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AD66C" w14:textId="77777777" w:rsidR="00995D41" w:rsidRPr="00C81152" w:rsidRDefault="00995D41" w:rsidP="00995D41">
      <w:pPr>
        <w:pStyle w:val="Title"/>
        <w:rPr>
          <w:rFonts w:ascii="Montserrat" w:hAnsi="Montserrat"/>
          <w:sz w:val="28"/>
          <w:szCs w:val="28"/>
          <w:lang w:bidi="pa-IN"/>
        </w:rPr>
      </w:pPr>
      <w:proofErr w:type="spellStart"/>
      <w:r w:rsidRPr="00C81152">
        <w:rPr>
          <w:rFonts w:ascii="Montserrat" w:hAnsi="Montserrat"/>
          <w:sz w:val="28"/>
          <w:szCs w:val="28"/>
          <w:lang w:bidi="pa-IN"/>
        </w:rPr>
        <w:t>Cybermarvels</w:t>
      </w:r>
      <w:proofErr w:type="spellEnd"/>
      <w:r w:rsidRPr="00C81152">
        <w:rPr>
          <w:rFonts w:ascii="Montserrat" w:hAnsi="Montserrat"/>
          <w:sz w:val="28"/>
          <w:szCs w:val="28"/>
          <w:lang w:bidi="pa-IN"/>
        </w:rPr>
        <w:t xml:space="preserve"> are good digital citizens!</w:t>
      </w:r>
    </w:p>
    <w:p w14:paraId="7340BDC8" w14:textId="77777777" w:rsidR="00995D41" w:rsidRPr="00C81152" w:rsidRDefault="00995D41" w:rsidP="00995D41">
      <w:pPr>
        <w:pStyle w:val="Heading1"/>
        <w:rPr>
          <w:rFonts w:ascii="Montserrat" w:eastAsia="Times New Roman" w:hAnsi="Montserrat"/>
          <w:sz w:val="24"/>
          <w:szCs w:val="24"/>
          <w:lang w:eastAsia="en-AU" w:bidi="pa-IN"/>
        </w:rPr>
      </w:pPr>
      <w:r w:rsidRPr="00C81152">
        <w:rPr>
          <w:rFonts w:ascii="Montserrat" w:eastAsia="Times New Roman" w:hAnsi="Montserrat"/>
          <w:sz w:val="24"/>
          <w:szCs w:val="24"/>
          <w:lang w:eastAsia="en-AU" w:bidi="pa-IN"/>
        </w:rPr>
        <w:t>What you can expect to learn</w:t>
      </w:r>
    </w:p>
    <w:p w14:paraId="15BD859D"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This week we will learn how things online that you see or hear can make you feel, how to be kind online and giving credit to others.</w:t>
      </w:r>
    </w:p>
    <w:p w14:paraId="22BB9780" w14:textId="77777777" w:rsidR="00995D41" w:rsidRPr="00C81152" w:rsidRDefault="00995D41" w:rsidP="00995D41">
      <w:pPr>
        <w:pStyle w:val="Heading2"/>
        <w:rPr>
          <w:rFonts w:ascii="Montserrat" w:hAnsi="Montserrat"/>
          <w:sz w:val="22"/>
          <w:szCs w:val="22"/>
          <w:lang w:bidi="pa-IN"/>
        </w:rPr>
      </w:pPr>
      <w:r w:rsidRPr="00C81152">
        <w:rPr>
          <w:rFonts w:ascii="Montserrat" w:hAnsi="Montserrat"/>
          <w:sz w:val="22"/>
          <w:szCs w:val="22"/>
          <w:lang w:bidi="pa-IN"/>
        </w:rPr>
        <w:t>Instructions</w:t>
      </w:r>
    </w:p>
    <w:p w14:paraId="11AFDD93"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The activities below can be completed in any order and you can do all or some of them during the week. At the end of each day, fill in your journal with what you learnt that day and how you will use this learning in the future. You will then be able to use this to create: </w:t>
      </w:r>
    </w:p>
    <w:p w14:paraId="22D3FC3D" w14:textId="77777777" w:rsidR="00995D41" w:rsidRPr="00995D41" w:rsidRDefault="00995D41" w:rsidP="00995D41">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a poster (PDF/word)</w:t>
      </w:r>
    </w:p>
    <w:p w14:paraId="39806D9A" w14:textId="77777777" w:rsidR="00995D41" w:rsidRPr="00995D41" w:rsidRDefault="00995D41" w:rsidP="00995D41">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a script for a play (PDF/word)</w:t>
      </w:r>
    </w:p>
    <w:p w14:paraId="0EF984B1" w14:textId="77777777" w:rsidR="00995D41" w:rsidRPr="00995D41" w:rsidRDefault="00995D41" w:rsidP="00995D41">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an MP4 video</w:t>
      </w:r>
    </w:p>
    <w:p w14:paraId="15642251" w14:textId="77777777" w:rsidR="00995D41" w:rsidRPr="00995D41" w:rsidRDefault="00995D41" w:rsidP="00995D41">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an MP3 audio</w:t>
      </w:r>
    </w:p>
    <w:p w14:paraId="3D8530C1" w14:textId="77777777" w:rsidR="00995D41" w:rsidRPr="00995D41" w:rsidRDefault="00995D41" w:rsidP="00995D41">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a website (Google site or similar)</w:t>
      </w:r>
    </w:p>
    <w:p w14:paraId="39AC1FD9" w14:textId="77777777" w:rsidR="00995D41" w:rsidRPr="00995D41" w:rsidRDefault="00995D41" w:rsidP="00995D41">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or write a fictional story to showcase your learning for the whole month (PDF/word).</w:t>
      </w:r>
    </w:p>
    <w:p w14:paraId="1B4EA977"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33C807B5"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 xml:space="preserve">You can access help for </w:t>
      </w:r>
      <w:hyperlink r:id="rId11" w:history="1">
        <w:r w:rsidRPr="00995D41">
          <w:rPr>
            <w:rFonts w:ascii="Montserrat" w:eastAsia="Times New Roman" w:hAnsi="Montserrat" w:cs="Times New Roman"/>
            <w:color w:val="1155CC"/>
            <w:sz w:val="22"/>
            <w:szCs w:val="22"/>
            <w:u w:val="single"/>
            <w:lang w:eastAsia="en-AU" w:bidi="pa-IN"/>
          </w:rPr>
          <w:t>video</w:t>
        </w:r>
      </w:hyperlink>
      <w:r w:rsidRPr="00995D41">
        <w:rPr>
          <w:rFonts w:ascii="Montserrat" w:eastAsia="Times New Roman" w:hAnsi="Montserrat" w:cs="Times New Roman"/>
          <w:color w:val="000000"/>
          <w:sz w:val="22"/>
          <w:szCs w:val="22"/>
          <w:lang w:eastAsia="en-AU" w:bidi="pa-IN"/>
        </w:rPr>
        <w:t xml:space="preserve">, </w:t>
      </w:r>
      <w:hyperlink r:id="rId12" w:history="1">
        <w:r w:rsidRPr="00995D41">
          <w:rPr>
            <w:rFonts w:ascii="Montserrat" w:eastAsia="Times New Roman" w:hAnsi="Montserrat" w:cs="Times New Roman"/>
            <w:color w:val="1155CC"/>
            <w:sz w:val="22"/>
            <w:szCs w:val="22"/>
            <w:u w:val="single"/>
            <w:lang w:eastAsia="en-AU" w:bidi="pa-IN"/>
          </w:rPr>
          <w:t xml:space="preserve">audio </w:t>
        </w:r>
      </w:hyperlink>
      <w:r w:rsidRPr="00995D41">
        <w:rPr>
          <w:rFonts w:ascii="Montserrat" w:eastAsia="Times New Roman" w:hAnsi="Montserrat" w:cs="Times New Roman"/>
          <w:color w:val="000000"/>
          <w:sz w:val="22"/>
          <w:szCs w:val="22"/>
          <w:lang w:eastAsia="en-AU" w:bidi="pa-IN"/>
        </w:rPr>
        <w:t xml:space="preserve">recording and to write a </w:t>
      </w:r>
      <w:hyperlink r:id="rId13" w:history="1">
        <w:r w:rsidRPr="00995D41">
          <w:rPr>
            <w:rFonts w:ascii="Montserrat" w:eastAsia="Times New Roman" w:hAnsi="Montserrat" w:cs="Times New Roman"/>
            <w:color w:val="1155CC"/>
            <w:sz w:val="22"/>
            <w:szCs w:val="22"/>
            <w:u w:val="single"/>
            <w:lang w:eastAsia="en-AU" w:bidi="pa-IN"/>
          </w:rPr>
          <w:t>journal or a story</w:t>
        </w:r>
      </w:hyperlink>
      <w:r w:rsidRPr="00995D41">
        <w:rPr>
          <w:rFonts w:ascii="Montserrat" w:eastAsia="Times New Roman" w:hAnsi="Montserrat" w:cs="Times New Roman"/>
          <w:color w:val="000000"/>
          <w:sz w:val="22"/>
          <w:szCs w:val="22"/>
          <w:lang w:eastAsia="en-AU" w:bidi="pa-IN"/>
        </w:rPr>
        <w:t>.</w:t>
      </w:r>
    </w:p>
    <w:p w14:paraId="1BDC7D8D"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74C9590B" w14:textId="1E24FDC8"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 xml:space="preserve">Once your teacher has reviewed your work, they can select and submit them to the </w:t>
      </w:r>
      <w:r w:rsidR="00951E55" w:rsidRPr="00995D41">
        <w:rPr>
          <w:rFonts w:ascii="Montserrat" w:eastAsia="Times New Roman" w:hAnsi="Montserrat" w:cs="Times New Roman"/>
          <w:color w:val="000000"/>
          <w:sz w:val="22"/>
          <w:szCs w:val="22"/>
          <w:lang w:eastAsia="en-AU" w:bidi="pa-IN"/>
        </w:rPr>
        <w:t>judge’s</w:t>
      </w:r>
      <w:r w:rsidRPr="00995D41">
        <w:rPr>
          <w:rFonts w:ascii="Montserrat" w:eastAsia="Times New Roman" w:hAnsi="Montserrat" w:cs="Times New Roman"/>
          <w:color w:val="000000"/>
          <w:sz w:val="22"/>
          <w:szCs w:val="22"/>
          <w:lang w:eastAsia="en-AU" w:bidi="pa-IN"/>
        </w:rPr>
        <w:t xml:space="preserve"> panel as an entry to the </w:t>
      </w:r>
      <w:r w:rsidRPr="00995D41">
        <w:rPr>
          <w:rFonts w:ascii="Montserrat" w:eastAsia="Times New Roman" w:hAnsi="Montserrat" w:cs="Times New Roman"/>
          <w:b/>
          <w:bCs/>
          <w:i/>
          <w:iCs/>
          <w:color w:val="000000"/>
          <w:sz w:val="22"/>
          <w:szCs w:val="22"/>
          <w:lang w:eastAsia="en-AU" w:bidi="pa-IN"/>
        </w:rPr>
        <w:t xml:space="preserve">Be </w:t>
      </w:r>
      <w:proofErr w:type="spellStart"/>
      <w:r w:rsidRPr="00995D41">
        <w:rPr>
          <w:rFonts w:ascii="Montserrat" w:eastAsia="Times New Roman" w:hAnsi="Montserrat" w:cs="Times New Roman"/>
          <w:b/>
          <w:bCs/>
          <w:i/>
          <w:iCs/>
          <w:color w:val="000000"/>
          <w:sz w:val="22"/>
          <w:szCs w:val="22"/>
          <w:lang w:eastAsia="en-AU" w:bidi="pa-IN"/>
        </w:rPr>
        <w:t>Cybermarvellous</w:t>
      </w:r>
      <w:proofErr w:type="spellEnd"/>
      <w:r w:rsidRPr="00995D41">
        <w:rPr>
          <w:rFonts w:ascii="Montserrat" w:eastAsia="Times New Roman" w:hAnsi="Montserrat" w:cs="Times New Roman"/>
          <w:b/>
          <w:bCs/>
          <w:i/>
          <w:iCs/>
          <w:color w:val="000000"/>
          <w:sz w:val="22"/>
          <w:szCs w:val="22"/>
          <w:lang w:eastAsia="en-AU" w:bidi="pa-IN"/>
        </w:rPr>
        <w:t xml:space="preserve"> Challenge</w:t>
      </w:r>
      <w:r w:rsidRPr="00995D41">
        <w:rPr>
          <w:rFonts w:ascii="Montserrat" w:eastAsia="Times New Roman" w:hAnsi="Montserrat" w:cs="Times New Roman"/>
          <w:color w:val="000000"/>
          <w:sz w:val="22"/>
          <w:szCs w:val="22"/>
          <w:lang w:eastAsia="en-AU" w:bidi="pa-IN"/>
        </w:rPr>
        <w:t xml:space="preserve"> and the best productions will be published on our website.</w:t>
      </w:r>
    </w:p>
    <w:p w14:paraId="6B69FE7E" w14:textId="77777777" w:rsidR="00995D41" w:rsidRPr="00C81152" w:rsidRDefault="00995D41" w:rsidP="00C81152">
      <w:pPr>
        <w:pStyle w:val="Heading3"/>
        <w:rPr>
          <w:rFonts w:ascii="Montserrat" w:hAnsi="Montserrat"/>
          <w:sz w:val="22"/>
          <w:szCs w:val="22"/>
          <w:lang w:bidi="pa-IN"/>
        </w:rPr>
      </w:pPr>
      <w:r w:rsidRPr="00C81152">
        <w:rPr>
          <w:rFonts w:ascii="Montserrat" w:hAnsi="Montserrat"/>
          <w:sz w:val="22"/>
          <w:szCs w:val="22"/>
          <w:lang w:bidi="pa-IN"/>
        </w:rPr>
        <w:t>Week 2: 25 Oct - 29 Oct</w:t>
      </w:r>
    </w:p>
    <w:p w14:paraId="5C551F95"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Things you need:</w:t>
      </w:r>
    </w:p>
    <w:p w14:paraId="48A9820D" w14:textId="77777777" w:rsidR="00995D41" w:rsidRPr="00995D41" w:rsidRDefault="00995D41" w:rsidP="00995D41">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Tablet/ laptop/ PC/phone with internet access</w:t>
      </w:r>
    </w:p>
    <w:p w14:paraId="29EF0E48" w14:textId="77777777" w:rsidR="00995D41" w:rsidRPr="00995D41" w:rsidRDefault="00995D41" w:rsidP="00995D41">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Headphone (optional)</w:t>
      </w:r>
    </w:p>
    <w:p w14:paraId="5303A6AA" w14:textId="77777777" w:rsidR="00995D41" w:rsidRPr="00995D41" w:rsidRDefault="00995D41" w:rsidP="00995D41">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Paper and pencils/colour pencils</w:t>
      </w:r>
    </w:p>
    <w:p w14:paraId="4E1D9EAD" w14:textId="77777777" w:rsidR="00995D41" w:rsidRDefault="00995D41" w:rsidP="00995D41">
      <w:pPr>
        <w:spacing w:before="0" w:after="24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p>
    <w:p w14:paraId="615D214C" w14:textId="77777777" w:rsidR="00995D41" w:rsidRPr="00995D41" w:rsidRDefault="00995D41" w:rsidP="00995D41">
      <w:pPr>
        <w:spacing w:before="0" w:after="24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lastRenderedPageBreak/>
        <w:br/>
      </w:r>
      <w:r w:rsidRPr="00995D41">
        <w:rPr>
          <w:rFonts w:ascii="Montserrat" w:eastAsia="Times New Roman" w:hAnsi="Montserrat" w:cs="Times New Roman"/>
          <w:b/>
          <w:bCs/>
          <w:color w:val="000000"/>
          <w:sz w:val="22"/>
          <w:szCs w:val="22"/>
          <w:lang w:eastAsia="en-AU" w:bidi="pa-IN"/>
        </w:rPr>
        <w:t>MONDAY</w:t>
      </w:r>
      <w:r w:rsidRPr="00995D41">
        <w:rPr>
          <w:rFonts w:ascii="Montserrat" w:eastAsia="Times New Roman" w:hAnsi="Montserrat" w:cs="Times New Roman"/>
          <w:color w:val="000000"/>
          <w:sz w:val="22"/>
          <w:szCs w:val="22"/>
          <w:lang w:eastAsia="en-AU" w:bidi="pa-IN"/>
        </w:rPr>
        <w:t xml:space="preserve"> - </w:t>
      </w:r>
      <w:r w:rsidRPr="00995D41">
        <w:rPr>
          <w:rFonts w:ascii="Montserrat" w:eastAsia="Times New Roman" w:hAnsi="Montserrat" w:cs="Times New Roman"/>
          <w:b/>
          <w:bCs/>
          <w:color w:val="000000"/>
          <w:sz w:val="22"/>
          <w:szCs w:val="22"/>
          <w:lang w:eastAsia="en-AU" w:bidi="pa-IN"/>
        </w:rPr>
        <w:t xml:space="preserve">How do you feel? </w:t>
      </w:r>
      <w:r w:rsidRPr="00995D41">
        <w:rPr>
          <w:rFonts w:ascii="Montserrat" w:eastAsia="Times New Roman" w:hAnsi="Montserrat" w:cs="Times New Roman"/>
          <w:color w:val="000000"/>
          <w:sz w:val="18"/>
          <w:szCs w:val="18"/>
          <w:lang w:eastAsia="en-AU" w:bidi="pa-IN"/>
        </w:rPr>
        <w:t>(adapted from Cyber Aces)</w:t>
      </w:r>
    </w:p>
    <w:p w14:paraId="4B4DEAE7" w14:textId="77777777" w:rsidR="00951E55" w:rsidRDefault="00951E55" w:rsidP="00951E55">
      <w:pPr>
        <w:spacing w:before="0" w:line="240" w:lineRule="auto"/>
        <w:textAlignment w:val="baseline"/>
        <w:rPr>
          <w:rFonts w:ascii="Montserrat" w:eastAsia="Times New Roman" w:hAnsi="Montserrat" w:cs="Times New Roman"/>
          <w:color w:val="000000"/>
          <w:sz w:val="22"/>
          <w:szCs w:val="22"/>
          <w:lang w:eastAsia="en-AU" w:bidi="pa-IN"/>
        </w:rPr>
      </w:pPr>
      <w:r>
        <w:rPr>
          <w:rFonts w:ascii="Montserrat" w:eastAsia="Times New Roman" w:hAnsi="Montserrat" w:cs="Times New Roman"/>
          <w:color w:val="000000"/>
          <w:sz w:val="22"/>
          <w:szCs w:val="22"/>
          <w:lang w:eastAsia="en-AU" w:bidi="pa-IN"/>
        </w:rPr>
        <w:t>You or your family members would have used emojis to express their emotions when talking online.</w:t>
      </w:r>
    </w:p>
    <w:p w14:paraId="4B4A091F" w14:textId="2ADF15A3" w:rsidR="00951E55" w:rsidRDefault="00951E55" w:rsidP="00951E55">
      <w:pPr>
        <w:spacing w:before="0" w:line="240" w:lineRule="auto"/>
        <w:textAlignment w:val="baseline"/>
        <w:rPr>
          <w:rFonts w:ascii="Montserrat" w:eastAsia="Times New Roman" w:hAnsi="Montserrat" w:cs="Times New Roman"/>
          <w:color w:val="000000"/>
          <w:sz w:val="22"/>
          <w:szCs w:val="22"/>
          <w:lang w:eastAsia="en-AU" w:bidi="pa-IN"/>
        </w:rPr>
      </w:pPr>
      <w:r>
        <w:rPr>
          <w:rFonts w:ascii="Montserrat" w:eastAsia="Times New Roman" w:hAnsi="Montserrat" w:cs="Times New Roman"/>
          <w:color w:val="000000"/>
          <w:sz w:val="22"/>
          <w:szCs w:val="22"/>
          <w:lang w:eastAsia="en-AU" w:bidi="pa-IN"/>
        </w:rPr>
        <w:t xml:space="preserve"> </w:t>
      </w:r>
    </w:p>
    <w:p w14:paraId="5F7BB3AE" w14:textId="056A5489" w:rsidR="00995D41" w:rsidRPr="00995D41" w:rsidRDefault="00995D41" w:rsidP="00995D41">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Cut out the emoji cards. </w:t>
      </w:r>
    </w:p>
    <w:p w14:paraId="27A8FC38" w14:textId="77777777" w:rsidR="00995D41" w:rsidRPr="00995D41" w:rsidRDefault="00995D41" w:rsidP="00995D41">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Tell an adult the name of each emotion</w:t>
      </w:r>
    </w:p>
    <w:p w14:paraId="18E0BA4D" w14:textId="77777777" w:rsidR="00995D41" w:rsidRPr="00995D41" w:rsidRDefault="00995D41" w:rsidP="00995D41">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Make a face to show this emotion</w:t>
      </w:r>
    </w:p>
    <w:p w14:paraId="0057DA2B" w14:textId="77777777" w:rsidR="00995D41" w:rsidRPr="00995D41" w:rsidRDefault="00995D41" w:rsidP="00995D41">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For each of the situations below, select the emoji card to show how you would feel.</w:t>
      </w:r>
    </w:p>
    <w:p w14:paraId="45594DF5"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Your birthday is tomorrow.</w:t>
      </w:r>
    </w:p>
    <w:p w14:paraId="0E107B89"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 find out one of your friends is moving away.</w:t>
      </w:r>
    </w:p>
    <w:p w14:paraId="295FFC3B" w14:textId="14DB9B95"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 xml:space="preserve">You get lost in your </w:t>
      </w:r>
      <w:r w:rsidR="00951E55" w:rsidRPr="00995D41">
        <w:rPr>
          <w:rFonts w:ascii="Montserrat" w:eastAsia="Times New Roman" w:hAnsi="Montserrat" w:cs="Times New Roman"/>
          <w:color w:val="000000"/>
          <w:sz w:val="22"/>
          <w:szCs w:val="22"/>
          <w:lang w:eastAsia="en-AU" w:bidi="pa-IN"/>
        </w:rPr>
        <w:t>neighbourhood</w:t>
      </w:r>
      <w:r w:rsidRPr="00995D41">
        <w:rPr>
          <w:rFonts w:ascii="Montserrat" w:eastAsia="Times New Roman" w:hAnsi="Montserrat" w:cs="Times New Roman"/>
          <w:color w:val="000000"/>
          <w:sz w:val="22"/>
          <w:szCs w:val="22"/>
          <w:lang w:eastAsia="en-AU" w:bidi="pa-IN"/>
        </w:rPr>
        <w:t xml:space="preserve"> on your way home from school.</w:t>
      </w:r>
    </w:p>
    <w:p w14:paraId="625C2585"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Your friend tells you a funny joke.</w:t>
      </w:r>
    </w:p>
    <w:p w14:paraId="0418411A"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You’re going to the park and plan to play on the swings, but when you get there, all the swings are being used.</w:t>
      </w:r>
    </w:p>
    <w:p w14:paraId="3186377F"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Your teacher sends your parents an email saying how well you did at school today.</w:t>
      </w:r>
    </w:p>
    <w:p w14:paraId="050BCDB2"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You’re going to visit your grandparents while your parents go out of town.</w:t>
      </w:r>
    </w:p>
    <w:p w14:paraId="30DECEE0"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 don’t know how to do your homework.</w:t>
      </w:r>
    </w:p>
    <w:p w14:paraId="6EB33D77"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Your sibling breaks a toy that belongs to you.</w:t>
      </w:r>
    </w:p>
    <w:p w14:paraId="6D49F31E"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A package with your name on it is delivered to your house.</w:t>
      </w:r>
    </w:p>
    <w:p w14:paraId="4900AD86"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 can’t find the correct website on your device.</w:t>
      </w:r>
    </w:p>
    <w:p w14:paraId="3A0DCF9D"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 xml:space="preserve">You’re playing your </w:t>
      </w:r>
      <w:proofErr w:type="spellStart"/>
      <w:r w:rsidRPr="00995D41">
        <w:rPr>
          <w:rFonts w:ascii="Montserrat" w:eastAsia="Times New Roman" w:hAnsi="Montserrat" w:cs="Times New Roman"/>
          <w:color w:val="000000"/>
          <w:sz w:val="22"/>
          <w:szCs w:val="22"/>
          <w:lang w:eastAsia="en-AU" w:bidi="pa-IN"/>
        </w:rPr>
        <w:t>favorite</w:t>
      </w:r>
      <w:proofErr w:type="spellEnd"/>
      <w:r w:rsidRPr="00995D41">
        <w:rPr>
          <w:rFonts w:ascii="Montserrat" w:eastAsia="Times New Roman" w:hAnsi="Montserrat" w:cs="Times New Roman"/>
          <w:color w:val="000000"/>
          <w:sz w:val="22"/>
          <w:szCs w:val="22"/>
          <w:lang w:eastAsia="en-AU" w:bidi="pa-IN"/>
        </w:rPr>
        <w:t xml:space="preserve"> game with your friend.</w:t>
      </w:r>
    </w:p>
    <w:p w14:paraId="3EE27D05"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A thunderstorm makes the lights go out.</w:t>
      </w:r>
    </w:p>
    <w:p w14:paraId="11E3117F"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You’ve just gotten to the next level in a game.</w:t>
      </w:r>
    </w:p>
    <w:p w14:paraId="4F22DF19"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 fall into a swimming pool.</w:t>
      </w:r>
    </w:p>
    <w:p w14:paraId="07D59123"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You’re making cookies with your family.</w:t>
      </w:r>
    </w:p>
    <w:p w14:paraId="272D9108" w14:textId="77777777" w:rsidR="00995D41" w:rsidRPr="00995D41" w:rsidRDefault="00995D41" w:rsidP="00995D41">
      <w:pPr>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Your friends tell you they don’t want to eat lunch with you.</w:t>
      </w:r>
    </w:p>
    <w:p w14:paraId="1A21A4EB"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p>
    <w:p w14:paraId="17C08A04" w14:textId="77777777" w:rsidR="00995D41" w:rsidRPr="00995D41" w:rsidRDefault="00995D41" w:rsidP="00995D41">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What are some things that make you feel good?</w:t>
      </w:r>
    </w:p>
    <w:p w14:paraId="507B693C" w14:textId="77777777" w:rsidR="00995D41" w:rsidRPr="00995D41" w:rsidRDefault="00995D41" w:rsidP="00995D41">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Why do you think it is important to be respectful online?</w:t>
      </w:r>
    </w:p>
    <w:p w14:paraId="2980FBF7"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544EEC0D"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noProof/>
          <w:color w:val="000000"/>
          <w:sz w:val="22"/>
          <w:szCs w:val="22"/>
          <w:bdr w:val="none" w:sz="0" w:space="0" w:color="auto" w:frame="1"/>
          <w:lang w:eastAsia="en-AU" w:bidi="pa-IN"/>
        </w:rPr>
        <w:lastRenderedPageBreak/>
        <w:drawing>
          <wp:inline distT="0" distB="0" distL="0" distR="0" wp14:anchorId="7BCC8373" wp14:editId="26D13D24">
            <wp:extent cx="6238875" cy="6572250"/>
            <wp:effectExtent l="0" t="0" r="9525" b="0"/>
            <wp:docPr id="7" name="Picture 7" descr="graphic showing different emoj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gI33dUSsqvJ7y4nZHsx5tscDA9_m_0ufVoeTw8zRX_aIyIzrWXolAJrPQSWHpB7aISmuHA7X6Fkqf5GJCdAjRafbiPNHHQ6x4RBPYVY2a7nO2bM-9po3cAER4R2MpP1K5t6kVStn=s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6572250"/>
                    </a:xfrm>
                    <a:prstGeom prst="rect">
                      <a:avLst/>
                    </a:prstGeom>
                    <a:noFill/>
                    <a:ln>
                      <a:noFill/>
                    </a:ln>
                  </pic:spPr>
                </pic:pic>
              </a:graphicData>
            </a:graphic>
          </wp:inline>
        </w:drawing>
      </w:r>
    </w:p>
    <w:p w14:paraId="72C286D6" w14:textId="77777777" w:rsidR="00995D41" w:rsidRDefault="00995D41" w:rsidP="00995D41">
      <w:pPr>
        <w:spacing w:before="0" w:after="24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p>
    <w:p w14:paraId="2BBBB0F6" w14:textId="77777777" w:rsidR="00995D41" w:rsidRPr="00995D41" w:rsidRDefault="00995D41" w:rsidP="00995D41">
      <w:pPr>
        <w:spacing w:before="0" w:after="24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p>
    <w:p w14:paraId="5A809286"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b/>
          <w:bCs/>
          <w:color w:val="000000"/>
          <w:sz w:val="22"/>
          <w:szCs w:val="22"/>
          <w:lang w:eastAsia="en-AU" w:bidi="pa-IN"/>
        </w:rPr>
        <w:lastRenderedPageBreak/>
        <w:t>TUESDAY - Be kind online.</w:t>
      </w:r>
    </w:p>
    <w:p w14:paraId="1182119F"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45EACCAA"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When you are talking to someone or playing a game online, you might not be able to see them. </w:t>
      </w:r>
    </w:p>
    <w:p w14:paraId="5BBA6FAC"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1A5AF221"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 xml:space="preserve">Watch the video - </w:t>
      </w:r>
      <w:hyperlink r:id="rId15" w:history="1">
        <w:r w:rsidRPr="00995D41">
          <w:rPr>
            <w:rFonts w:ascii="Montserrat" w:eastAsia="Times New Roman" w:hAnsi="Montserrat" w:cs="Times New Roman"/>
            <w:color w:val="1155CC"/>
            <w:sz w:val="22"/>
            <w:szCs w:val="22"/>
            <w:u w:val="single"/>
            <w:lang w:eastAsia="en-AU" w:bidi="pa-IN"/>
          </w:rPr>
          <w:t>https://www.youtube.com/watch?v=0u6-2aCea-M&amp;ab_channel=PlanetNutshell</w:t>
        </w:r>
      </w:hyperlink>
      <w:r w:rsidRPr="00995D41">
        <w:rPr>
          <w:rFonts w:ascii="Montserrat" w:eastAsia="Times New Roman" w:hAnsi="Montserrat" w:cs="Times New Roman"/>
          <w:color w:val="000000"/>
          <w:sz w:val="22"/>
          <w:szCs w:val="22"/>
          <w:lang w:eastAsia="en-AU" w:bidi="pa-IN"/>
        </w:rPr>
        <w:t> </w:t>
      </w:r>
    </w:p>
    <w:p w14:paraId="2E078AE5"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726841CA"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Answer the questions below:</w:t>
      </w:r>
    </w:p>
    <w:p w14:paraId="24B0D0FB" w14:textId="77777777" w:rsidR="00995D41" w:rsidRPr="00995D41" w:rsidRDefault="00995D41" w:rsidP="00995D41">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Why is it important to be kind online?</w:t>
      </w:r>
    </w:p>
    <w:p w14:paraId="2E4DE48F" w14:textId="77777777" w:rsidR="00995D41" w:rsidRPr="00995D41" w:rsidRDefault="00995D41" w:rsidP="00995D41">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Talk about what are some ways you can be kind to others online? For example, give some a compliment, only say nice things about people, apologise if you make a mistake.</w:t>
      </w:r>
    </w:p>
    <w:p w14:paraId="7D45FE57" w14:textId="77777777" w:rsidR="00995D41" w:rsidRPr="00995D41" w:rsidRDefault="00995D41" w:rsidP="00995D41">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Use the card template below to create a thank you card for someone you know.</w:t>
      </w:r>
    </w:p>
    <w:p w14:paraId="013B38E2" w14:textId="77777777" w:rsidR="00995D41" w:rsidRPr="00995D41" w:rsidRDefault="00995D41" w:rsidP="00995D41">
      <w:pPr>
        <w:spacing w:before="0" w:after="24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noProof/>
          <w:bdr w:val="none" w:sz="0" w:space="0" w:color="auto" w:frame="1"/>
          <w:lang w:eastAsia="en-AU" w:bidi="pa-IN"/>
        </w:rPr>
        <w:drawing>
          <wp:inline distT="0" distB="0" distL="0" distR="0" wp14:anchorId="5C067DDD" wp14:editId="00175FEE">
            <wp:extent cx="5892289" cy="4200525"/>
            <wp:effectExtent l="0" t="0" r="0" b="0"/>
            <wp:docPr id="6" name="Picture 6" descr="thank you c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4r7l-tVwVNUabbCfRCTlmrBB2RgxqUQdTCOEPQODn403ABb_IjFFoLYV-UCpiPuFep6X9QSqo3HtizdaIvfWgcO57y_iDemjr0H_AvsuhlS_hlqWmojP7HfWwsc7VHgB3OW5p0m_=s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368" cy="4202720"/>
                    </a:xfrm>
                    <a:prstGeom prst="rect">
                      <a:avLst/>
                    </a:prstGeom>
                    <a:noFill/>
                    <a:ln>
                      <a:noFill/>
                    </a:ln>
                  </pic:spPr>
                </pic:pic>
              </a:graphicData>
            </a:graphic>
          </wp:inline>
        </w:drawing>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lastRenderedPageBreak/>
        <w:br/>
      </w:r>
      <w:r w:rsidRPr="00995D41">
        <w:rPr>
          <w:rFonts w:ascii="Montserrat" w:eastAsia="Times New Roman" w:hAnsi="Montserrat" w:cs="Times New Roman"/>
          <w:b/>
          <w:bCs/>
          <w:color w:val="000000"/>
          <w:sz w:val="22"/>
          <w:szCs w:val="22"/>
          <w:lang w:eastAsia="en-AU" w:bidi="pa-IN"/>
        </w:rPr>
        <w:t xml:space="preserve">WEDNESDAY - My work is mine! </w:t>
      </w:r>
      <w:r w:rsidRPr="00995D41">
        <w:rPr>
          <w:rFonts w:ascii="Montserrat" w:eastAsia="Times New Roman" w:hAnsi="Montserrat" w:cs="Times New Roman"/>
          <w:color w:val="000000"/>
          <w:sz w:val="18"/>
          <w:szCs w:val="18"/>
          <w:lang w:eastAsia="en-AU" w:bidi="pa-IN"/>
        </w:rPr>
        <w:t>(adapted from Common Sense Education)</w:t>
      </w:r>
    </w:p>
    <w:p w14:paraId="5801F185"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5D9B56BB"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Billy entered an artwork competition at school, and his drawing won first place! Billy’s artwork was hung up at school for everyone to see, but Simon’s name was on the art instead of his.</w:t>
      </w:r>
    </w:p>
    <w:p w14:paraId="2B5B19F4"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noProof/>
          <w:bdr w:val="none" w:sz="0" w:space="0" w:color="auto" w:frame="1"/>
          <w:lang w:eastAsia="en-AU" w:bidi="pa-IN"/>
        </w:rPr>
        <w:drawing>
          <wp:inline distT="0" distB="0" distL="0" distR="0" wp14:anchorId="1BC7DC5E" wp14:editId="5D5DD0C0">
            <wp:extent cx="5055506" cy="3605212"/>
            <wp:effectExtent l="0" t="0" r="0" b="0"/>
            <wp:docPr id="5" name="Picture 5" descr="two boys one holding a drawing and the other a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7tpDHY-TTQSU5XVx6Den7kd7sUZ07TzwmRsPEwZ2BlrAy3og1n14itoeCAudG1tGjWvq88QK8vtiFTO_o2Nt1i-U7YFBYDM8YnugxmyIIyZWBGoRf4wQggra0sfu8TTAvKrarU6t=s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5506" cy="3605212"/>
                    </a:xfrm>
                    <a:prstGeom prst="rect">
                      <a:avLst/>
                    </a:prstGeom>
                    <a:noFill/>
                    <a:ln>
                      <a:noFill/>
                    </a:ln>
                  </pic:spPr>
                </pic:pic>
              </a:graphicData>
            </a:graphic>
          </wp:inline>
        </w:drawing>
      </w:r>
    </w:p>
    <w:p w14:paraId="60FF6D32"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Answer the following question:</w:t>
      </w:r>
    </w:p>
    <w:p w14:paraId="420D02E9" w14:textId="47EC5C26" w:rsidR="00995D41" w:rsidRDefault="00995D41" w:rsidP="00995D41">
      <w:pPr>
        <w:numPr>
          <w:ilvl w:val="0"/>
          <w:numId w:val="40"/>
        </w:numPr>
        <w:spacing w:before="0" w:line="240" w:lineRule="auto"/>
        <w:ind w:left="1440"/>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How would that make Billy feel?</w:t>
      </w:r>
    </w:p>
    <w:p w14:paraId="51980069" w14:textId="2E30DC9F" w:rsidR="00951E55" w:rsidRPr="00995D41" w:rsidRDefault="00951E55" w:rsidP="00995D41">
      <w:pPr>
        <w:numPr>
          <w:ilvl w:val="0"/>
          <w:numId w:val="40"/>
        </w:numPr>
        <w:spacing w:before="0" w:line="240" w:lineRule="auto"/>
        <w:ind w:left="1440"/>
        <w:textAlignment w:val="baseline"/>
        <w:rPr>
          <w:rFonts w:ascii="Montserrat" w:eastAsia="Times New Roman" w:hAnsi="Montserrat" w:cs="Times New Roman"/>
          <w:color w:val="000000"/>
          <w:sz w:val="22"/>
          <w:szCs w:val="22"/>
          <w:lang w:eastAsia="en-AU" w:bidi="pa-IN"/>
        </w:rPr>
      </w:pPr>
      <w:r>
        <w:rPr>
          <w:rFonts w:ascii="Montserrat" w:eastAsia="Times New Roman" w:hAnsi="Montserrat" w:cs="Times New Roman"/>
          <w:color w:val="000000"/>
          <w:sz w:val="22"/>
          <w:szCs w:val="22"/>
          <w:lang w:eastAsia="en-AU" w:bidi="pa-IN"/>
        </w:rPr>
        <w:t>Draw an emoji to show Billy’s emotions.</w:t>
      </w:r>
    </w:p>
    <w:p w14:paraId="08358621" w14:textId="77777777" w:rsidR="00995D41" w:rsidRPr="00995D41" w:rsidRDefault="00995D41" w:rsidP="00995D41">
      <w:pPr>
        <w:numPr>
          <w:ilvl w:val="0"/>
          <w:numId w:val="40"/>
        </w:numPr>
        <w:spacing w:before="0" w:line="240" w:lineRule="auto"/>
        <w:ind w:left="1440"/>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What should Simon have done to show respect?</w:t>
      </w:r>
    </w:p>
    <w:p w14:paraId="08675F88"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00C89916"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It's a sign of respect to give credit, and it is the right thing to do. This is how you can respect others and their work online. </w:t>
      </w:r>
    </w:p>
    <w:p w14:paraId="2AA588B5" w14:textId="77777777" w:rsidR="00995D41" w:rsidRDefault="00995D41" w:rsidP="00995D41">
      <w:pPr>
        <w:spacing w:before="0" w:after="24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p>
    <w:p w14:paraId="2B7A4593" w14:textId="77777777" w:rsidR="00995D41" w:rsidRDefault="00995D41" w:rsidP="00995D41">
      <w:pPr>
        <w:spacing w:before="0" w:after="240" w:line="240" w:lineRule="auto"/>
        <w:rPr>
          <w:rFonts w:ascii="Times New Roman" w:eastAsia="Times New Roman" w:hAnsi="Times New Roman" w:cs="Times New Roman"/>
          <w:lang w:eastAsia="en-AU" w:bidi="pa-IN"/>
        </w:rPr>
      </w:pPr>
    </w:p>
    <w:p w14:paraId="0CCBD1C3" w14:textId="7EDCAD9B" w:rsidR="00995D41" w:rsidRPr="00995D41" w:rsidRDefault="00995D41" w:rsidP="00995D41">
      <w:pPr>
        <w:spacing w:before="0" w:after="24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p>
    <w:p w14:paraId="023AEE43"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b/>
          <w:bCs/>
          <w:color w:val="000000"/>
          <w:sz w:val="22"/>
          <w:szCs w:val="22"/>
          <w:lang w:eastAsia="en-AU" w:bidi="pa-IN"/>
        </w:rPr>
        <w:lastRenderedPageBreak/>
        <w:t>THURSDAY - Give credit where it is due.</w:t>
      </w:r>
      <w:r w:rsidRPr="00995D41">
        <w:rPr>
          <w:rFonts w:ascii="Montserrat" w:eastAsia="Times New Roman" w:hAnsi="Montserrat" w:cs="Times New Roman"/>
          <w:color w:val="000000"/>
          <w:sz w:val="22"/>
          <w:szCs w:val="22"/>
          <w:lang w:eastAsia="en-AU" w:bidi="pa-IN"/>
        </w:rPr>
        <w:t xml:space="preserve"> </w:t>
      </w:r>
      <w:r w:rsidRPr="00995D41">
        <w:rPr>
          <w:rFonts w:ascii="Montserrat" w:eastAsia="Times New Roman" w:hAnsi="Montserrat" w:cs="Times New Roman"/>
          <w:color w:val="000000"/>
          <w:sz w:val="18"/>
          <w:szCs w:val="18"/>
          <w:lang w:eastAsia="en-AU" w:bidi="pa-IN"/>
        </w:rPr>
        <w:t>(adapted from Common Sense Education)</w:t>
      </w:r>
    </w:p>
    <w:p w14:paraId="29D335F4"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0E4D1E9D" w14:textId="54D9DD9D" w:rsidR="00951E55" w:rsidRDefault="00995D41" w:rsidP="00995D41">
      <w:pPr>
        <w:spacing w:before="0" w:line="240" w:lineRule="auto"/>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 xml:space="preserve">You are working on an assignment </w:t>
      </w:r>
      <w:r w:rsidR="00951E55">
        <w:rPr>
          <w:rFonts w:ascii="Montserrat" w:eastAsia="Times New Roman" w:hAnsi="Montserrat" w:cs="Times New Roman"/>
          <w:color w:val="000000"/>
          <w:sz w:val="22"/>
          <w:szCs w:val="22"/>
          <w:lang w:eastAsia="en-AU" w:bidi="pa-IN"/>
        </w:rPr>
        <w:t xml:space="preserve">and doing research on </w:t>
      </w:r>
      <w:r w:rsidRPr="00995D41">
        <w:rPr>
          <w:rFonts w:ascii="Montserrat" w:eastAsia="Times New Roman" w:hAnsi="Montserrat" w:cs="Times New Roman"/>
          <w:color w:val="000000"/>
          <w:sz w:val="22"/>
          <w:szCs w:val="22"/>
          <w:lang w:eastAsia="en-AU" w:bidi="pa-IN"/>
        </w:rPr>
        <w:t xml:space="preserve">the Olympics. You have found this website and want to use </w:t>
      </w:r>
      <w:r w:rsidR="00951E55">
        <w:rPr>
          <w:rFonts w:ascii="Montserrat" w:eastAsia="Times New Roman" w:hAnsi="Montserrat" w:cs="Times New Roman"/>
          <w:color w:val="000000"/>
          <w:sz w:val="22"/>
          <w:szCs w:val="22"/>
          <w:lang w:eastAsia="en-AU" w:bidi="pa-IN"/>
        </w:rPr>
        <w:t xml:space="preserve">some </w:t>
      </w:r>
      <w:r w:rsidRPr="00995D41">
        <w:rPr>
          <w:rFonts w:ascii="Montserrat" w:eastAsia="Times New Roman" w:hAnsi="Montserrat" w:cs="Times New Roman"/>
          <w:color w:val="000000"/>
          <w:sz w:val="22"/>
          <w:szCs w:val="22"/>
          <w:lang w:eastAsia="en-AU" w:bidi="pa-IN"/>
        </w:rPr>
        <w:t>information from it.</w:t>
      </w:r>
    </w:p>
    <w:p w14:paraId="4517AD52" w14:textId="1855C9F1" w:rsidR="00951E55" w:rsidRPr="00951E55" w:rsidRDefault="00951E55" w:rsidP="00995D41">
      <w:pPr>
        <w:spacing w:before="0" w:line="240" w:lineRule="auto"/>
        <w:rPr>
          <w:rFonts w:ascii="Montserrat" w:eastAsia="Times New Roman" w:hAnsi="Montserrat" w:cs="Times New Roman"/>
          <w:color w:val="000000"/>
          <w:sz w:val="22"/>
          <w:szCs w:val="22"/>
          <w:lang w:eastAsia="en-AU" w:bidi="pa-IN"/>
        </w:rPr>
      </w:pPr>
      <w:r>
        <w:rPr>
          <w:rFonts w:ascii="Montserrat" w:eastAsia="Times New Roman" w:hAnsi="Montserrat" w:cs="Times New Roman"/>
          <w:color w:val="000000"/>
          <w:sz w:val="22"/>
          <w:szCs w:val="22"/>
          <w:lang w:eastAsia="en-AU" w:bidi="pa-IN"/>
        </w:rPr>
        <w:t>It is important to show respect to the author of the website when you use their information. This is called giving credit or referencing.</w:t>
      </w:r>
    </w:p>
    <w:p w14:paraId="1EAF69DC"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noProof/>
          <w:bdr w:val="none" w:sz="0" w:space="0" w:color="auto" w:frame="1"/>
          <w:lang w:eastAsia="en-AU" w:bidi="pa-IN"/>
        </w:rPr>
        <w:drawing>
          <wp:inline distT="0" distB="0" distL="0" distR="0" wp14:anchorId="731E2B9D" wp14:editId="677C2C61">
            <wp:extent cx="5991225" cy="3962400"/>
            <wp:effectExtent l="0" t="0" r="9525" b="0"/>
            <wp:docPr id="3" name="Picture 3" descr="website information with a video and date, name of a person who wrot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eI-8YFjCmqxmcldJRW3hhbB7MwEcV5WFmNKYTBt5FoyzJgbKxhJwsCuUB_BemTiULb3p_5hx3QmMy8IrBilP9CWYhBh6V1n7b55CehRN41md10IvIpjdtr6xgw9F5Qn23W6Z14Xx=s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3962400"/>
                    </a:xfrm>
                    <a:prstGeom prst="rect">
                      <a:avLst/>
                    </a:prstGeom>
                    <a:noFill/>
                    <a:ln>
                      <a:noFill/>
                    </a:ln>
                  </pic:spPr>
                </pic:pic>
              </a:graphicData>
            </a:graphic>
          </wp:inline>
        </w:drawing>
      </w:r>
    </w:p>
    <w:p w14:paraId="4A7CECC2" w14:textId="77777777" w:rsidR="00995D41" w:rsidRDefault="00995D41" w:rsidP="00995D41">
      <w:pPr>
        <w:spacing w:before="0" w:line="240" w:lineRule="auto"/>
        <w:rPr>
          <w:rFonts w:ascii="Montserrat" w:eastAsia="Times New Roman" w:hAnsi="Montserrat" w:cs="Times New Roman"/>
          <w:color w:val="000000"/>
          <w:sz w:val="22"/>
          <w:szCs w:val="22"/>
          <w:lang w:eastAsia="en-AU" w:bidi="pa-IN"/>
        </w:rPr>
      </w:pPr>
    </w:p>
    <w:p w14:paraId="3593A9C7" w14:textId="77777777" w:rsidR="00995D41" w:rsidRDefault="00995D41" w:rsidP="00995D41">
      <w:pPr>
        <w:spacing w:before="0" w:line="240" w:lineRule="auto"/>
        <w:rPr>
          <w:rFonts w:ascii="Montserrat" w:eastAsia="Times New Roman" w:hAnsi="Montserrat" w:cs="Times New Roman"/>
          <w:color w:val="000000"/>
          <w:sz w:val="22"/>
          <w:szCs w:val="22"/>
          <w:lang w:eastAsia="en-AU" w:bidi="pa-IN"/>
        </w:rPr>
      </w:pPr>
    </w:p>
    <w:p w14:paraId="7CE50A9C"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Answer the following question:</w:t>
      </w:r>
    </w:p>
    <w:p w14:paraId="79D50246" w14:textId="77777777" w:rsidR="00995D41" w:rsidRPr="00995D41" w:rsidRDefault="00995D41" w:rsidP="00995D41">
      <w:pPr>
        <w:numPr>
          <w:ilvl w:val="0"/>
          <w:numId w:val="41"/>
        </w:numPr>
        <w:spacing w:before="0" w:line="240" w:lineRule="auto"/>
        <w:ind w:left="1440"/>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How will you give credit to information you find online?</w:t>
      </w:r>
    </w:p>
    <w:p w14:paraId="7BC51E27" w14:textId="77777777" w:rsidR="00995D41" w:rsidRPr="00995D41" w:rsidRDefault="00995D41" w:rsidP="00995D41">
      <w:pPr>
        <w:numPr>
          <w:ilvl w:val="0"/>
          <w:numId w:val="41"/>
        </w:numPr>
        <w:spacing w:before="0" w:line="240" w:lineRule="auto"/>
        <w:ind w:left="1440"/>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The correct format to give credit is [Author], [Title], [Website]. Use this format to give credit to the sports website above.</w:t>
      </w:r>
    </w:p>
    <w:p w14:paraId="5422BF91" w14:textId="77777777" w:rsidR="00995D41" w:rsidRDefault="00995D41" w:rsidP="00995D41">
      <w:pPr>
        <w:spacing w:before="0" w:after="24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p>
    <w:p w14:paraId="541C1230" w14:textId="77777777" w:rsidR="00995D41" w:rsidRDefault="00995D41" w:rsidP="00995D41">
      <w:pPr>
        <w:spacing w:before="0" w:after="240" w:line="240" w:lineRule="auto"/>
        <w:rPr>
          <w:rFonts w:ascii="Times New Roman" w:eastAsia="Times New Roman" w:hAnsi="Times New Roman" w:cs="Times New Roman"/>
          <w:lang w:eastAsia="en-AU" w:bidi="pa-IN"/>
        </w:rPr>
      </w:pPr>
    </w:p>
    <w:p w14:paraId="53F2A696" w14:textId="77777777" w:rsidR="00995D41" w:rsidRDefault="00995D41" w:rsidP="00995D41">
      <w:pPr>
        <w:spacing w:before="0" w:after="240" w:line="240" w:lineRule="auto"/>
        <w:rPr>
          <w:rFonts w:ascii="Times New Roman" w:eastAsia="Times New Roman" w:hAnsi="Times New Roman" w:cs="Times New Roman"/>
          <w:lang w:eastAsia="en-AU" w:bidi="pa-IN"/>
        </w:rPr>
      </w:pPr>
    </w:p>
    <w:p w14:paraId="1EED9898" w14:textId="77777777" w:rsidR="00995D41" w:rsidRDefault="00995D41" w:rsidP="00995D41">
      <w:pPr>
        <w:spacing w:before="0" w:after="240" w:line="240" w:lineRule="auto"/>
        <w:rPr>
          <w:rFonts w:ascii="Times New Roman" w:eastAsia="Times New Roman" w:hAnsi="Times New Roman" w:cs="Times New Roman"/>
          <w:lang w:eastAsia="en-AU" w:bidi="pa-IN"/>
        </w:rPr>
      </w:pPr>
    </w:p>
    <w:p w14:paraId="32F214E7"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b/>
          <w:bCs/>
          <w:color w:val="000000"/>
          <w:sz w:val="22"/>
          <w:szCs w:val="22"/>
          <w:lang w:eastAsia="en-AU" w:bidi="pa-IN"/>
        </w:rPr>
        <w:lastRenderedPageBreak/>
        <w:t>FRIDAY - The Digital Citizens Report.</w:t>
      </w:r>
      <w:r w:rsidRPr="00995D41">
        <w:rPr>
          <w:rFonts w:ascii="Montserrat" w:eastAsia="Times New Roman" w:hAnsi="Montserrat" w:cs="Times New Roman"/>
          <w:b/>
          <w:bCs/>
          <w:color w:val="000000"/>
          <w:sz w:val="18"/>
          <w:szCs w:val="18"/>
          <w:lang w:eastAsia="en-AU" w:bidi="pa-IN"/>
        </w:rPr>
        <w:t xml:space="preserve"> </w:t>
      </w:r>
      <w:r w:rsidRPr="00995D41">
        <w:rPr>
          <w:rFonts w:ascii="Montserrat" w:eastAsia="Times New Roman" w:hAnsi="Montserrat" w:cs="Times New Roman"/>
          <w:color w:val="000000"/>
          <w:sz w:val="18"/>
          <w:szCs w:val="18"/>
          <w:lang w:eastAsia="en-AU" w:bidi="pa-IN"/>
        </w:rPr>
        <w:t>(adapted from Common Sense Education)</w:t>
      </w:r>
    </w:p>
    <w:p w14:paraId="0C18AB20"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2969AFDC" w14:textId="20A83D41"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color w:val="000000"/>
          <w:sz w:val="22"/>
          <w:szCs w:val="22"/>
          <w:lang w:eastAsia="en-AU" w:bidi="pa-IN"/>
        </w:rPr>
        <w:t xml:space="preserve">You are doing a school report on a musical group called The Digital Citizens. You </w:t>
      </w:r>
      <w:r w:rsidR="00951E55">
        <w:rPr>
          <w:rFonts w:ascii="Montserrat" w:eastAsia="Times New Roman" w:hAnsi="Montserrat" w:cs="Times New Roman"/>
          <w:color w:val="000000"/>
          <w:sz w:val="22"/>
          <w:szCs w:val="22"/>
          <w:lang w:eastAsia="en-AU" w:bidi="pa-IN"/>
        </w:rPr>
        <w:t xml:space="preserve">have </w:t>
      </w:r>
      <w:r w:rsidRPr="00995D41">
        <w:rPr>
          <w:rFonts w:ascii="Montserrat" w:eastAsia="Times New Roman" w:hAnsi="Montserrat" w:cs="Times New Roman"/>
          <w:color w:val="000000"/>
          <w:sz w:val="22"/>
          <w:szCs w:val="22"/>
          <w:lang w:eastAsia="en-AU" w:bidi="pa-IN"/>
        </w:rPr>
        <w:t>gathered all of your information from 3 different websites. </w:t>
      </w:r>
    </w:p>
    <w:p w14:paraId="568C5E77"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6210E960" w14:textId="77777777" w:rsidR="00995D41" w:rsidRDefault="00995D41" w:rsidP="00995D41">
      <w:pPr>
        <w:spacing w:before="0" w:line="240" w:lineRule="auto"/>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Review the websites and complete the report. Be sure to give credit for the information you used!</w:t>
      </w:r>
    </w:p>
    <w:p w14:paraId="3DD5E22A" w14:textId="77777777" w:rsidR="00995D41" w:rsidRPr="00995D41" w:rsidRDefault="00995D41" w:rsidP="00995D41">
      <w:pPr>
        <w:spacing w:before="0" w:line="240" w:lineRule="auto"/>
        <w:rPr>
          <w:rFonts w:ascii="Times New Roman" w:eastAsia="Times New Roman" w:hAnsi="Times New Roman" w:cs="Times New Roman"/>
          <w:lang w:eastAsia="en-AU" w:bidi="pa-IN"/>
        </w:rPr>
      </w:pPr>
    </w:p>
    <w:p w14:paraId="51523A60" w14:textId="77777777" w:rsidR="00995D41" w:rsidRPr="00995D41" w:rsidRDefault="00995D41" w:rsidP="00995D41">
      <w:pPr>
        <w:spacing w:before="0" w:line="240" w:lineRule="auto"/>
        <w:rPr>
          <w:rFonts w:ascii="Times New Roman" w:eastAsia="Times New Roman" w:hAnsi="Times New Roman" w:cs="Times New Roman"/>
          <w:lang w:eastAsia="en-AU" w:bidi="pa-IN"/>
        </w:rPr>
      </w:pPr>
      <w:r w:rsidRPr="00995D41">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21BF794E" wp14:editId="499D66AC">
            <wp:extent cx="5990650" cy="4962525"/>
            <wp:effectExtent l="0" t="0" r="0" b="0"/>
            <wp:docPr id="2" name="Picture 2" descr="screenshot of 3 websites for a musical grou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w6dGs-cVMbgdIz8-Bcp1Kt2b3vOR4uMokYy9BkZhKitppk_7kxxH1S75ktYFh0MQ65qH-BNtXvElr667l0hVrQww_DNK4zecVH9S0q1UVgqNXZMifAJe9JR1V6HXMN87dSVLGyy=s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0650" cy="4962525"/>
                    </a:xfrm>
                    <a:prstGeom prst="rect">
                      <a:avLst/>
                    </a:prstGeom>
                    <a:noFill/>
                    <a:ln>
                      <a:noFill/>
                    </a:ln>
                  </pic:spPr>
                </pic:pic>
              </a:graphicData>
            </a:graphic>
          </wp:inline>
        </w:drawing>
      </w:r>
    </w:p>
    <w:p w14:paraId="55507D64" w14:textId="4B94C25C" w:rsidR="00995D41" w:rsidRPr="00995D41" w:rsidRDefault="00995D41" w:rsidP="00C81152">
      <w:pPr>
        <w:spacing w:before="0" w:after="240" w:line="240" w:lineRule="auto"/>
        <w:rPr>
          <w:rFonts w:ascii="Times New Roman" w:eastAsia="Times New Roman" w:hAnsi="Times New Roman" w:cs="Times New Roman"/>
          <w:lang w:eastAsia="en-AU" w:bidi="pa-IN"/>
        </w:rPr>
      </w:pP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noProof/>
          <w:bdr w:val="none" w:sz="0" w:space="0" w:color="auto" w:frame="1"/>
          <w:lang w:eastAsia="en-AU" w:bidi="pa-IN"/>
        </w:rPr>
        <w:lastRenderedPageBreak/>
        <w:drawing>
          <wp:inline distT="0" distB="0" distL="0" distR="0" wp14:anchorId="3678BD4F" wp14:editId="51035DF5">
            <wp:extent cx="6400800" cy="5524500"/>
            <wp:effectExtent l="0" t="0" r="0" b="0"/>
            <wp:docPr id="1" name="Picture 1" descr="space to answer questions in based on website information for all the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9kk_vwBkQoRzVxm-akbpl04QytHSqBmWAa18hRfsZh4slxGqKT8JpXB_5-dhZrG-yZrlFVljMgRpmFSkS37to39zV0I-boMUOlr75GiUYGFw6Zy-ifiGZI2pgjO__2TkyBjoCEjg=s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5524500"/>
                    </a:xfrm>
                    <a:prstGeom prst="rect">
                      <a:avLst/>
                    </a:prstGeom>
                    <a:noFill/>
                    <a:ln>
                      <a:noFill/>
                    </a:ln>
                  </pic:spPr>
                </pic:pic>
              </a:graphicData>
            </a:graphic>
          </wp:inline>
        </w:drawing>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Pr="00995D41">
        <w:rPr>
          <w:rFonts w:ascii="Times New Roman" w:eastAsia="Times New Roman" w:hAnsi="Times New Roman" w:cs="Times New Roman"/>
          <w:lang w:eastAsia="en-AU" w:bidi="pa-IN"/>
        </w:rPr>
        <w:br/>
      </w:r>
      <w:r w:rsidR="00951E55">
        <w:rPr>
          <w:rFonts w:ascii="Montserrat" w:eastAsia="Times New Roman" w:hAnsi="Montserrat" w:cs="Times New Roman"/>
          <w:color w:val="000000"/>
          <w:sz w:val="22"/>
          <w:szCs w:val="22"/>
          <w:lang w:eastAsia="en-AU" w:bidi="pa-IN"/>
        </w:rPr>
        <w:t>Give c</w:t>
      </w:r>
      <w:bookmarkStart w:id="0" w:name="_GoBack"/>
      <w:bookmarkEnd w:id="0"/>
      <w:r w:rsidRPr="00995D41">
        <w:rPr>
          <w:rFonts w:ascii="Montserrat" w:eastAsia="Times New Roman" w:hAnsi="Montserrat" w:cs="Times New Roman"/>
          <w:color w:val="000000"/>
          <w:sz w:val="22"/>
          <w:szCs w:val="22"/>
          <w:lang w:eastAsia="en-AU" w:bidi="pa-IN"/>
        </w:rPr>
        <w:t>redit: </w:t>
      </w:r>
    </w:p>
    <w:p w14:paraId="0BE74251" w14:textId="61E401C6" w:rsidR="00995D41" w:rsidRPr="00995D41" w:rsidRDefault="00995D41" w:rsidP="00995D41">
      <w:pPr>
        <w:numPr>
          <w:ilvl w:val="0"/>
          <w:numId w:val="42"/>
        </w:numPr>
        <w:spacing w:before="0" w:line="48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_________________________________________________________________________________</w:t>
      </w:r>
    </w:p>
    <w:p w14:paraId="41E7E0DD" w14:textId="0324EED6" w:rsidR="00995D41" w:rsidRPr="00995D41" w:rsidRDefault="00995D41" w:rsidP="00995D41">
      <w:pPr>
        <w:numPr>
          <w:ilvl w:val="0"/>
          <w:numId w:val="42"/>
        </w:numPr>
        <w:spacing w:before="0" w:line="48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_________________________________________________________________________________</w:t>
      </w:r>
    </w:p>
    <w:p w14:paraId="77AA440A" w14:textId="3AEB3C6B" w:rsidR="00995D41" w:rsidRPr="00995D41" w:rsidRDefault="00995D41" w:rsidP="00995D41">
      <w:pPr>
        <w:numPr>
          <w:ilvl w:val="0"/>
          <w:numId w:val="42"/>
        </w:numPr>
        <w:spacing w:before="0" w:line="480" w:lineRule="auto"/>
        <w:textAlignment w:val="baseline"/>
        <w:rPr>
          <w:rFonts w:ascii="Montserrat" w:eastAsia="Times New Roman" w:hAnsi="Montserrat" w:cs="Times New Roman"/>
          <w:color w:val="000000"/>
          <w:sz w:val="22"/>
          <w:szCs w:val="22"/>
          <w:lang w:eastAsia="en-AU" w:bidi="pa-IN"/>
        </w:rPr>
      </w:pPr>
      <w:r w:rsidRPr="00995D41">
        <w:rPr>
          <w:rFonts w:ascii="Montserrat" w:eastAsia="Times New Roman" w:hAnsi="Montserrat" w:cs="Times New Roman"/>
          <w:color w:val="000000"/>
          <w:sz w:val="22"/>
          <w:szCs w:val="22"/>
          <w:lang w:eastAsia="en-AU" w:bidi="pa-IN"/>
        </w:rPr>
        <w:t>_________________________________________________________________________________</w:t>
      </w:r>
    </w:p>
    <w:p w14:paraId="5A0137F4" w14:textId="77777777" w:rsidR="00546F02" w:rsidRPr="00E239E0" w:rsidRDefault="00546F02" w:rsidP="00E239E0"/>
    <w:sectPr w:rsidR="00546F02" w:rsidRPr="00E239E0" w:rsidSect="00ED288C">
      <w:footerReference w:type="even" r:id="rId21"/>
      <w:footerReference w:type="default" r:id="rId22"/>
      <w:headerReference w:type="first" r:id="rId23"/>
      <w:footerReference w:type="first" r:id="rId2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D7290" w14:textId="77777777" w:rsidR="00995D41" w:rsidRDefault="00995D41" w:rsidP="00191F45">
      <w:r>
        <w:separator/>
      </w:r>
    </w:p>
    <w:p w14:paraId="72B0DC0C" w14:textId="77777777" w:rsidR="00995D41" w:rsidRDefault="00995D41"/>
    <w:p w14:paraId="05F69B1E" w14:textId="77777777" w:rsidR="00995D41" w:rsidRDefault="00995D41"/>
    <w:p w14:paraId="60A990F5" w14:textId="77777777" w:rsidR="00995D41" w:rsidRDefault="00995D41"/>
  </w:endnote>
  <w:endnote w:type="continuationSeparator" w:id="0">
    <w:p w14:paraId="5F450A81" w14:textId="77777777" w:rsidR="00995D41" w:rsidRDefault="00995D41" w:rsidP="00191F45">
      <w:r>
        <w:continuationSeparator/>
      </w:r>
    </w:p>
    <w:p w14:paraId="76B0ECA6" w14:textId="77777777" w:rsidR="00995D41" w:rsidRDefault="00995D41"/>
    <w:p w14:paraId="7C738AD2" w14:textId="77777777" w:rsidR="00995D41" w:rsidRDefault="00995D41"/>
    <w:p w14:paraId="77A1977E" w14:textId="77777777" w:rsidR="00995D41" w:rsidRDefault="00995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A342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D34E7" w14:textId="61114263"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51E55">
      <w:rPr>
        <w:noProof/>
      </w:rPr>
      <w:t>Sep-21</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5C2D4"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04FB5C1E" wp14:editId="3A09A32C">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36C33" w14:textId="77777777" w:rsidR="00995D41" w:rsidRDefault="00995D41" w:rsidP="00191F45">
      <w:r>
        <w:separator/>
      </w:r>
    </w:p>
    <w:p w14:paraId="6EBAB8A4" w14:textId="77777777" w:rsidR="00995D41" w:rsidRDefault="00995D41"/>
    <w:p w14:paraId="0C4A5CCC" w14:textId="77777777" w:rsidR="00995D41" w:rsidRDefault="00995D41"/>
    <w:p w14:paraId="1BD6C345" w14:textId="77777777" w:rsidR="00995D41" w:rsidRDefault="00995D41"/>
  </w:footnote>
  <w:footnote w:type="continuationSeparator" w:id="0">
    <w:p w14:paraId="485557D8" w14:textId="77777777" w:rsidR="00995D41" w:rsidRDefault="00995D41" w:rsidP="00191F45">
      <w:r>
        <w:continuationSeparator/>
      </w:r>
    </w:p>
    <w:p w14:paraId="0D17D363" w14:textId="77777777" w:rsidR="00995D41" w:rsidRDefault="00995D41"/>
    <w:p w14:paraId="66152F3D" w14:textId="77777777" w:rsidR="00995D41" w:rsidRDefault="00995D41"/>
    <w:p w14:paraId="55C232CA" w14:textId="77777777" w:rsidR="00995D41" w:rsidRDefault="00995D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092A5"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8012D1F"/>
    <w:multiLevelType w:val="multilevel"/>
    <w:tmpl w:val="5054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4CB6508"/>
    <w:multiLevelType w:val="multilevel"/>
    <w:tmpl w:val="5742F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A9D2317"/>
    <w:multiLevelType w:val="multilevel"/>
    <w:tmpl w:val="C48E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5326BE"/>
    <w:multiLevelType w:val="multilevel"/>
    <w:tmpl w:val="19D4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28D370A4"/>
    <w:multiLevelType w:val="multilevel"/>
    <w:tmpl w:val="12EC6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FF779F"/>
    <w:multiLevelType w:val="multilevel"/>
    <w:tmpl w:val="B200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49C0169C"/>
    <w:multiLevelType w:val="multilevel"/>
    <w:tmpl w:val="04A0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75947649"/>
    <w:multiLevelType w:val="multilevel"/>
    <w:tmpl w:val="29B2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1"/>
  </w:num>
  <w:num w:numId="2">
    <w:abstractNumId w:val="18"/>
  </w:num>
  <w:num w:numId="3">
    <w:abstractNumId w:val="23"/>
  </w:num>
  <w:num w:numId="4">
    <w:abstractNumId w:val="25"/>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6"/>
  </w:num>
  <w:num w:numId="8">
    <w:abstractNumId w:val="14"/>
  </w:num>
  <w:num w:numId="9">
    <w:abstractNumId w:val="22"/>
  </w:num>
  <w:num w:numId="10">
    <w:abstractNumId w:val="11"/>
  </w:num>
  <w:num w:numId="11">
    <w:abstractNumId w:val="20"/>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8"/>
  </w:num>
  <w:num w:numId="22">
    <w:abstractNumId w:val="24"/>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21"/>
  </w:num>
  <w:num w:numId="32">
    <w:abstractNumId w:val="28"/>
  </w:num>
  <w:num w:numId="33">
    <w:abstractNumId w:val="23"/>
  </w:num>
  <w:num w:numId="34">
    <w:abstractNumId w:val="25"/>
  </w:num>
  <w:num w:numId="35">
    <w:abstractNumId w:val="12"/>
  </w:num>
  <w:num w:numId="36">
    <w:abstractNumId w:val="16"/>
  </w:num>
  <w:num w:numId="37">
    <w:abstractNumId w:val="15"/>
  </w:num>
  <w:num w:numId="38">
    <w:abstractNumId w:val="13"/>
  </w:num>
  <w:num w:numId="39">
    <w:abstractNumId w:val="8"/>
  </w:num>
  <w:num w:numId="40">
    <w:abstractNumId w:val="27"/>
  </w:num>
  <w:num w:numId="41">
    <w:abstractNumId w:val="19"/>
  </w:num>
  <w:num w:numId="4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D41"/>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1E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D41"/>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E2A"/>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1152"/>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893F41"/>
  <w14:defaultImageDpi w14:val="32767"/>
  <w15:chartTrackingRefBased/>
  <w15:docId w15:val="{A8A7539A-C5ED-487F-9AA7-B7FF7E51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9"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9"/>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9"/>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995D41"/>
    <w:pPr>
      <w:spacing w:before="100" w:beforeAutospacing="1" w:after="100" w:afterAutospacing="1" w:line="240" w:lineRule="auto"/>
    </w:pPr>
    <w:rPr>
      <w:rFonts w:ascii="Times New Roman" w:eastAsia="Times New Roman" w:hAnsi="Times New Roman" w:cs="Times New Roman"/>
      <w:lang w:eastAsia="en-AU"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96938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4l.schools.nsw.gov.au/resources/teaching-and-learning-resources/everyone-s-an-author.html"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t4l.schools.nsw.gov.au/resources/teaching-and-learning-resources/the-student-podcaster.html"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4l.schools.nsw.gov.au/resources/teaching-and-learning-resources/the-student-filmmaker.html"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youtube.com/watch?v=0u6-2aCea-M&amp;ab_channel=PlanetNutshell"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idhu1\OneDrive%20-%20NSW%20Department%20of%20Education\Deskto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3" ma:contentTypeDescription="Create a new document." ma:contentTypeScope="" ma:versionID="1c56dee94b8fe6188d7664e050ad3c1a">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00818845f95362c47ed6926b09cdaea1"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1" nillable="true" ma:displayName="Notebook Type" ma:indexed="tru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CultureName" ma:index="26" nillable="true" ma:displayName="Culture Name" ma:internalName="CultureName">
      <xsd:simpleType>
        <xsd:restriction base="dms:Text"/>
      </xsd:simpleType>
    </xsd:element>
    <xsd:element name="TeamsChannelId" ma:index="27" nillable="true" ma:displayName="Teams Channel Id" ma:internalName="TeamsChannelId">
      <xsd:simpleType>
        <xsd:restriction base="dms:Text"/>
      </xsd:simpleType>
    </xsd:element>
    <xsd:element name="Math_Settings" ma:index="28" nillable="true" ma:displayName="Math Settings" ma:internalName="Math_Settings">
      <xsd:simpleType>
        <xsd:restriction base="dms:Text"/>
      </xsd:simpleType>
    </xsd:element>
    <xsd:element name="Templates" ma:index="29" nillable="true" ma:displayName="Templates" ma:internalName="Templates">
      <xsd:simpleType>
        <xsd:restriction base="dms:Note">
          <xsd:maxLength value="255"/>
        </xsd:restriction>
      </xsd:simple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NotebookType xmlns="94c38395-9039-40b1-bdd9-ede29eff24c3" xsi:nil="true"/>
    <Distribution_Groups xmlns="94c38395-9039-40b1-bdd9-ede29eff24c3" xsi:nil="true"/>
    <AppVersion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Students xmlns="94c38395-9039-40b1-bdd9-ede29eff24c3">
      <UserInfo>
        <DisplayName/>
        <AccountId xsi:nil="true"/>
        <AccountType/>
      </UserInfo>
    </Students>
    <Student_Groups xmlns="94c38395-9039-40b1-bdd9-ede29eff24c3">
      <UserInfo>
        <DisplayName/>
        <AccountId xsi:nil="true"/>
        <AccountType/>
      </UserInfo>
    </Student_Groups>
    <Teachers xmlns="94c38395-9039-40b1-bdd9-ede29eff24c3">
      <UserInfo>
        <DisplayName/>
        <AccountId xsi:nil="true"/>
        <AccountType/>
      </UserInfo>
    </Teach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3D92BD21-F33A-424B-ABA3-B97C7FD34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purl.org/dc/dcmitype/"/>
    <ds:schemaRef ds:uri="http://schemas.microsoft.com/office/infopath/2007/PartnerControls"/>
    <ds:schemaRef ds:uri="58092856-036f-4420-b0f0-0e3e3f60f299"/>
    <ds:schemaRef ds:uri="http://purl.org/dc/term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94c38395-9039-40b1-bdd9-ede29eff24c3"/>
    <ds:schemaRef ds:uri="http://www.w3.org/XML/1998/namespace"/>
  </ds:schemaRefs>
</ds:datastoreItem>
</file>

<file path=customXml/itemProps4.xml><?xml version="1.0" encoding="utf-8"?>
<ds:datastoreItem xmlns:ds="http://schemas.openxmlformats.org/officeDocument/2006/customXml" ds:itemID="{A3343BC9-5F30-444B-93B3-F7234547B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DoE_Blank_Word_Template.dotx</Template>
  <TotalTime>19</TotalTime>
  <Pages>8</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5204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Sidhu</dc:creator>
  <cp:keywords/>
  <dc:description/>
  <cp:lastModifiedBy>Mona Sidhu</cp:lastModifiedBy>
  <cp:revision>3</cp:revision>
  <cp:lastPrinted>2019-09-30T07:42:00Z</cp:lastPrinted>
  <dcterms:created xsi:type="dcterms:W3CDTF">2021-09-14T04:12:00Z</dcterms:created>
  <dcterms:modified xsi:type="dcterms:W3CDTF">2021-09-16T01:39:00Z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