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F9B17" w14:textId="77777777" w:rsidR="00AB244A" w:rsidRPr="004D35D6" w:rsidRDefault="00AB244A" w:rsidP="00AB244A">
      <w:pPr>
        <w:pStyle w:val="Title"/>
        <w:rPr>
          <w:rFonts w:ascii="Montserrat" w:hAnsi="Montserrat"/>
          <w:sz w:val="28"/>
          <w:szCs w:val="28"/>
          <w:lang w:bidi="pa-IN"/>
        </w:rPr>
      </w:pPr>
      <w:proofErr w:type="spellStart"/>
      <w:r w:rsidRPr="004D35D6">
        <w:rPr>
          <w:rFonts w:ascii="Montserrat" w:hAnsi="Montserrat"/>
          <w:sz w:val="28"/>
          <w:szCs w:val="28"/>
          <w:lang w:bidi="pa-IN"/>
        </w:rPr>
        <w:t>Cybermarvels</w:t>
      </w:r>
      <w:proofErr w:type="spellEnd"/>
      <w:r w:rsidRPr="004D35D6">
        <w:rPr>
          <w:rFonts w:ascii="Montserrat" w:hAnsi="Montserrat"/>
          <w:sz w:val="28"/>
          <w:szCs w:val="28"/>
          <w:lang w:bidi="pa-IN"/>
        </w:rPr>
        <w:t xml:space="preserve"> are good digital citizens!</w:t>
      </w:r>
    </w:p>
    <w:p w14:paraId="047D7D3A" w14:textId="77777777" w:rsidR="00AB244A" w:rsidRPr="004D35D6" w:rsidRDefault="00AB244A" w:rsidP="00AB244A">
      <w:pPr>
        <w:pStyle w:val="Heading1"/>
        <w:rPr>
          <w:rFonts w:ascii="Montserrat" w:eastAsia="Times New Roman" w:hAnsi="Montserrat"/>
          <w:sz w:val="24"/>
          <w:szCs w:val="24"/>
          <w:lang w:eastAsia="en-AU" w:bidi="pa-IN"/>
        </w:rPr>
      </w:pPr>
      <w:r w:rsidRPr="004D35D6">
        <w:rPr>
          <w:rFonts w:ascii="Montserrat" w:eastAsia="Times New Roman" w:hAnsi="Montserrat"/>
          <w:sz w:val="24"/>
          <w:szCs w:val="24"/>
          <w:lang w:eastAsia="en-AU" w:bidi="pa-IN"/>
        </w:rPr>
        <w:t>What you can expect to learn</w:t>
      </w:r>
    </w:p>
    <w:p w14:paraId="5D39D291"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This week you will learn what a network is, how you can keep safe online and what things you should not share online by making drawings and creating a storyboard.</w:t>
      </w:r>
    </w:p>
    <w:p w14:paraId="0E4FDCDF"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28D90279" w14:textId="77777777" w:rsidR="00AB244A" w:rsidRPr="00AB244A" w:rsidRDefault="00AB244A" w:rsidP="00AB244A">
      <w:pPr>
        <w:pStyle w:val="Heading2"/>
        <w:rPr>
          <w:rFonts w:ascii="Montserrat" w:hAnsi="Montserrat"/>
          <w:sz w:val="22"/>
          <w:szCs w:val="22"/>
          <w:lang w:bidi="pa-IN"/>
        </w:rPr>
      </w:pPr>
      <w:r w:rsidRPr="00AB244A">
        <w:rPr>
          <w:rFonts w:ascii="Montserrat" w:hAnsi="Montserrat"/>
          <w:sz w:val="22"/>
          <w:szCs w:val="22"/>
          <w:lang w:bidi="pa-IN"/>
        </w:rPr>
        <w:t>Instructions</w:t>
      </w:r>
    </w:p>
    <w:p w14:paraId="28409CEC"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The activities below can be completed in any order and you can do all or some of them during the week. At the end of each day, fill in your journal with what you learnt that day and how you will use this learning in the future. You will then be able to use this to create: </w:t>
      </w:r>
    </w:p>
    <w:p w14:paraId="51D0CFB7" w14:textId="77777777" w:rsidR="00AB244A" w:rsidRPr="00AB244A" w:rsidRDefault="00AB244A" w:rsidP="00AB244A">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 poster (PDF/word)</w:t>
      </w:r>
    </w:p>
    <w:p w14:paraId="52BD9258" w14:textId="77777777" w:rsidR="00AB244A" w:rsidRPr="00AB244A" w:rsidRDefault="00AB244A" w:rsidP="00AB244A">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 script for a play (PDF/word)</w:t>
      </w:r>
    </w:p>
    <w:p w14:paraId="4DA42544" w14:textId="77777777" w:rsidR="00AB244A" w:rsidRPr="00AB244A" w:rsidRDefault="00AB244A" w:rsidP="00AB244A">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an MP4 video</w:t>
      </w:r>
    </w:p>
    <w:p w14:paraId="2D367FBD" w14:textId="77777777" w:rsidR="00AB244A" w:rsidRPr="00AB244A" w:rsidRDefault="00AB244A" w:rsidP="00AB244A">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an MP3 audio</w:t>
      </w:r>
    </w:p>
    <w:p w14:paraId="1ECF4DEE" w14:textId="77777777" w:rsidR="00AB244A" w:rsidRPr="00AB244A" w:rsidRDefault="00AB244A" w:rsidP="00AB244A">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 website (Google site or similar)</w:t>
      </w:r>
    </w:p>
    <w:p w14:paraId="11ED55E4" w14:textId="77777777" w:rsidR="00AB244A" w:rsidRPr="00AB244A" w:rsidRDefault="00AB244A" w:rsidP="00AB244A">
      <w:pPr>
        <w:numPr>
          <w:ilvl w:val="0"/>
          <w:numId w:val="35"/>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or write a fictional story to showcase your learning for the whole month (PDF/word).</w:t>
      </w:r>
    </w:p>
    <w:p w14:paraId="5904C8AB"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279334D8"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 xml:space="preserve">You can access help for </w:t>
      </w:r>
      <w:hyperlink r:id="rId11" w:history="1">
        <w:r w:rsidRPr="00AB244A">
          <w:rPr>
            <w:rFonts w:ascii="Montserrat" w:eastAsia="Times New Roman" w:hAnsi="Montserrat" w:cs="Times New Roman"/>
            <w:color w:val="1155CC"/>
            <w:sz w:val="22"/>
            <w:szCs w:val="22"/>
            <w:u w:val="single"/>
            <w:lang w:eastAsia="en-AU" w:bidi="pa-IN"/>
          </w:rPr>
          <w:t>video</w:t>
        </w:r>
      </w:hyperlink>
      <w:r w:rsidRPr="00AB244A">
        <w:rPr>
          <w:rFonts w:ascii="Montserrat" w:eastAsia="Times New Roman" w:hAnsi="Montserrat" w:cs="Times New Roman"/>
          <w:color w:val="000000"/>
          <w:sz w:val="22"/>
          <w:szCs w:val="22"/>
          <w:lang w:eastAsia="en-AU" w:bidi="pa-IN"/>
        </w:rPr>
        <w:t xml:space="preserve">, </w:t>
      </w:r>
      <w:hyperlink r:id="rId12" w:history="1">
        <w:r w:rsidRPr="00AB244A">
          <w:rPr>
            <w:rFonts w:ascii="Montserrat" w:eastAsia="Times New Roman" w:hAnsi="Montserrat" w:cs="Times New Roman"/>
            <w:color w:val="1155CC"/>
            <w:sz w:val="22"/>
            <w:szCs w:val="22"/>
            <w:u w:val="single"/>
            <w:lang w:eastAsia="en-AU" w:bidi="pa-IN"/>
          </w:rPr>
          <w:t xml:space="preserve">audio </w:t>
        </w:r>
      </w:hyperlink>
      <w:r w:rsidRPr="00AB244A">
        <w:rPr>
          <w:rFonts w:ascii="Montserrat" w:eastAsia="Times New Roman" w:hAnsi="Montserrat" w:cs="Times New Roman"/>
          <w:color w:val="000000"/>
          <w:sz w:val="22"/>
          <w:szCs w:val="22"/>
          <w:lang w:eastAsia="en-AU" w:bidi="pa-IN"/>
        </w:rPr>
        <w:t xml:space="preserve">recording and to write a </w:t>
      </w:r>
      <w:hyperlink r:id="rId13" w:history="1">
        <w:r w:rsidRPr="00AB244A">
          <w:rPr>
            <w:rFonts w:ascii="Montserrat" w:eastAsia="Times New Roman" w:hAnsi="Montserrat" w:cs="Times New Roman"/>
            <w:color w:val="1155CC"/>
            <w:sz w:val="22"/>
            <w:szCs w:val="22"/>
            <w:u w:val="single"/>
            <w:lang w:eastAsia="en-AU" w:bidi="pa-IN"/>
          </w:rPr>
          <w:t>journal or a story</w:t>
        </w:r>
      </w:hyperlink>
      <w:r w:rsidRPr="00AB244A">
        <w:rPr>
          <w:rFonts w:ascii="Montserrat" w:eastAsia="Times New Roman" w:hAnsi="Montserrat" w:cs="Times New Roman"/>
          <w:color w:val="000000"/>
          <w:sz w:val="22"/>
          <w:szCs w:val="22"/>
          <w:lang w:eastAsia="en-AU" w:bidi="pa-IN"/>
        </w:rPr>
        <w:t>.</w:t>
      </w:r>
    </w:p>
    <w:p w14:paraId="555F0B73"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3A471178" w14:textId="3E6532C0"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 xml:space="preserve">Once your teacher has reviewed your work, they can select and submit them to the </w:t>
      </w:r>
      <w:bookmarkStart w:id="0" w:name="_GoBack"/>
      <w:bookmarkEnd w:id="0"/>
      <w:r w:rsidR="001F0191" w:rsidRPr="00AB244A">
        <w:rPr>
          <w:rFonts w:ascii="Montserrat" w:eastAsia="Times New Roman" w:hAnsi="Montserrat" w:cs="Times New Roman"/>
          <w:color w:val="000000"/>
          <w:sz w:val="22"/>
          <w:szCs w:val="22"/>
          <w:lang w:eastAsia="en-AU" w:bidi="pa-IN"/>
        </w:rPr>
        <w:t>judge’s</w:t>
      </w:r>
      <w:r w:rsidRPr="00AB244A">
        <w:rPr>
          <w:rFonts w:ascii="Montserrat" w:eastAsia="Times New Roman" w:hAnsi="Montserrat" w:cs="Times New Roman"/>
          <w:color w:val="000000"/>
          <w:sz w:val="22"/>
          <w:szCs w:val="22"/>
          <w:lang w:eastAsia="en-AU" w:bidi="pa-IN"/>
        </w:rPr>
        <w:t xml:space="preserve"> panel as an entry to the </w:t>
      </w:r>
      <w:r w:rsidRPr="00AB244A">
        <w:rPr>
          <w:rFonts w:ascii="Montserrat" w:eastAsia="Times New Roman" w:hAnsi="Montserrat" w:cs="Times New Roman"/>
          <w:b/>
          <w:bCs/>
          <w:i/>
          <w:iCs/>
          <w:color w:val="000000"/>
          <w:sz w:val="22"/>
          <w:szCs w:val="22"/>
          <w:lang w:eastAsia="en-AU" w:bidi="pa-IN"/>
        </w:rPr>
        <w:t xml:space="preserve">Be </w:t>
      </w:r>
      <w:proofErr w:type="spellStart"/>
      <w:r w:rsidRPr="00AB244A">
        <w:rPr>
          <w:rFonts w:ascii="Montserrat" w:eastAsia="Times New Roman" w:hAnsi="Montserrat" w:cs="Times New Roman"/>
          <w:b/>
          <w:bCs/>
          <w:i/>
          <w:iCs/>
          <w:color w:val="000000"/>
          <w:sz w:val="22"/>
          <w:szCs w:val="22"/>
          <w:lang w:eastAsia="en-AU" w:bidi="pa-IN"/>
        </w:rPr>
        <w:t>Cybermarvellous</w:t>
      </w:r>
      <w:proofErr w:type="spellEnd"/>
      <w:r w:rsidRPr="00AB244A">
        <w:rPr>
          <w:rFonts w:ascii="Montserrat" w:eastAsia="Times New Roman" w:hAnsi="Montserrat" w:cs="Times New Roman"/>
          <w:b/>
          <w:bCs/>
          <w:i/>
          <w:iCs/>
          <w:color w:val="000000"/>
          <w:sz w:val="22"/>
          <w:szCs w:val="22"/>
          <w:lang w:eastAsia="en-AU" w:bidi="pa-IN"/>
        </w:rPr>
        <w:t xml:space="preserve"> Challenge</w:t>
      </w:r>
      <w:r>
        <w:rPr>
          <w:rFonts w:ascii="Montserrat" w:eastAsia="Times New Roman" w:hAnsi="Montserrat" w:cs="Times New Roman"/>
          <w:b/>
          <w:bCs/>
          <w:i/>
          <w:iCs/>
          <w:color w:val="000000"/>
          <w:sz w:val="22"/>
          <w:szCs w:val="22"/>
          <w:lang w:eastAsia="en-AU" w:bidi="pa-IN"/>
        </w:rPr>
        <w:t xml:space="preserve"> 2021</w:t>
      </w:r>
      <w:r w:rsidRPr="00AB244A">
        <w:rPr>
          <w:rFonts w:ascii="Montserrat" w:eastAsia="Times New Roman" w:hAnsi="Montserrat" w:cs="Times New Roman"/>
          <w:color w:val="000000"/>
          <w:sz w:val="22"/>
          <w:szCs w:val="22"/>
          <w:lang w:eastAsia="en-AU" w:bidi="pa-IN"/>
        </w:rPr>
        <w:t xml:space="preserve"> and the best productions will be published on our website.</w:t>
      </w:r>
    </w:p>
    <w:p w14:paraId="53760880" w14:textId="77777777" w:rsidR="00AB244A" w:rsidRPr="004D35D6" w:rsidRDefault="00AB244A" w:rsidP="004D35D6">
      <w:pPr>
        <w:pStyle w:val="Heading3"/>
        <w:rPr>
          <w:rFonts w:ascii="Montserrat" w:hAnsi="Montserrat"/>
          <w:sz w:val="22"/>
          <w:szCs w:val="22"/>
          <w:lang w:bidi="pa-IN"/>
        </w:rPr>
      </w:pPr>
      <w:r w:rsidRPr="004D35D6">
        <w:rPr>
          <w:rFonts w:ascii="Montserrat" w:hAnsi="Montserrat"/>
          <w:sz w:val="22"/>
          <w:szCs w:val="22"/>
          <w:lang w:bidi="pa-IN"/>
        </w:rPr>
        <w:t>Week 2: 11 Oct - 15 Oct</w:t>
      </w:r>
    </w:p>
    <w:p w14:paraId="72310385"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Things you need:</w:t>
      </w:r>
    </w:p>
    <w:p w14:paraId="5D60EA2B" w14:textId="77777777" w:rsidR="00AB244A" w:rsidRPr="00AB244A" w:rsidRDefault="00AB244A" w:rsidP="00AB244A">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Tablet/ laptop/ PC/phone with internet access</w:t>
      </w:r>
    </w:p>
    <w:p w14:paraId="6A046057" w14:textId="77777777" w:rsidR="00AB244A" w:rsidRPr="00AB244A" w:rsidRDefault="00AB244A" w:rsidP="00AB244A">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Headphone (optional)</w:t>
      </w:r>
    </w:p>
    <w:p w14:paraId="44F0D8F3" w14:textId="77777777" w:rsidR="00AB244A" w:rsidRPr="00AB244A" w:rsidRDefault="00AB244A" w:rsidP="00AB244A">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Paper and pencils/colour pencils</w:t>
      </w:r>
    </w:p>
    <w:p w14:paraId="66BFB8F8" w14:textId="77777777" w:rsidR="00AB244A" w:rsidRPr="00AB244A" w:rsidRDefault="00AB244A" w:rsidP="00AB244A">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Yarn or thread (2 different colours) and scissors</w:t>
      </w:r>
    </w:p>
    <w:p w14:paraId="6427E200" w14:textId="77777777" w:rsidR="00AB244A" w:rsidRPr="00AB244A" w:rsidRDefault="00AB244A" w:rsidP="00AB244A">
      <w:pPr>
        <w:spacing w:before="0" w:after="240" w:line="240" w:lineRule="auto"/>
        <w:rPr>
          <w:rFonts w:ascii="Times New Roman" w:eastAsia="Times New Roman" w:hAnsi="Times New Roman" w:cs="Times New Roman"/>
          <w:lang w:eastAsia="en-AU" w:bidi="pa-IN"/>
        </w:rPr>
      </w:pPr>
    </w:p>
    <w:p w14:paraId="69160705"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b/>
          <w:bCs/>
          <w:color w:val="000000"/>
          <w:sz w:val="22"/>
          <w:szCs w:val="22"/>
          <w:lang w:eastAsia="en-AU" w:bidi="pa-IN"/>
        </w:rPr>
        <w:t xml:space="preserve">MONDAY - What is a network? </w:t>
      </w:r>
      <w:r w:rsidRPr="00AB244A">
        <w:rPr>
          <w:rFonts w:ascii="Montserrat" w:eastAsia="Times New Roman" w:hAnsi="Montserrat" w:cs="Times New Roman"/>
          <w:color w:val="000000"/>
          <w:sz w:val="18"/>
          <w:szCs w:val="18"/>
          <w:lang w:eastAsia="en-AU" w:bidi="pa-IN"/>
        </w:rPr>
        <w:t>(adapted from Cyber Aces)</w:t>
      </w:r>
    </w:p>
    <w:p w14:paraId="0D182FAC"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73E99FB0"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Prepare: </w:t>
      </w:r>
    </w:p>
    <w:p w14:paraId="64A02AB5" w14:textId="77777777" w:rsidR="00AB244A" w:rsidRPr="00AB244A" w:rsidRDefault="00AB244A" w:rsidP="00AB244A">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Cut out the digital devices to separate them as cards. Cut some small lengths of yarn too.</w:t>
      </w:r>
    </w:p>
    <w:p w14:paraId="6F9340AF" w14:textId="5F9C8298" w:rsidR="00AB244A" w:rsidRPr="00AB244A" w:rsidRDefault="0037056F" w:rsidP="00AB244A">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In each card, w</w:t>
      </w:r>
      <w:r w:rsidR="00AB244A" w:rsidRPr="00AB244A">
        <w:rPr>
          <w:rFonts w:ascii="Montserrat" w:eastAsia="Times New Roman" w:hAnsi="Montserrat" w:cs="Times New Roman"/>
          <w:color w:val="000000"/>
          <w:sz w:val="22"/>
          <w:szCs w:val="22"/>
          <w:lang w:eastAsia="en-AU" w:bidi="pa-IN"/>
        </w:rPr>
        <w:t>rite the name of a person you know who has one of these devices.</w:t>
      </w:r>
    </w:p>
    <w:p w14:paraId="7F257F18" w14:textId="77777777" w:rsidR="00AB244A" w:rsidRPr="00AB244A" w:rsidRDefault="00AB244A" w:rsidP="00AB244A">
      <w:pPr>
        <w:spacing w:before="0" w:line="240" w:lineRule="auto"/>
        <w:ind w:left="360"/>
        <w:textAlignment w:val="baseline"/>
        <w:rPr>
          <w:rFonts w:ascii="Montserrat" w:eastAsia="Times New Roman" w:hAnsi="Montserrat" w:cs="Times New Roman"/>
          <w:color w:val="000000"/>
          <w:sz w:val="22"/>
          <w:szCs w:val="22"/>
          <w:lang w:eastAsia="en-AU" w:bidi="pa-IN"/>
        </w:rPr>
      </w:pPr>
    </w:p>
    <w:p w14:paraId="039C083A" w14:textId="77777777" w:rsidR="0037056F" w:rsidRDefault="0037056F" w:rsidP="00AB244A">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p>
    <w:p w14:paraId="13F45A7C" w14:textId="77777777" w:rsidR="0037056F" w:rsidRDefault="0037056F" w:rsidP="0037056F">
      <w:pPr>
        <w:pStyle w:val="ListParagraph"/>
        <w:rPr>
          <w:rFonts w:ascii="Montserrat" w:eastAsia="Times New Roman" w:hAnsi="Montserrat" w:cs="Times New Roman"/>
          <w:color w:val="000000"/>
          <w:sz w:val="22"/>
          <w:szCs w:val="22"/>
          <w:lang w:eastAsia="en-AU" w:bidi="pa-IN"/>
        </w:rPr>
      </w:pPr>
    </w:p>
    <w:p w14:paraId="54C4F275" w14:textId="77777777" w:rsidR="0037056F" w:rsidRDefault="0037056F" w:rsidP="0037056F">
      <w:pPr>
        <w:spacing w:before="0" w:line="240" w:lineRule="auto"/>
        <w:ind w:left="720"/>
        <w:textAlignment w:val="baseline"/>
        <w:rPr>
          <w:rFonts w:ascii="Montserrat" w:eastAsia="Times New Roman" w:hAnsi="Montserrat" w:cs="Times New Roman"/>
          <w:color w:val="000000"/>
          <w:sz w:val="22"/>
          <w:szCs w:val="22"/>
          <w:lang w:eastAsia="en-AU" w:bidi="pa-IN"/>
        </w:rPr>
      </w:pPr>
    </w:p>
    <w:p w14:paraId="5C89AFEE" w14:textId="763A8F9A" w:rsidR="00AB244A" w:rsidRDefault="00AB244A" w:rsidP="0037056F">
      <w:pPr>
        <w:spacing w:before="0" w:line="240" w:lineRule="auto"/>
        <w:ind w:left="720"/>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5D9558D6" wp14:editId="7D3A683F">
            <wp:extent cx="2455333" cy="1748566"/>
            <wp:effectExtent l="0" t="0" r="2540" b="444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F1u3xsi3paz2weBs1DEtdvm-i34rN9-4FZ3ehP3qGNo-8JoHUrvSYJp6ca6WU1bsKnjm4WlsnwTlMPhcZpSULQdw9-So5o4qUwPS5XOvAbe-wcD9KuIcDfE_kXMHwMed1sDMf2I2=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333" cy="1748566"/>
                    </a:xfrm>
                    <a:prstGeom prst="rect">
                      <a:avLst/>
                    </a:prstGeom>
                    <a:noFill/>
                    <a:ln>
                      <a:noFill/>
                    </a:ln>
                  </pic:spPr>
                </pic:pic>
              </a:graphicData>
            </a:graphic>
          </wp:inline>
        </w:drawing>
      </w:r>
    </w:p>
    <w:p w14:paraId="66E473A4" w14:textId="708AF196" w:rsidR="0037056F" w:rsidRPr="0037056F" w:rsidRDefault="0037056F" w:rsidP="0037056F">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Sit on the floor and spread the cards on the floor next to you</w:t>
      </w:r>
    </w:p>
    <w:p w14:paraId="292F332D" w14:textId="62AECC67" w:rsidR="00AB244A" w:rsidRPr="0037056F" w:rsidRDefault="0037056F" w:rsidP="00D7083F">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37056F">
        <w:rPr>
          <w:rFonts w:ascii="Montserrat" w:eastAsia="Times New Roman" w:hAnsi="Montserrat" w:cs="Times New Roman"/>
          <w:color w:val="000000"/>
          <w:sz w:val="22"/>
          <w:szCs w:val="22"/>
          <w:lang w:eastAsia="en-AU" w:bidi="pa-IN"/>
        </w:rPr>
        <w:t>Now think about the when you or your parents send or receive messages from these people</w:t>
      </w:r>
    </w:p>
    <w:p w14:paraId="11C690A9" w14:textId="3106DB03" w:rsidR="00AB244A" w:rsidRPr="00AB244A" w:rsidRDefault="0037056F" w:rsidP="00AB244A">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Pr>
          <w:rFonts w:ascii="Montserrat" w:eastAsia="Times New Roman" w:hAnsi="Montserrat" w:cs="Times New Roman"/>
          <w:color w:val="000000"/>
          <w:sz w:val="22"/>
          <w:szCs w:val="22"/>
          <w:lang w:eastAsia="en-AU" w:bidi="pa-IN"/>
        </w:rPr>
        <w:t>Stretch the yarn between yourself and the card to depict</w:t>
      </w:r>
      <w:r w:rsidR="00AB244A" w:rsidRPr="00AB244A">
        <w:rPr>
          <w:rFonts w:ascii="Montserrat" w:eastAsia="Times New Roman" w:hAnsi="Montserrat" w:cs="Times New Roman"/>
          <w:color w:val="000000"/>
          <w:sz w:val="22"/>
          <w:szCs w:val="22"/>
          <w:lang w:eastAsia="en-AU" w:bidi="pa-IN"/>
        </w:rPr>
        <w:t xml:space="preserve"> the message you or your parents have sent and a different colour for messages received from </w:t>
      </w:r>
      <w:r>
        <w:rPr>
          <w:rFonts w:ascii="Montserrat" w:eastAsia="Times New Roman" w:hAnsi="Montserrat" w:cs="Times New Roman"/>
          <w:color w:val="000000"/>
          <w:sz w:val="22"/>
          <w:szCs w:val="22"/>
          <w:lang w:eastAsia="en-AU" w:bidi="pa-IN"/>
        </w:rPr>
        <w:t xml:space="preserve">each of </w:t>
      </w:r>
      <w:r w:rsidR="00AB244A" w:rsidRPr="00AB244A">
        <w:rPr>
          <w:rFonts w:ascii="Montserrat" w:eastAsia="Times New Roman" w:hAnsi="Montserrat" w:cs="Times New Roman"/>
          <w:color w:val="000000"/>
          <w:sz w:val="22"/>
          <w:szCs w:val="22"/>
          <w:lang w:eastAsia="en-AU" w:bidi="pa-IN"/>
        </w:rPr>
        <w:t>these people</w:t>
      </w:r>
    </w:p>
    <w:p w14:paraId="09A86389" w14:textId="77777777" w:rsidR="00AB244A" w:rsidRPr="0037056F" w:rsidRDefault="00AB244A" w:rsidP="00AB244A">
      <w:pPr>
        <w:numPr>
          <w:ilvl w:val="0"/>
          <w:numId w:val="38"/>
        </w:numPr>
        <w:spacing w:before="0" w:line="240" w:lineRule="auto"/>
        <w:textAlignment w:val="baseline"/>
        <w:rPr>
          <w:rFonts w:ascii="Montserrat" w:eastAsia="Times New Roman" w:hAnsi="Montserrat" w:cs="Times New Roman"/>
          <w:b/>
          <w:bCs/>
          <w:color w:val="000000"/>
          <w:sz w:val="22"/>
          <w:szCs w:val="22"/>
          <w:lang w:eastAsia="en-AU" w:bidi="pa-IN"/>
        </w:rPr>
      </w:pPr>
      <w:r w:rsidRPr="0037056F">
        <w:rPr>
          <w:rFonts w:ascii="Montserrat" w:eastAsia="Times New Roman" w:hAnsi="Montserrat" w:cs="Times New Roman"/>
          <w:b/>
          <w:bCs/>
          <w:color w:val="000000"/>
          <w:sz w:val="22"/>
          <w:szCs w:val="22"/>
          <w:lang w:eastAsia="en-AU" w:bidi="pa-IN"/>
        </w:rPr>
        <w:t>The person who sends the message is the sender and one who receives it is the receiver.</w:t>
      </w:r>
    </w:p>
    <w:p w14:paraId="1BFF44D4" w14:textId="5B63CADF" w:rsidR="00AB244A" w:rsidRPr="00AB244A" w:rsidRDefault="00AB244A" w:rsidP="00AB244A">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You have made a simple network.</w:t>
      </w:r>
      <w:r w:rsidR="0037056F">
        <w:rPr>
          <w:rFonts w:ascii="Montserrat" w:eastAsia="Times New Roman" w:hAnsi="Montserrat" w:cs="Times New Roman"/>
          <w:noProof/>
          <w:color w:val="000000"/>
          <w:sz w:val="22"/>
          <w:szCs w:val="22"/>
          <w:lang w:eastAsia="en-AU" w:bidi="pa-IN"/>
        </w:rPr>
        <w:drawing>
          <wp:inline distT="0" distB="0" distL="0" distR="0" wp14:anchorId="1E6AC486" wp14:editId="55727F91">
            <wp:extent cx="4579620" cy="3269731"/>
            <wp:effectExtent l="0" t="0" r="0" b="6985"/>
            <wp:docPr id="10" name="Picture 10" descr="simple family networ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ent learning packages (21).png"/>
                    <pic:cNvPicPr/>
                  </pic:nvPicPr>
                  <pic:blipFill>
                    <a:blip r:embed="rId15">
                      <a:extLst>
                        <a:ext uri="{28A0092B-C50C-407E-A947-70E740481C1C}">
                          <a14:useLocalDpi xmlns:a14="http://schemas.microsoft.com/office/drawing/2010/main" val="0"/>
                        </a:ext>
                      </a:extLst>
                    </a:blip>
                    <a:stretch>
                      <a:fillRect/>
                    </a:stretch>
                  </pic:blipFill>
                  <pic:spPr>
                    <a:xfrm>
                      <a:off x="0" y="0"/>
                      <a:ext cx="4579620" cy="3269731"/>
                    </a:xfrm>
                    <a:prstGeom prst="rect">
                      <a:avLst/>
                    </a:prstGeom>
                  </pic:spPr>
                </pic:pic>
              </a:graphicData>
            </a:graphic>
          </wp:inline>
        </w:drawing>
      </w:r>
    </w:p>
    <w:p w14:paraId="2B004C7D" w14:textId="77777777" w:rsidR="00EE12A6" w:rsidRDefault="00EE12A6" w:rsidP="00AB244A">
      <w:pPr>
        <w:spacing w:before="0" w:line="240" w:lineRule="auto"/>
        <w:rPr>
          <w:rFonts w:ascii="Montserrat" w:eastAsia="Times New Roman" w:hAnsi="Montserrat" w:cs="Times New Roman"/>
          <w:color w:val="000000"/>
          <w:sz w:val="22"/>
          <w:szCs w:val="22"/>
          <w:lang w:eastAsia="en-AU" w:bidi="pa-IN"/>
        </w:rPr>
      </w:pPr>
    </w:p>
    <w:p w14:paraId="45831839"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Now answer the following questions:</w:t>
      </w:r>
    </w:p>
    <w:p w14:paraId="5145211E" w14:textId="77777777" w:rsidR="00AB244A" w:rsidRPr="00AB244A" w:rsidRDefault="00AB244A" w:rsidP="00AB244A">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Do you know if the people in your network send messages to each other too? Use string to build these network links. You now have a more complex network.</w:t>
      </w:r>
    </w:p>
    <w:p w14:paraId="641450A4" w14:textId="77777777" w:rsidR="00AB244A" w:rsidRPr="00AB244A" w:rsidRDefault="00AB244A" w:rsidP="00AB244A">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 xml:space="preserve">Talk about the type of things you or your </w:t>
      </w:r>
      <w:r w:rsidR="00EE12A6" w:rsidRPr="00AB244A">
        <w:rPr>
          <w:rFonts w:ascii="Montserrat" w:eastAsia="Times New Roman" w:hAnsi="Montserrat" w:cs="Times New Roman"/>
          <w:color w:val="000000"/>
          <w:sz w:val="22"/>
          <w:szCs w:val="22"/>
          <w:lang w:eastAsia="en-AU" w:bidi="pa-IN"/>
        </w:rPr>
        <w:t>parents’</w:t>
      </w:r>
      <w:r w:rsidRPr="00AB244A">
        <w:rPr>
          <w:rFonts w:ascii="Montserrat" w:eastAsia="Times New Roman" w:hAnsi="Montserrat" w:cs="Times New Roman"/>
          <w:color w:val="000000"/>
          <w:sz w:val="22"/>
          <w:szCs w:val="22"/>
          <w:lang w:eastAsia="en-AU" w:bidi="pa-IN"/>
        </w:rPr>
        <w:t xml:space="preserve"> message about in your network.</w:t>
      </w:r>
    </w:p>
    <w:p w14:paraId="4E52274E" w14:textId="77777777" w:rsidR="00276B9C" w:rsidRDefault="00AB244A" w:rsidP="00AB244A">
      <w:pPr>
        <w:spacing w:before="0" w:after="240" w:line="240" w:lineRule="auto"/>
        <w:rPr>
          <w:rFonts w:ascii="Times New Roman" w:eastAsia="Times New Roman" w:hAnsi="Times New Roman" w:cs="Times New Roman"/>
          <w:lang w:eastAsia="en-AU" w:bidi="pa-IN"/>
        </w:rPr>
      </w:pP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noProof/>
          <w:bdr w:val="none" w:sz="0" w:space="0" w:color="auto" w:frame="1"/>
          <w:lang w:eastAsia="en-AU" w:bidi="pa-IN"/>
        </w:rPr>
        <w:lastRenderedPageBreak/>
        <w:drawing>
          <wp:inline distT="0" distB="0" distL="0" distR="0" wp14:anchorId="0A489487" wp14:editId="1D76B6DE">
            <wp:extent cx="6324600" cy="6798945"/>
            <wp:effectExtent l="0" t="0" r="0" b="1905"/>
            <wp:docPr id="8" name="Picture 8" descr="graphic of technology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guLdTVvXwoOjU04vN3Sn7BH7JzwIHlGsZyYt6JyHEQJhZqhbwtC-21lGvgtZ34kEQGHaPBWcjSmU39rOlc63Ks8kyB19-CJyBsVaCzZzpBmGPo8eSwMHJiznOzIH31hX4MDglpCz=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6798945"/>
                    </a:xfrm>
                    <a:prstGeom prst="rect">
                      <a:avLst/>
                    </a:prstGeom>
                    <a:noFill/>
                    <a:ln>
                      <a:noFill/>
                    </a:ln>
                  </pic:spPr>
                </pic:pic>
              </a:graphicData>
            </a:graphic>
          </wp:inline>
        </w:drawing>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lastRenderedPageBreak/>
        <w:br/>
      </w:r>
      <w:r w:rsidRPr="00AB244A">
        <w:rPr>
          <w:rFonts w:ascii="Times New Roman" w:eastAsia="Times New Roman" w:hAnsi="Times New Roman" w:cs="Times New Roman"/>
          <w:noProof/>
          <w:bdr w:val="none" w:sz="0" w:space="0" w:color="auto" w:frame="1"/>
          <w:lang w:eastAsia="en-AU" w:bidi="pa-IN"/>
        </w:rPr>
        <w:drawing>
          <wp:inline distT="0" distB="0" distL="0" distR="0" wp14:anchorId="6E52227C" wp14:editId="6001E5F5">
            <wp:extent cx="1235710" cy="1016000"/>
            <wp:effectExtent l="0" t="0" r="254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_gXPtzeaDM56p5C3hsZqp4NnqyRNMEa-fxlLPjrof-zCVb5cREmwMznJ0kwl9X1S3cziCkVKyd-j0I3jNTQlVsLYXTd5xX_yR4rzxAhl6k4nu6m_e6-caUzVX0qLPGloFFn0rPNR=s0"/>
                    <pic:cNvPicPr>
                      <a:picLocks noChangeAspect="1" noChangeArrowheads="1"/>
                    </pic:cNvPicPr>
                  </pic:nvPicPr>
                  <pic:blipFill rotWithShape="1">
                    <a:blip r:embed="rId17">
                      <a:extLst>
                        <a:ext uri="{28A0092B-C50C-407E-A947-70E740481C1C}">
                          <a14:useLocalDpi xmlns:a14="http://schemas.microsoft.com/office/drawing/2010/main" val="0"/>
                        </a:ext>
                      </a:extLst>
                    </a:blip>
                    <a:srcRect l="29043" t="26504" r="26313" b="22187"/>
                    <a:stretch/>
                  </pic:blipFill>
                  <pic:spPr bwMode="auto">
                    <a:xfrm>
                      <a:off x="0" y="0"/>
                      <a:ext cx="1235710" cy="1016000"/>
                    </a:xfrm>
                    <a:prstGeom prst="rect">
                      <a:avLst/>
                    </a:prstGeom>
                    <a:noFill/>
                    <a:ln>
                      <a:noFill/>
                    </a:ln>
                    <a:extLst>
                      <a:ext uri="{53640926-AAD7-44D8-BBD7-CCE9431645EC}">
                        <a14:shadowObscured xmlns:a14="http://schemas.microsoft.com/office/drawing/2010/main"/>
                      </a:ext>
                    </a:extLst>
                  </pic:spPr>
                </pic:pic>
              </a:graphicData>
            </a:graphic>
          </wp:inline>
        </w:drawing>
      </w:r>
    </w:p>
    <w:p w14:paraId="7A668E1F" w14:textId="2099FB80" w:rsidR="00AB244A" w:rsidRPr="00AB244A" w:rsidRDefault="00AB244A" w:rsidP="00AB244A">
      <w:pPr>
        <w:spacing w:before="0" w:after="240" w:line="240" w:lineRule="auto"/>
        <w:rPr>
          <w:rFonts w:ascii="Times New Roman" w:eastAsia="Times New Roman" w:hAnsi="Times New Roman" w:cs="Times New Roman"/>
          <w:lang w:eastAsia="en-AU" w:bidi="pa-IN"/>
        </w:rPr>
      </w:pPr>
      <w:r w:rsidRPr="00AB244A">
        <w:rPr>
          <w:rFonts w:ascii="Montserrat" w:eastAsia="Times New Roman" w:hAnsi="Montserrat" w:cs="Times New Roman"/>
          <w:b/>
          <w:bCs/>
          <w:color w:val="000000"/>
          <w:sz w:val="22"/>
          <w:szCs w:val="22"/>
          <w:lang w:eastAsia="en-AU" w:bidi="pa-IN"/>
        </w:rPr>
        <w:t>TUESDAY - Online safety rules.</w:t>
      </w:r>
    </w:p>
    <w:p w14:paraId="4B6746B4"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54104294"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When you or your parents are online and messaging others, there are rules you should follow to be respectful and responsible. For example, </w:t>
      </w:r>
    </w:p>
    <w:p w14:paraId="0ED703C8" w14:textId="77777777" w:rsidR="00AB244A" w:rsidRPr="00AB244A" w:rsidRDefault="00AB244A" w:rsidP="00AB244A">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Ask a parent before using a device or going to a website</w:t>
      </w:r>
    </w:p>
    <w:p w14:paraId="69B8C53A" w14:textId="77777777" w:rsidR="00AB244A" w:rsidRPr="00AB244A" w:rsidRDefault="00AB244A" w:rsidP="00AB244A">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Keep your passwords and personal information secure and private</w:t>
      </w:r>
    </w:p>
    <w:p w14:paraId="70733D66" w14:textId="77777777" w:rsidR="00AB244A" w:rsidRPr="00AB244A" w:rsidRDefault="00AB244A" w:rsidP="00AB244A">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Tell a trusted adult if you see or hear anything that makes you feel unsafe.</w:t>
      </w:r>
    </w:p>
    <w:p w14:paraId="10077183"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089A6105"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In the space below draw a picture to show one of these rules.</w:t>
      </w:r>
      <w:r w:rsidRPr="00AB244A">
        <w:rPr>
          <w:rFonts w:ascii="Times New Roman" w:eastAsia="Times New Roman" w:hAnsi="Times New Roman" w:cs="Times New Roman"/>
          <w:noProof/>
          <w:bdr w:val="none" w:sz="0" w:space="0" w:color="auto" w:frame="1"/>
          <w:lang w:eastAsia="en-AU" w:bidi="pa-IN"/>
        </w:rPr>
        <w:drawing>
          <wp:inline distT="0" distB="0" distL="0" distR="0" wp14:anchorId="43DFCC09" wp14:editId="7BA33B8D">
            <wp:extent cx="6434455" cy="5257800"/>
            <wp:effectExtent l="0" t="0" r="4445" b="0"/>
            <wp:docPr id="6" name="Picture 6" descr="space to draw an imag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Ks0dLjDkLSGI1Zb7QXjOJQGO5s_ERX1VvfRnbtfl04UkdXTgLdTEAA7aFvV_FH1esfF3-Vr_P_O5rWshhPTQ-UsCC4sBaULhbPtPrMtAX0fnBD0w8Bje1fN_fiBcyS2C78Et8Ha=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4455" cy="5257800"/>
                    </a:xfrm>
                    <a:prstGeom prst="rect">
                      <a:avLst/>
                    </a:prstGeom>
                    <a:noFill/>
                    <a:ln>
                      <a:noFill/>
                    </a:ln>
                  </pic:spPr>
                </pic:pic>
              </a:graphicData>
            </a:graphic>
          </wp:inline>
        </w:drawing>
      </w:r>
    </w:p>
    <w:p w14:paraId="2588B9A9" w14:textId="6EC32691" w:rsidR="00AB244A" w:rsidRPr="00AB244A" w:rsidRDefault="00AB244A" w:rsidP="00AB244A">
      <w:pPr>
        <w:spacing w:before="0" w:after="240" w:line="240" w:lineRule="auto"/>
        <w:rPr>
          <w:rFonts w:ascii="Times New Roman" w:eastAsia="Times New Roman" w:hAnsi="Times New Roman" w:cs="Times New Roman"/>
          <w:lang w:eastAsia="en-AU" w:bidi="pa-IN"/>
        </w:rPr>
      </w:pP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lastRenderedPageBreak/>
        <w:br/>
      </w:r>
      <w:r w:rsidRPr="00AB244A">
        <w:rPr>
          <w:rFonts w:ascii="Montserrat" w:eastAsia="Times New Roman" w:hAnsi="Montserrat" w:cs="Times New Roman"/>
          <w:b/>
          <w:bCs/>
          <w:color w:val="000000"/>
          <w:sz w:val="22"/>
          <w:szCs w:val="22"/>
          <w:lang w:eastAsia="en-AU" w:bidi="pa-IN"/>
        </w:rPr>
        <w:t xml:space="preserve">WEDNESDAY - Your family rules. </w:t>
      </w:r>
      <w:r w:rsidRPr="00AB244A">
        <w:rPr>
          <w:rFonts w:ascii="Montserrat" w:eastAsia="Times New Roman" w:hAnsi="Montserrat" w:cs="Times New Roman"/>
          <w:color w:val="000000"/>
          <w:sz w:val="18"/>
          <w:szCs w:val="18"/>
          <w:lang w:eastAsia="en-AU" w:bidi="pa-IN"/>
        </w:rPr>
        <w:t>(adapted from eSafety)</w:t>
      </w:r>
    </w:p>
    <w:p w14:paraId="09474EC2"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0FA50B19"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Read the book or watch the video about a family of small sugar glider possums -  </w:t>
      </w:r>
    </w:p>
    <w:p w14:paraId="49A76E69"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3743920E" w14:textId="77777777" w:rsidR="00AB244A" w:rsidRPr="00AB244A" w:rsidRDefault="001F0191" w:rsidP="00AB244A">
      <w:pPr>
        <w:spacing w:before="0" w:line="240" w:lineRule="auto"/>
        <w:rPr>
          <w:rFonts w:ascii="Times New Roman" w:eastAsia="Times New Roman" w:hAnsi="Times New Roman" w:cs="Times New Roman"/>
          <w:lang w:eastAsia="en-AU" w:bidi="pa-IN"/>
        </w:rPr>
      </w:pPr>
      <w:hyperlink r:id="rId19" w:history="1">
        <w:r w:rsidR="00AB244A" w:rsidRPr="00AB244A">
          <w:rPr>
            <w:rFonts w:ascii="Montserrat" w:eastAsia="Times New Roman" w:hAnsi="Montserrat" w:cs="Times New Roman"/>
            <w:color w:val="1155CC"/>
            <w:sz w:val="22"/>
            <w:szCs w:val="22"/>
            <w:u w:val="single"/>
            <w:lang w:eastAsia="en-AU" w:bidi="pa-IN"/>
          </w:rPr>
          <w:t>https://www.esafety.gov.au/parents/children-under-5/picture-book-and-song/swoosh-glide-and-rule-number-5</w:t>
        </w:r>
      </w:hyperlink>
      <w:r w:rsidR="00AB244A" w:rsidRPr="00AB244A">
        <w:rPr>
          <w:rFonts w:ascii="Montserrat" w:eastAsia="Times New Roman" w:hAnsi="Montserrat" w:cs="Times New Roman"/>
          <w:color w:val="000000"/>
          <w:sz w:val="22"/>
          <w:szCs w:val="22"/>
          <w:lang w:eastAsia="en-AU" w:bidi="pa-IN"/>
        </w:rPr>
        <w:t> </w:t>
      </w:r>
    </w:p>
    <w:p w14:paraId="3646E9BF"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598202E0" w14:textId="77777777" w:rsidR="00AB244A" w:rsidRPr="00AB244A" w:rsidRDefault="00AB244A" w:rsidP="00AB244A">
      <w:pPr>
        <w:spacing w:before="0" w:line="240" w:lineRule="auto"/>
        <w:ind w:left="850"/>
        <w:textAlignment w:val="baseline"/>
        <w:rPr>
          <w:rFonts w:ascii="Montserrat" w:eastAsia="Times New Roman" w:hAnsi="Montserrat" w:cs="Times New Roman"/>
          <w:color w:val="000000"/>
          <w:sz w:val="22"/>
          <w:szCs w:val="22"/>
          <w:lang w:eastAsia="en-AU" w:bidi="pa-IN"/>
        </w:rPr>
      </w:pPr>
      <w:r w:rsidRPr="00AB244A">
        <w:rPr>
          <w:rFonts w:ascii="Times New Roman" w:eastAsia="Times New Roman" w:hAnsi="Times New Roman" w:cs="Times New Roman"/>
          <w:noProof/>
          <w:bdr w:val="none" w:sz="0" w:space="0" w:color="auto" w:frame="1"/>
          <w:lang w:eastAsia="en-AU" w:bidi="pa-IN"/>
        </w:rPr>
        <w:drawing>
          <wp:inline distT="0" distB="0" distL="0" distR="0" wp14:anchorId="40307899" wp14:editId="1E8F6079">
            <wp:extent cx="1757680" cy="1303655"/>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R4eDM0e9a09rF-ffeey8oX3KLPmU9MR5vWej6aLNJMg2qCThsgtC7OzCD8E-dd99BoiVRXE_2gaigYyLXtl429jpjArO2f4eSl2T1XBtV8HndgKqGjrwMWtGitl5p8il7Lipcrnn=s0"/>
                    <pic:cNvPicPr>
                      <a:picLocks noChangeAspect="1" noChangeArrowheads="1"/>
                    </pic:cNvPicPr>
                  </pic:nvPicPr>
                  <pic:blipFill rotWithShape="1">
                    <a:blip r:embed="rId20">
                      <a:extLst>
                        <a:ext uri="{28A0092B-C50C-407E-A947-70E740481C1C}">
                          <a14:useLocalDpi xmlns:a14="http://schemas.microsoft.com/office/drawing/2010/main" val="0"/>
                        </a:ext>
                      </a:extLst>
                    </a:blip>
                    <a:srcRect l="23587" t="23722" r="26243" b="24176"/>
                    <a:stretch/>
                  </pic:blipFill>
                  <pic:spPr bwMode="auto">
                    <a:xfrm>
                      <a:off x="0" y="0"/>
                      <a:ext cx="1757680" cy="1303655"/>
                    </a:xfrm>
                    <a:prstGeom prst="rect">
                      <a:avLst/>
                    </a:prstGeom>
                    <a:noFill/>
                    <a:ln>
                      <a:noFill/>
                    </a:ln>
                    <a:extLst>
                      <a:ext uri="{53640926-AAD7-44D8-BBD7-CCE9431645EC}">
                        <a14:shadowObscured xmlns:a14="http://schemas.microsoft.com/office/drawing/2010/main"/>
                      </a:ext>
                    </a:extLst>
                  </pic:spPr>
                </pic:pic>
              </a:graphicData>
            </a:graphic>
          </wp:inline>
        </w:drawing>
      </w:r>
    </w:p>
    <w:p w14:paraId="6BB537F2" w14:textId="26321C04" w:rsidR="00AB244A" w:rsidRPr="00AB244A" w:rsidRDefault="00AB244A" w:rsidP="00AB244A">
      <w:pPr>
        <w:numPr>
          <w:ilvl w:val="0"/>
          <w:numId w:val="41"/>
        </w:numPr>
        <w:spacing w:before="0" w:line="240" w:lineRule="auto"/>
        <w:ind w:left="850"/>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Talk about why the family needed the five rules with devices</w:t>
      </w:r>
      <w:r w:rsidR="00FA7A8F">
        <w:rPr>
          <w:rFonts w:ascii="Montserrat" w:eastAsia="Times New Roman" w:hAnsi="Montserrat" w:cs="Times New Roman"/>
          <w:color w:val="000000"/>
          <w:sz w:val="22"/>
          <w:szCs w:val="22"/>
          <w:lang w:eastAsia="en-AU" w:bidi="pa-IN"/>
        </w:rPr>
        <w:t xml:space="preserve"> such as </w:t>
      </w:r>
      <w:r w:rsidRPr="00AB244A">
        <w:rPr>
          <w:rFonts w:ascii="Montserrat" w:eastAsia="Times New Roman" w:hAnsi="Montserrat" w:cs="Times New Roman"/>
          <w:color w:val="000000"/>
          <w:sz w:val="22"/>
          <w:szCs w:val="22"/>
          <w:lang w:eastAsia="en-AU" w:bidi="pa-IN"/>
        </w:rPr>
        <w:t>- </w:t>
      </w:r>
    </w:p>
    <w:p w14:paraId="22302053" w14:textId="77777777" w:rsidR="00AB244A" w:rsidRPr="00AB244A" w:rsidRDefault="00AB244A" w:rsidP="00AB244A">
      <w:pPr>
        <w:numPr>
          <w:ilvl w:val="1"/>
          <w:numId w:val="41"/>
        </w:numPr>
        <w:spacing w:before="0" w:line="240" w:lineRule="auto"/>
        <w:ind w:left="1627"/>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Be kind, take turns</w:t>
      </w:r>
    </w:p>
    <w:p w14:paraId="2B54C8BA" w14:textId="77777777" w:rsidR="00AB244A" w:rsidRPr="00AB244A" w:rsidRDefault="00AB244A" w:rsidP="00AB244A">
      <w:pPr>
        <w:numPr>
          <w:ilvl w:val="1"/>
          <w:numId w:val="41"/>
        </w:numPr>
        <w:spacing w:before="0" w:line="240" w:lineRule="auto"/>
        <w:ind w:left="1627"/>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At dinner time, no screens</w:t>
      </w:r>
    </w:p>
    <w:p w14:paraId="6EA5405D" w14:textId="77777777" w:rsidR="00AB244A" w:rsidRPr="00AB244A" w:rsidRDefault="00AB244A" w:rsidP="00AB244A">
      <w:pPr>
        <w:numPr>
          <w:ilvl w:val="1"/>
          <w:numId w:val="41"/>
        </w:numPr>
        <w:spacing w:before="0" w:line="240" w:lineRule="auto"/>
        <w:ind w:left="1627"/>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Use it only in shared spaces</w:t>
      </w:r>
    </w:p>
    <w:p w14:paraId="54A323D9" w14:textId="77777777" w:rsidR="00AB244A" w:rsidRPr="00AB244A" w:rsidRDefault="00AB244A" w:rsidP="00AB244A">
      <w:pPr>
        <w:numPr>
          <w:ilvl w:val="1"/>
          <w:numId w:val="41"/>
        </w:numPr>
        <w:spacing w:before="0" w:line="240" w:lineRule="auto"/>
        <w:ind w:left="1627"/>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Ask before you use it</w:t>
      </w:r>
    </w:p>
    <w:p w14:paraId="11A3239C" w14:textId="77777777" w:rsidR="00AB244A" w:rsidRPr="00AB244A" w:rsidRDefault="00AB244A" w:rsidP="00AB244A">
      <w:pPr>
        <w:numPr>
          <w:ilvl w:val="1"/>
          <w:numId w:val="41"/>
        </w:numPr>
        <w:spacing w:before="0" w:line="240" w:lineRule="auto"/>
        <w:ind w:left="1627"/>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No taking screens to bed.</w:t>
      </w:r>
    </w:p>
    <w:p w14:paraId="3A99E11A" w14:textId="06EE7BCD" w:rsidR="00AB244A" w:rsidRPr="00AB244A" w:rsidRDefault="00AB244A" w:rsidP="00AB244A">
      <w:pPr>
        <w:spacing w:before="0" w:line="240" w:lineRule="auto"/>
        <w:rPr>
          <w:rFonts w:ascii="Times New Roman" w:eastAsia="Times New Roman" w:hAnsi="Times New Roman" w:cs="Times New Roman"/>
          <w:lang w:eastAsia="en-AU" w:bidi="pa-IN"/>
        </w:rPr>
      </w:pPr>
    </w:p>
    <w:p w14:paraId="3C5D7C96" w14:textId="77777777" w:rsidR="00AB244A" w:rsidRPr="00AB244A" w:rsidRDefault="00AB244A" w:rsidP="00AB244A">
      <w:pPr>
        <w:numPr>
          <w:ilvl w:val="0"/>
          <w:numId w:val="42"/>
        </w:numPr>
        <w:spacing w:before="0" w:line="240" w:lineRule="auto"/>
        <w:ind w:left="850"/>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Does your family have another rule to add to the list above?</w:t>
      </w:r>
    </w:p>
    <w:p w14:paraId="69814DAC" w14:textId="77777777" w:rsidR="00AB244A" w:rsidRPr="00AB244A" w:rsidRDefault="00AB244A" w:rsidP="00AB244A">
      <w:pPr>
        <w:numPr>
          <w:ilvl w:val="0"/>
          <w:numId w:val="42"/>
        </w:numPr>
        <w:spacing w:before="0" w:line="240" w:lineRule="auto"/>
        <w:ind w:left="850"/>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Why do you think we need rules with devices?</w:t>
      </w:r>
    </w:p>
    <w:p w14:paraId="208DAEC1"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7675F1D6"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b/>
          <w:bCs/>
          <w:color w:val="000000"/>
          <w:sz w:val="22"/>
          <w:szCs w:val="22"/>
          <w:lang w:eastAsia="en-AU" w:bidi="pa-IN"/>
        </w:rPr>
        <w:t>THURSDAY - What’s the rule?</w:t>
      </w:r>
    </w:p>
    <w:p w14:paraId="25CB82C6"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0B64AC4A"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You or your parents would have taken a selfie. A selfie is when you take a photo of yourself! </w:t>
      </w:r>
    </w:p>
    <w:p w14:paraId="30325BDD" w14:textId="6B698CEF" w:rsidR="00AB244A" w:rsidRPr="00AB244A" w:rsidRDefault="00AB244A" w:rsidP="00AB244A">
      <w:pPr>
        <w:spacing w:before="0" w:line="240" w:lineRule="auto"/>
        <w:rPr>
          <w:rFonts w:ascii="Times New Roman" w:eastAsia="Times New Roman" w:hAnsi="Times New Roman" w:cs="Times New Roman"/>
          <w:lang w:eastAsia="en-AU" w:bidi="pa-IN"/>
        </w:rPr>
      </w:pPr>
    </w:p>
    <w:p w14:paraId="16FB03FB" w14:textId="77777777" w:rsidR="00AB244A" w:rsidRPr="00AB244A" w:rsidRDefault="00AB244A" w:rsidP="00AB244A">
      <w:pPr>
        <w:numPr>
          <w:ilvl w:val="0"/>
          <w:numId w:val="43"/>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Do you take photos of your friends or family sometimes, or even a selfie? </w:t>
      </w:r>
    </w:p>
    <w:p w14:paraId="36D46DBB" w14:textId="77777777" w:rsidR="00AB244A" w:rsidRPr="00AB244A" w:rsidRDefault="00AB244A" w:rsidP="00AB244A">
      <w:pPr>
        <w:numPr>
          <w:ilvl w:val="0"/>
          <w:numId w:val="43"/>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Do you ask for permission before you do this? </w:t>
      </w:r>
    </w:p>
    <w:p w14:paraId="0E826598" w14:textId="6CEEA69F" w:rsidR="00AB244A" w:rsidRPr="00AB244A" w:rsidRDefault="00AB244A" w:rsidP="00AB244A">
      <w:pPr>
        <w:numPr>
          <w:ilvl w:val="0"/>
          <w:numId w:val="43"/>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Why do you think we should ask them for permission?</w:t>
      </w:r>
    </w:p>
    <w:p w14:paraId="3B8036B6" w14:textId="77777777" w:rsidR="00AB244A" w:rsidRPr="00AB244A" w:rsidRDefault="00AB244A" w:rsidP="00AB244A">
      <w:pPr>
        <w:numPr>
          <w:ilvl w:val="0"/>
          <w:numId w:val="43"/>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Draw a picture of a friend who has said OK to having a selfie taken into the box below.</w:t>
      </w:r>
    </w:p>
    <w:p w14:paraId="40BFAA53" w14:textId="53A7C16D" w:rsidR="00AB244A" w:rsidRDefault="00AB244A" w:rsidP="00AB244A">
      <w:pPr>
        <w:spacing w:before="0" w:after="240" w:line="240" w:lineRule="auto"/>
        <w:rPr>
          <w:rFonts w:ascii="Montserrat" w:eastAsia="Times New Roman" w:hAnsi="Montserrat" w:cs="Times New Roman"/>
          <w:b/>
          <w:bCs/>
          <w:color w:val="000000"/>
          <w:sz w:val="22"/>
          <w:szCs w:val="22"/>
          <w:lang w:eastAsia="en-AU" w:bidi="pa-IN"/>
        </w:rPr>
      </w:pP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noProof/>
          <w:bdr w:val="none" w:sz="0" w:space="0" w:color="auto" w:frame="1"/>
          <w:lang w:eastAsia="en-AU" w:bidi="pa-IN"/>
        </w:rPr>
        <w:lastRenderedPageBreak/>
        <w:drawing>
          <wp:inline distT="0" distB="0" distL="0" distR="0" wp14:anchorId="7D74C218" wp14:editId="0346FF25">
            <wp:extent cx="6265545" cy="7137400"/>
            <wp:effectExtent l="0" t="0" r="1905" b="6350"/>
            <wp:docPr id="3" name="Picture 3" descr="space to draw an imag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zKs0dLjDkLSGI1Zb7QXjOJQGO5s_ERX1VvfRnbtfl04UkdXTgLdTEAA7aFvV_FH1esfF3-Vr_P_O5rWshhPTQ-UsCC4sBaULhbPtPrMtAX0fnBD0w8Bje1fN_fiBcyS2C78Et8Ha=s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5545" cy="7137400"/>
                    </a:xfrm>
                    <a:prstGeom prst="rect">
                      <a:avLst/>
                    </a:prstGeom>
                    <a:noFill/>
                    <a:ln>
                      <a:noFill/>
                    </a:ln>
                  </pic:spPr>
                </pic:pic>
              </a:graphicData>
            </a:graphic>
          </wp:inline>
        </w:drawing>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p>
    <w:p w14:paraId="53FBB2CB" w14:textId="77777777" w:rsidR="00276B9C" w:rsidRDefault="00276B9C" w:rsidP="00AB244A">
      <w:pPr>
        <w:spacing w:before="0" w:after="240" w:line="240" w:lineRule="auto"/>
        <w:rPr>
          <w:rFonts w:ascii="Montserrat" w:eastAsia="Times New Roman" w:hAnsi="Montserrat" w:cs="Times New Roman"/>
          <w:b/>
          <w:bCs/>
          <w:color w:val="000000"/>
          <w:sz w:val="22"/>
          <w:szCs w:val="22"/>
          <w:lang w:eastAsia="en-AU" w:bidi="pa-IN"/>
        </w:rPr>
      </w:pPr>
    </w:p>
    <w:p w14:paraId="79B4618C" w14:textId="77777777" w:rsidR="00276B9C" w:rsidRDefault="00276B9C" w:rsidP="00AB244A">
      <w:pPr>
        <w:spacing w:before="0" w:after="240" w:line="240" w:lineRule="auto"/>
        <w:rPr>
          <w:rFonts w:ascii="Montserrat" w:eastAsia="Times New Roman" w:hAnsi="Montserrat" w:cs="Times New Roman"/>
          <w:b/>
          <w:bCs/>
          <w:color w:val="000000"/>
          <w:sz w:val="22"/>
          <w:szCs w:val="22"/>
          <w:lang w:eastAsia="en-AU" w:bidi="pa-IN"/>
        </w:rPr>
      </w:pPr>
    </w:p>
    <w:p w14:paraId="1765B7E9" w14:textId="77777777" w:rsidR="00276B9C" w:rsidRDefault="00276B9C" w:rsidP="00AB244A">
      <w:pPr>
        <w:spacing w:before="0" w:after="240" w:line="240" w:lineRule="auto"/>
        <w:rPr>
          <w:rFonts w:ascii="Montserrat" w:eastAsia="Times New Roman" w:hAnsi="Montserrat" w:cs="Times New Roman"/>
          <w:b/>
          <w:bCs/>
          <w:color w:val="000000"/>
          <w:sz w:val="22"/>
          <w:szCs w:val="22"/>
          <w:lang w:eastAsia="en-AU" w:bidi="pa-IN"/>
        </w:rPr>
      </w:pPr>
    </w:p>
    <w:p w14:paraId="10BA7E8B" w14:textId="77777777" w:rsidR="00276B9C" w:rsidRDefault="00276B9C" w:rsidP="00AB244A">
      <w:pPr>
        <w:spacing w:before="0" w:after="240" w:line="240" w:lineRule="auto"/>
        <w:rPr>
          <w:rFonts w:ascii="Montserrat" w:eastAsia="Times New Roman" w:hAnsi="Montserrat" w:cs="Times New Roman"/>
          <w:b/>
          <w:bCs/>
          <w:color w:val="000000"/>
          <w:sz w:val="22"/>
          <w:szCs w:val="22"/>
          <w:lang w:eastAsia="en-AU" w:bidi="pa-IN"/>
        </w:rPr>
      </w:pPr>
    </w:p>
    <w:p w14:paraId="13F61390" w14:textId="344D336C" w:rsidR="00AB244A" w:rsidRPr="00AB244A" w:rsidRDefault="00AB244A" w:rsidP="00AB244A">
      <w:pPr>
        <w:spacing w:before="0" w:after="240" w:line="240" w:lineRule="auto"/>
        <w:rPr>
          <w:rFonts w:ascii="Times New Roman" w:eastAsia="Times New Roman" w:hAnsi="Times New Roman" w:cs="Times New Roman"/>
          <w:lang w:eastAsia="en-AU" w:bidi="pa-IN"/>
        </w:rPr>
      </w:pPr>
      <w:r w:rsidRPr="00AB244A">
        <w:rPr>
          <w:rFonts w:ascii="Montserrat" w:eastAsia="Times New Roman" w:hAnsi="Montserrat" w:cs="Times New Roman"/>
          <w:b/>
          <w:bCs/>
          <w:color w:val="000000"/>
          <w:sz w:val="22"/>
          <w:szCs w:val="22"/>
          <w:lang w:eastAsia="en-AU" w:bidi="pa-IN"/>
        </w:rPr>
        <w:lastRenderedPageBreak/>
        <w:t>FRIDAY - Tell a story.</w:t>
      </w:r>
    </w:p>
    <w:p w14:paraId="13284443"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Families use devices and the internet all the time. But to use them safely is important. </w:t>
      </w:r>
    </w:p>
    <w:p w14:paraId="0ACF8C0B" w14:textId="77777777" w:rsidR="00AB244A"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color w:val="000000"/>
          <w:sz w:val="22"/>
          <w:szCs w:val="22"/>
          <w:lang w:eastAsia="en-AU" w:bidi="pa-IN"/>
        </w:rPr>
        <w:t>Think about how your family does this. </w:t>
      </w:r>
    </w:p>
    <w:p w14:paraId="573C4355" w14:textId="77777777" w:rsidR="00AB244A" w:rsidRPr="00AB244A" w:rsidRDefault="00AB244A" w:rsidP="00AB244A">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Look at the picture below and tell a story about this family. </w:t>
      </w:r>
    </w:p>
    <w:p w14:paraId="3DEFFCB4" w14:textId="77777777" w:rsidR="00AB244A" w:rsidRPr="00AB244A" w:rsidRDefault="00AB244A" w:rsidP="00AB244A">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Use your imagination. </w:t>
      </w:r>
    </w:p>
    <w:p w14:paraId="3ABE63A7" w14:textId="77777777" w:rsidR="00AB244A" w:rsidRPr="00AB244A" w:rsidRDefault="00AB244A" w:rsidP="00AB244A">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AB244A">
        <w:rPr>
          <w:rFonts w:ascii="Montserrat" w:eastAsia="Times New Roman" w:hAnsi="Montserrat" w:cs="Times New Roman"/>
          <w:color w:val="000000"/>
          <w:sz w:val="22"/>
          <w:szCs w:val="22"/>
          <w:lang w:eastAsia="en-AU" w:bidi="pa-IN"/>
        </w:rPr>
        <w:t>You can also draw in the storyboard below to tell your story with pictures.</w:t>
      </w:r>
    </w:p>
    <w:p w14:paraId="3501C47A" w14:textId="77777777" w:rsidR="00AB244A" w:rsidRPr="00AB244A" w:rsidRDefault="00AB244A" w:rsidP="00AB244A">
      <w:pPr>
        <w:spacing w:before="0" w:line="240" w:lineRule="auto"/>
        <w:rPr>
          <w:rFonts w:ascii="Times New Roman" w:eastAsia="Times New Roman" w:hAnsi="Times New Roman" w:cs="Times New Roman"/>
          <w:lang w:eastAsia="en-AU" w:bidi="pa-IN"/>
        </w:rPr>
      </w:pPr>
    </w:p>
    <w:p w14:paraId="1FDB48C0" w14:textId="77777777" w:rsidR="00546F02" w:rsidRPr="00AB244A" w:rsidRDefault="00AB244A" w:rsidP="00AB244A">
      <w:pPr>
        <w:spacing w:before="0" w:line="240" w:lineRule="auto"/>
        <w:rPr>
          <w:rFonts w:ascii="Times New Roman" w:eastAsia="Times New Roman" w:hAnsi="Times New Roman" w:cs="Times New Roman"/>
          <w:lang w:eastAsia="en-AU" w:bidi="pa-IN"/>
        </w:rPr>
      </w:pPr>
      <w:r w:rsidRPr="00AB244A">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55B6DB9F" wp14:editId="631450E8">
            <wp:extent cx="6676436" cy="4766733"/>
            <wp:effectExtent l="0" t="0" r="0" b="0"/>
            <wp:docPr id="2" name="Picture 2" descr="family using devices at home in the kitch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pZivby0XrU6lErSBdQFrWs81voqLRD_jUWwchFmSB5Qoy4iEwmKrzRoIl-G0jSXu_kH-tzF-FJsDjvYw4k39p3IKGpRQyIQ9wa9sHLdNd2C6rCOBU6T-53YsMTQOgZ4tPzSeEhwq=s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3745" cy="4771951"/>
                    </a:xfrm>
                    <a:prstGeom prst="rect">
                      <a:avLst/>
                    </a:prstGeom>
                    <a:noFill/>
                    <a:ln>
                      <a:noFill/>
                    </a:ln>
                  </pic:spPr>
                </pic:pic>
              </a:graphicData>
            </a:graphic>
          </wp:inline>
        </w:drawing>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br/>
      </w:r>
      <w:r w:rsidRPr="00AB244A">
        <w:rPr>
          <w:rFonts w:ascii="Times New Roman" w:eastAsia="Times New Roman" w:hAnsi="Times New Roman" w:cs="Times New Roman"/>
          <w:lang w:eastAsia="en-AU" w:bidi="pa-IN"/>
        </w:rPr>
        <w:lastRenderedPageBreak/>
        <w:br/>
      </w:r>
      <w:r w:rsidRPr="00AB244A">
        <w:rPr>
          <w:rFonts w:ascii="Times New Roman" w:eastAsia="Times New Roman" w:hAnsi="Times New Roman" w:cs="Times New Roman"/>
          <w:noProof/>
          <w:bdr w:val="none" w:sz="0" w:space="0" w:color="auto" w:frame="1"/>
          <w:lang w:eastAsia="en-AU" w:bidi="pa-IN"/>
        </w:rPr>
        <w:drawing>
          <wp:inline distT="0" distB="0" distL="0" distR="0" wp14:anchorId="1D70C593" wp14:editId="0A586475">
            <wp:extent cx="6321827" cy="8153400"/>
            <wp:effectExtent l="0" t="0" r="3175" b="0"/>
            <wp:docPr id="1" name="Picture 1" descr="storyboard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Mfi2Ya6kyx4-qQoKLkQD9ubaZmRuBXAq_B6wzyoCSw_h_EiDZVa-hlyOtGvuA-j5c0ZXtHH3hrjL7LMKzhNhxzOXj502ap2W5UFKTMQI0LznPLVjG-y2uUV7cO4uKoysXlGtVeZI=s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1827" cy="8153400"/>
                    </a:xfrm>
                    <a:prstGeom prst="rect">
                      <a:avLst/>
                    </a:prstGeom>
                    <a:noFill/>
                    <a:ln>
                      <a:noFill/>
                    </a:ln>
                  </pic:spPr>
                </pic:pic>
              </a:graphicData>
            </a:graphic>
          </wp:inline>
        </w:drawing>
      </w:r>
    </w:p>
    <w:sectPr w:rsidR="00546F02" w:rsidRPr="00AB244A" w:rsidSect="00ED288C">
      <w:footerReference w:type="even" r:id="rId23"/>
      <w:footerReference w:type="default" r:id="rId24"/>
      <w:headerReference w:type="first" r:id="rId25"/>
      <w:footerReference w:type="first" r:id="rId2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F66A7" w14:textId="77777777" w:rsidR="007D293B" w:rsidRDefault="007D293B" w:rsidP="00191F45">
      <w:r>
        <w:separator/>
      </w:r>
    </w:p>
    <w:p w14:paraId="27121878" w14:textId="77777777" w:rsidR="007D293B" w:rsidRDefault="007D293B"/>
    <w:p w14:paraId="7C417A8C" w14:textId="77777777" w:rsidR="007D293B" w:rsidRDefault="007D293B"/>
    <w:p w14:paraId="77074D95" w14:textId="77777777" w:rsidR="007D293B" w:rsidRDefault="007D293B"/>
  </w:endnote>
  <w:endnote w:type="continuationSeparator" w:id="0">
    <w:p w14:paraId="6E384FBA" w14:textId="77777777" w:rsidR="007D293B" w:rsidRDefault="007D293B" w:rsidP="00191F45">
      <w:r>
        <w:continuationSeparator/>
      </w:r>
    </w:p>
    <w:p w14:paraId="0157837E" w14:textId="77777777" w:rsidR="007D293B" w:rsidRDefault="007D293B"/>
    <w:p w14:paraId="155C2210" w14:textId="77777777" w:rsidR="007D293B" w:rsidRDefault="007D293B"/>
    <w:p w14:paraId="0A937684" w14:textId="77777777" w:rsidR="007D293B" w:rsidRDefault="007D2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26DA3"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8E1E" w14:textId="1889BE8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F0191">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1484A"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7BD4AAE" wp14:editId="43E6D51F">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F15CC" w14:textId="77777777" w:rsidR="007D293B" w:rsidRDefault="007D293B" w:rsidP="00191F45">
      <w:r>
        <w:separator/>
      </w:r>
    </w:p>
    <w:p w14:paraId="357427EC" w14:textId="77777777" w:rsidR="007D293B" w:rsidRDefault="007D293B"/>
    <w:p w14:paraId="442C6964" w14:textId="77777777" w:rsidR="007D293B" w:rsidRDefault="007D293B"/>
    <w:p w14:paraId="76D4074D" w14:textId="77777777" w:rsidR="007D293B" w:rsidRDefault="007D293B"/>
  </w:footnote>
  <w:footnote w:type="continuationSeparator" w:id="0">
    <w:p w14:paraId="3F291D58" w14:textId="77777777" w:rsidR="007D293B" w:rsidRDefault="007D293B" w:rsidP="00191F45">
      <w:r>
        <w:continuationSeparator/>
      </w:r>
    </w:p>
    <w:p w14:paraId="275782ED" w14:textId="77777777" w:rsidR="007D293B" w:rsidRDefault="007D293B"/>
    <w:p w14:paraId="63467C49" w14:textId="77777777" w:rsidR="007D293B" w:rsidRDefault="007D293B"/>
    <w:p w14:paraId="221AF395" w14:textId="77777777" w:rsidR="007D293B" w:rsidRDefault="007D2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A66AD"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65317F"/>
    <w:multiLevelType w:val="multilevel"/>
    <w:tmpl w:val="14C2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80C2F92"/>
    <w:multiLevelType w:val="multilevel"/>
    <w:tmpl w:val="4FD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7973D9"/>
    <w:multiLevelType w:val="multilevel"/>
    <w:tmpl w:val="50A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FD835E3"/>
    <w:multiLevelType w:val="multilevel"/>
    <w:tmpl w:val="21CC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385427F"/>
    <w:multiLevelType w:val="multilevel"/>
    <w:tmpl w:val="6620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19A63E8"/>
    <w:multiLevelType w:val="multilevel"/>
    <w:tmpl w:val="F508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557659"/>
    <w:multiLevelType w:val="multilevel"/>
    <w:tmpl w:val="FE5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FD2559"/>
    <w:multiLevelType w:val="multilevel"/>
    <w:tmpl w:val="1C64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34A42"/>
    <w:multiLevelType w:val="multilevel"/>
    <w:tmpl w:val="247E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9DD2CCD"/>
    <w:multiLevelType w:val="multilevel"/>
    <w:tmpl w:val="E72E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4"/>
  </w:num>
  <w:num w:numId="2">
    <w:abstractNumId w:val="17"/>
  </w:num>
  <w:num w:numId="3">
    <w:abstractNumId w:val="26"/>
  </w:num>
  <w:num w:numId="4">
    <w:abstractNumId w:val="2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9"/>
  </w:num>
  <w:num w:numId="8">
    <w:abstractNumId w:val="13"/>
  </w:num>
  <w:num w:numId="9">
    <w:abstractNumId w:val="25"/>
  </w:num>
  <w:num w:numId="10">
    <w:abstractNumId w:val="10"/>
  </w:num>
  <w:num w:numId="11">
    <w:abstractNumId w:val="22"/>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30"/>
  </w:num>
  <w:num w:numId="22">
    <w:abstractNumId w:val="2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4"/>
  </w:num>
  <w:num w:numId="32">
    <w:abstractNumId w:val="30"/>
  </w:num>
  <w:num w:numId="33">
    <w:abstractNumId w:val="26"/>
  </w:num>
  <w:num w:numId="34">
    <w:abstractNumId w:val="28"/>
  </w:num>
  <w:num w:numId="35">
    <w:abstractNumId w:val="9"/>
  </w:num>
  <w:num w:numId="36">
    <w:abstractNumId w:val="16"/>
  </w:num>
  <w:num w:numId="37">
    <w:abstractNumId w:val="11"/>
  </w:num>
  <w:num w:numId="38">
    <w:abstractNumId w:val="19"/>
  </w:num>
  <w:num w:numId="39">
    <w:abstractNumId w:val="21"/>
  </w:num>
  <w:num w:numId="40">
    <w:abstractNumId w:val="18"/>
  </w:num>
  <w:num w:numId="41">
    <w:abstractNumId w:val="12"/>
  </w:num>
  <w:num w:numId="42">
    <w:abstractNumId w:val="14"/>
  </w:num>
  <w:num w:numId="43">
    <w:abstractNumId w:val="23"/>
  </w:num>
  <w:num w:numId="4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proofState w:spelling="clean" w:grammar="clean"/>
  <w:attachedTemplate r:id="rId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44A"/>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91"/>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B9C"/>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056F"/>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5D6"/>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293B"/>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4A"/>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3F7"/>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2A6"/>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7A8F"/>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2E3222"/>
  <w14:defaultImageDpi w14:val="32767"/>
  <w15:chartTrackingRefBased/>
  <w15:docId w15:val="{1FCB8357-94B2-4E1B-9392-9EA51A90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9"/>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9"/>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AB244A"/>
    <w:pPr>
      <w:spacing w:before="100" w:beforeAutospacing="1" w:after="100" w:afterAutospacing="1" w:line="240" w:lineRule="auto"/>
    </w:pPr>
    <w:rPr>
      <w:rFonts w:ascii="Times New Roman" w:eastAsia="Times New Roman" w:hAnsi="Times New Roman" w:cs="Times New Roman"/>
      <w:lang w:eastAsia="en-AU" w:bidi="pa-IN"/>
    </w:rPr>
  </w:style>
  <w:style w:type="paragraph" w:styleId="ListParagraph">
    <w:name w:val="List Paragraph"/>
    <w:basedOn w:val="Normal"/>
    <w:uiPriority w:val="99"/>
    <w:semiHidden/>
    <w:unhideWhenUsed/>
    <w:qFormat/>
    <w:rsid w:val="003705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10325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4l.schools.nsw.gov.au/resources/teaching-and-learning-resources/everyone-s-an-author.html" TargetMode="Externa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t4l.schools.nsw.gov.au/resources/teaching-and-learning-resources/the-student-podcaster.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4l.schools.nsw.gov.au/resources/teaching-and-learning-resources/the-student-filmmaker.html"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safety.gov.au/parents/children-under-5/picture-book-and-song/swoosh-glide-and-rule-number-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idhu1\OneDrive%20-%20NSW%20Department%20of%20Education\Deskto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schemas.openxmlformats.org/package/2006/metadata/core-properties"/>
    <ds:schemaRef ds:uri="http://purl.org/dc/terms/"/>
    <ds:schemaRef ds:uri="http://purl.org/dc/dcmitype/"/>
    <ds:schemaRef ds:uri="94c38395-9039-40b1-bdd9-ede29eff24c3"/>
    <ds:schemaRef ds:uri="http://schemas.microsoft.com/office/infopath/2007/PartnerControls"/>
    <ds:schemaRef ds:uri="http://schemas.microsoft.com/office/2006/documentManagement/types"/>
    <ds:schemaRef ds:uri="http://purl.org/dc/elements/1.1/"/>
    <ds:schemaRef ds:uri="58092856-036f-4420-b0f0-0e3e3f60f29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68F5839-9BFC-415D-9686-D5265C0E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14</TotalTime>
  <Pages>8</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4356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Sidhu</dc:creator>
  <cp:keywords/>
  <dc:description/>
  <cp:lastModifiedBy>Mona Sidhu</cp:lastModifiedBy>
  <cp:revision>8</cp:revision>
  <cp:lastPrinted>2019-09-30T07:42:00Z</cp:lastPrinted>
  <dcterms:created xsi:type="dcterms:W3CDTF">2021-09-14T02:52:00Z</dcterms:created>
  <dcterms:modified xsi:type="dcterms:W3CDTF">2021-09-16T01:26:00Z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