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12ECE" w14:textId="4134974E" w:rsidR="007E4420" w:rsidRPr="00EF1DEC" w:rsidRDefault="007E4420" w:rsidP="007E4420">
      <w:pPr>
        <w:pStyle w:val="Title"/>
        <w:rPr>
          <w:rFonts w:ascii="Montserrat" w:hAnsi="Montserrat"/>
          <w:sz w:val="28"/>
          <w:szCs w:val="28"/>
          <w:lang w:bidi="pa-IN"/>
        </w:rPr>
      </w:pPr>
      <w:proofErr w:type="spellStart"/>
      <w:r w:rsidRPr="00EF1DEC">
        <w:rPr>
          <w:rFonts w:ascii="Montserrat" w:hAnsi="Montserrat"/>
          <w:sz w:val="28"/>
          <w:szCs w:val="28"/>
          <w:lang w:bidi="pa-IN"/>
        </w:rPr>
        <w:t>Cybermarvels</w:t>
      </w:r>
      <w:proofErr w:type="spellEnd"/>
      <w:r w:rsidRPr="00EF1DEC">
        <w:rPr>
          <w:rFonts w:ascii="Montserrat" w:hAnsi="Montserrat"/>
          <w:sz w:val="28"/>
          <w:szCs w:val="28"/>
          <w:lang w:bidi="pa-IN"/>
        </w:rPr>
        <w:t xml:space="preserve"> are good digital</w:t>
      </w:r>
      <w:r w:rsidR="00EF1DEC" w:rsidRPr="00EF1DEC">
        <w:rPr>
          <w:rFonts w:ascii="Montserrat" w:hAnsi="Montserrat"/>
          <w:sz w:val="28"/>
          <w:szCs w:val="28"/>
          <w:lang w:bidi="pa-IN"/>
        </w:rPr>
        <w:t xml:space="preserve"> </w:t>
      </w:r>
      <w:r w:rsidRPr="00EF1DEC">
        <w:rPr>
          <w:rFonts w:ascii="Montserrat" w:hAnsi="Montserrat"/>
          <w:sz w:val="28"/>
          <w:szCs w:val="28"/>
          <w:lang w:bidi="pa-IN"/>
        </w:rPr>
        <w:t>citizens!</w:t>
      </w:r>
    </w:p>
    <w:p w14:paraId="5EFD7F02" w14:textId="77777777" w:rsidR="007E4420" w:rsidRPr="00E367BC" w:rsidRDefault="007E4420" w:rsidP="007E4420">
      <w:pPr>
        <w:pStyle w:val="Heading1"/>
        <w:rPr>
          <w:rFonts w:ascii="Montserrat" w:eastAsia="Times New Roman" w:hAnsi="Montserrat"/>
          <w:sz w:val="24"/>
          <w:szCs w:val="24"/>
          <w:lang w:eastAsia="en-AU" w:bidi="pa-IN"/>
        </w:rPr>
      </w:pPr>
      <w:r w:rsidRPr="00E367BC">
        <w:rPr>
          <w:rFonts w:ascii="Montserrat" w:eastAsia="Times New Roman" w:hAnsi="Montserrat"/>
          <w:sz w:val="24"/>
          <w:szCs w:val="24"/>
          <w:lang w:eastAsia="en-AU" w:bidi="pa-IN"/>
        </w:rPr>
        <w:t>What you can expect to learn</w:t>
      </w:r>
    </w:p>
    <w:p w14:paraId="3DFE5854" w14:textId="77777777" w:rsidR="007E4420" w:rsidRPr="00E367BC" w:rsidRDefault="007E4420" w:rsidP="007E4420">
      <w:pPr>
        <w:spacing w:before="0" w:line="240" w:lineRule="auto"/>
        <w:rPr>
          <w:rFonts w:ascii="Times New Roman" w:eastAsia="Times New Roman" w:hAnsi="Times New Roman" w:cs="Times New Roman"/>
          <w:lang w:eastAsia="en-AU" w:bidi="pa-IN"/>
        </w:rPr>
      </w:pPr>
      <w:r w:rsidRPr="00E367BC">
        <w:rPr>
          <w:rFonts w:ascii="Montserrat" w:eastAsia="Times New Roman" w:hAnsi="Montserrat" w:cs="Times New Roman"/>
          <w:color w:val="000000"/>
          <w:sz w:val="22"/>
          <w:szCs w:val="22"/>
          <w:lang w:eastAsia="en-AU" w:bidi="pa-IN"/>
        </w:rPr>
        <w:t>This week we will learn - what media balance is, how you can make good choices about what to watch, read or listen to and how you can get the whole family involved.</w:t>
      </w:r>
    </w:p>
    <w:p w14:paraId="618F57DE" w14:textId="77777777" w:rsidR="007E4420" w:rsidRPr="00E367BC" w:rsidRDefault="007E4420" w:rsidP="007E4420">
      <w:pPr>
        <w:spacing w:before="0" w:line="240" w:lineRule="auto"/>
        <w:rPr>
          <w:rFonts w:ascii="Times New Roman" w:eastAsia="Times New Roman" w:hAnsi="Times New Roman" w:cs="Times New Roman"/>
          <w:lang w:eastAsia="en-AU" w:bidi="pa-IN"/>
        </w:rPr>
      </w:pPr>
    </w:p>
    <w:p w14:paraId="532AD92E" w14:textId="77777777" w:rsidR="007E4420" w:rsidRPr="00E367BC" w:rsidRDefault="007E4420" w:rsidP="007E4420">
      <w:pPr>
        <w:pStyle w:val="Heading2"/>
        <w:numPr>
          <w:ilvl w:val="1"/>
          <w:numId w:val="2"/>
        </w:numPr>
        <w:ind w:left="0"/>
        <w:rPr>
          <w:rFonts w:ascii="Montserrat" w:hAnsi="Montserrat"/>
          <w:sz w:val="22"/>
          <w:szCs w:val="22"/>
          <w:lang w:bidi="pa-IN"/>
        </w:rPr>
      </w:pPr>
      <w:r w:rsidRPr="00E367BC">
        <w:rPr>
          <w:rFonts w:ascii="Montserrat" w:hAnsi="Montserrat"/>
          <w:sz w:val="22"/>
          <w:szCs w:val="22"/>
          <w:lang w:bidi="pa-IN"/>
        </w:rPr>
        <w:t>Instructions</w:t>
      </w:r>
    </w:p>
    <w:p w14:paraId="2DDAAB61" w14:textId="77777777" w:rsidR="007E4420" w:rsidRPr="00E367BC" w:rsidRDefault="007E4420" w:rsidP="007E4420">
      <w:pPr>
        <w:spacing w:before="0" w:line="240" w:lineRule="auto"/>
        <w:rPr>
          <w:rFonts w:ascii="Times New Roman" w:eastAsia="Times New Roman" w:hAnsi="Times New Roman" w:cs="Times New Roman"/>
          <w:lang w:eastAsia="en-AU" w:bidi="pa-IN"/>
        </w:rPr>
      </w:pPr>
      <w:r w:rsidRPr="00E367BC">
        <w:rPr>
          <w:rFonts w:ascii="Montserrat" w:eastAsia="Times New Roman" w:hAnsi="Montserrat" w:cs="Times New Roman"/>
          <w:color w:val="000000"/>
          <w:sz w:val="22"/>
          <w:szCs w:val="22"/>
          <w:lang w:eastAsia="en-AU" w:bidi="pa-IN"/>
        </w:rPr>
        <w:t>The activities below can be completed in any order and you can do all or some of them during the week. At the end of each day, fill in your journal with what you learnt that day and how you will use this learning in the future. You will then be able to use this to create: </w:t>
      </w:r>
    </w:p>
    <w:p w14:paraId="38ED70C5" w14:textId="77777777" w:rsidR="007E4420" w:rsidRPr="00E367BC" w:rsidRDefault="007E4420" w:rsidP="007E4420">
      <w:pPr>
        <w:numPr>
          <w:ilvl w:val="0"/>
          <w:numId w:val="45"/>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a poster (PDF/word)</w:t>
      </w:r>
    </w:p>
    <w:p w14:paraId="080C08D1" w14:textId="77777777" w:rsidR="007E4420" w:rsidRPr="00E367BC" w:rsidRDefault="007E4420" w:rsidP="007E4420">
      <w:pPr>
        <w:numPr>
          <w:ilvl w:val="0"/>
          <w:numId w:val="45"/>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a script for a play (PDF/word)</w:t>
      </w:r>
    </w:p>
    <w:p w14:paraId="50BAE5D5" w14:textId="77777777" w:rsidR="007E4420" w:rsidRPr="00E367BC" w:rsidRDefault="007E4420" w:rsidP="007E4420">
      <w:pPr>
        <w:numPr>
          <w:ilvl w:val="0"/>
          <w:numId w:val="45"/>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an MP4 video</w:t>
      </w:r>
    </w:p>
    <w:p w14:paraId="2D100727" w14:textId="77777777" w:rsidR="007E4420" w:rsidRPr="00E367BC" w:rsidRDefault="007E4420" w:rsidP="007E4420">
      <w:pPr>
        <w:numPr>
          <w:ilvl w:val="0"/>
          <w:numId w:val="45"/>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an MP3 audio</w:t>
      </w:r>
    </w:p>
    <w:p w14:paraId="5AEF36C9" w14:textId="77777777" w:rsidR="007E4420" w:rsidRPr="00E367BC" w:rsidRDefault="007E4420" w:rsidP="007E4420">
      <w:pPr>
        <w:numPr>
          <w:ilvl w:val="0"/>
          <w:numId w:val="45"/>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a website (Google site or similar)</w:t>
      </w:r>
    </w:p>
    <w:p w14:paraId="2615B222" w14:textId="77777777" w:rsidR="007E4420" w:rsidRPr="00E367BC" w:rsidRDefault="007E4420" w:rsidP="007E4420">
      <w:pPr>
        <w:numPr>
          <w:ilvl w:val="0"/>
          <w:numId w:val="45"/>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or write a fictional story to showcase your learning for the whole month (PDF/word).</w:t>
      </w:r>
    </w:p>
    <w:p w14:paraId="295F9885" w14:textId="77777777" w:rsidR="007E4420" w:rsidRPr="00E367BC" w:rsidRDefault="007E4420" w:rsidP="007E4420">
      <w:pPr>
        <w:spacing w:before="0" w:line="240" w:lineRule="auto"/>
        <w:rPr>
          <w:rFonts w:ascii="Times New Roman" w:eastAsia="Times New Roman" w:hAnsi="Times New Roman" w:cs="Times New Roman"/>
          <w:lang w:eastAsia="en-AU" w:bidi="pa-IN"/>
        </w:rPr>
      </w:pPr>
    </w:p>
    <w:p w14:paraId="536AFBCF" w14:textId="77777777" w:rsidR="007E4420" w:rsidRPr="00E367BC" w:rsidRDefault="007E4420" w:rsidP="007E4420">
      <w:pPr>
        <w:spacing w:before="0" w:line="240" w:lineRule="auto"/>
        <w:rPr>
          <w:rFonts w:ascii="Times New Roman" w:eastAsia="Times New Roman" w:hAnsi="Times New Roman" w:cs="Times New Roman"/>
          <w:lang w:eastAsia="en-AU" w:bidi="pa-IN"/>
        </w:rPr>
      </w:pPr>
      <w:r w:rsidRPr="00E367BC">
        <w:rPr>
          <w:rFonts w:ascii="Montserrat" w:eastAsia="Times New Roman" w:hAnsi="Montserrat" w:cs="Times New Roman"/>
          <w:color w:val="000000"/>
          <w:sz w:val="22"/>
          <w:szCs w:val="22"/>
          <w:lang w:eastAsia="en-AU" w:bidi="pa-IN"/>
        </w:rPr>
        <w:t xml:space="preserve">You can access help for </w:t>
      </w:r>
      <w:hyperlink r:id="rId11" w:history="1">
        <w:r w:rsidRPr="00E367BC">
          <w:rPr>
            <w:rFonts w:ascii="Montserrat" w:eastAsia="Times New Roman" w:hAnsi="Montserrat" w:cs="Times New Roman"/>
            <w:color w:val="1155CC"/>
            <w:sz w:val="22"/>
            <w:szCs w:val="22"/>
            <w:u w:val="single"/>
            <w:lang w:eastAsia="en-AU" w:bidi="pa-IN"/>
          </w:rPr>
          <w:t>video</w:t>
        </w:r>
      </w:hyperlink>
      <w:r w:rsidRPr="00E367BC">
        <w:rPr>
          <w:rFonts w:ascii="Montserrat" w:eastAsia="Times New Roman" w:hAnsi="Montserrat" w:cs="Times New Roman"/>
          <w:color w:val="000000"/>
          <w:sz w:val="22"/>
          <w:szCs w:val="22"/>
          <w:lang w:eastAsia="en-AU" w:bidi="pa-IN"/>
        </w:rPr>
        <w:t xml:space="preserve">, </w:t>
      </w:r>
      <w:hyperlink r:id="rId12" w:history="1">
        <w:r w:rsidRPr="00E367BC">
          <w:rPr>
            <w:rFonts w:ascii="Montserrat" w:eastAsia="Times New Roman" w:hAnsi="Montserrat" w:cs="Times New Roman"/>
            <w:color w:val="1155CC"/>
            <w:sz w:val="22"/>
            <w:szCs w:val="22"/>
            <w:u w:val="single"/>
            <w:lang w:eastAsia="en-AU" w:bidi="pa-IN"/>
          </w:rPr>
          <w:t xml:space="preserve">audio </w:t>
        </w:r>
      </w:hyperlink>
      <w:r w:rsidRPr="00E367BC">
        <w:rPr>
          <w:rFonts w:ascii="Montserrat" w:eastAsia="Times New Roman" w:hAnsi="Montserrat" w:cs="Times New Roman"/>
          <w:color w:val="000000"/>
          <w:sz w:val="22"/>
          <w:szCs w:val="22"/>
          <w:lang w:eastAsia="en-AU" w:bidi="pa-IN"/>
        </w:rPr>
        <w:t xml:space="preserve">recording and to write a </w:t>
      </w:r>
      <w:hyperlink r:id="rId13" w:history="1">
        <w:r w:rsidRPr="00E367BC">
          <w:rPr>
            <w:rFonts w:ascii="Montserrat" w:eastAsia="Times New Roman" w:hAnsi="Montserrat" w:cs="Times New Roman"/>
            <w:color w:val="1155CC"/>
            <w:sz w:val="22"/>
            <w:szCs w:val="22"/>
            <w:u w:val="single"/>
            <w:lang w:eastAsia="en-AU" w:bidi="pa-IN"/>
          </w:rPr>
          <w:t>journal or a story</w:t>
        </w:r>
      </w:hyperlink>
      <w:r w:rsidRPr="00E367BC">
        <w:rPr>
          <w:rFonts w:ascii="Montserrat" w:eastAsia="Times New Roman" w:hAnsi="Montserrat" w:cs="Times New Roman"/>
          <w:color w:val="000000"/>
          <w:sz w:val="22"/>
          <w:szCs w:val="22"/>
          <w:lang w:eastAsia="en-AU" w:bidi="pa-IN"/>
        </w:rPr>
        <w:t>.</w:t>
      </w:r>
    </w:p>
    <w:p w14:paraId="4A4B17B4" w14:textId="77777777" w:rsidR="007E4420" w:rsidRPr="00E367BC" w:rsidRDefault="007E4420" w:rsidP="007E4420">
      <w:pPr>
        <w:spacing w:before="0" w:line="240" w:lineRule="auto"/>
        <w:rPr>
          <w:rFonts w:ascii="Times New Roman" w:eastAsia="Times New Roman" w:hAnsi="Times New Roman" w:cs="Times New Roman"/>
          <w:lang w:eastAsia="en-AU" w:bidi="pa-IN"/>
        </w:rPr>
      </w:pPr>
    </w:p>
    <w:p w14:paraId="3DD9369F" w14:textId="4609D826" w:rsidR="007E4420" w:rsidRPr="00E367BC" w:rsidRDefault="007E4420" w:rsidP="007E4420">
      <w:pPr>
        <w:spacing w:before="0" w:line="240" w:lineRule="auto"/>
        <w:rPr>
          <w:rFonts w:ascii="Times New Roman" w:eastAsia="Times New Roman" w:hAnsi="Times New Roman" w:cs="Times New Roman"/>
          <w:lang w:eastAsia="en-AU" w:bidi="pa-IN"/>
        </w:rPr>
      </w:pPr>
      <w:r w:rsidRPr="00E367BC">
        <w:rPr>
          <w:rFonts w:ascii="Montserrat" w:eastAsia="Times New Roman" w:hAnsi="Montserrat" w:cs="Times New Roman"/>
          <w:color w:val="000000"/>
          <w:sz w:val="22"/>
          <w:szCs w:val="22"/>
          <w:lang w:eastAsia="en-AU" w:bidi="pa-IN"/>
        </w:rPr>
        <w:t>Once your teacher has reviewed your work, they can select and submit them to the judge</w:t>
      </w:r>
      <w:r w:rsidR="00CC5C63">
        <w:rPr>
          <w:rFonts w:ascii="Montserrat" w:eastAsia="Times New Roman" w:hAnsi="Montserrat" w:cs="Times New Roman"/>
          <w:color w:val="000000"/>
          <w:sz w:val="22"/>
          <w:szCs w:val="22"/>
          <w:lang w:eastAsia="en-AU" w:bidi="pa-IN"/>
        </w:rPr>
        <w:t>’</w:t>
      </w:r>
      <w:r w:rsidRPr="00E367BC">
        <w:rPr>
          <w:rFonts w:ascii="Montserrat" w:eastAsia="Times New Roman" w:hAnsi="Montserrat" w:cs="Times New Roman"/>
          <w:color w:val="000000"/>
          <w:sz w:val="22"/>
          <w:szCs w:val="22"/>
          <w:lang w:eastAsia="en-AU" w:bidi="pa-IN"/>
        </w:rPr>
        <w:t xml:space="preserve">s panel as an entry to the </w:t>
      </w:r>
      <w:r w:rsidRPr="00E367BC">
        <w:rPr>
          <w:rFonts w:ascii="Montserrat" w:eastAsia="Times New Roman" w:hAnsi="Montserrat" w:cs="Times New Roman"/>
          <w:b/>
          <w:bCs/>
          <w:i/>
          <w:iCs/>
          <w:color w:val="000000"/>
          <w:sz w:val="22"/>
          <w:szCs w:val="22"/>
          <w:lang w:eastAsia="en-AU" w:bidi="pa-IN"/>
        </w:rPr>
        <w:t xml:space="preserve">Be </w:t>
      </w:r>
      <w:proofErr w:type="spellStart"/>
      <w:r w:rsidRPr="00E367BC">
        <w:rPr>
          <w:rFonts w:ascii="Montserrat" w:eastAsia="Times New Roman" w:hAnsi="Montserrat" w:cs="Times New Roman"/>
          <w:b/>
          <w:bCs/>
          <w:i/>
          <w:iCs/>
          <w:color w:val="000000"/>
          <w:sz w:val="22"/>
          <w:szCs w:val="22"/>
          <w:lang w:eastAsia="en-AU" w:bidi="pa-IN"/>
        </w:rPr>
        <w:t>Cybermarvellous</w:t>
      </w:r>
      <w:proofErr w:type="spellEnd"/>
      <w:r w:rsidRPr="00E367BC">
        <w:rPr>
          <w:rFonts w:ascii="Montserrat" w:eastAsia="Times New Roman" w:hAnsi="Montserrat" w:cs="Times New Roman"/>
          <w:b/>
          <w:bCs/>
          <w:i/>
          <w:iCs/>
          <w:color w:val="000000"/>
          <w:sz w:val="22"/>
          <w:szCs w:val="22"/>
          <w:lang w:eastAsia="en-AU" w:bidi="pa-IN"/>
        </w:rPr>
        <w:t xml:space="preserve"> Challenge</w:t>
      </w:r>
      <w:r>
        <w:rPr>
          <w:rFonts w:ascii="Montserrat" w:eastAsia="Times New Roman" w:hAnsi="Montserrat" w:cs="Times New Roman"/>
          <w:b/>
          <w:bCs/>
          <w:i/>
          <w:iCs/>
          <w:color w:val="000000"/>
          <w:sz w:val="22"/>
          <w:szCs w:val="22"/>
          <w:lang w:eastAsia="en-AU" w:bidi="pa-IN"/>
        </w:rPr>
        <w:t xml:space="preserve"> 2021</w:t>
      </w:r>
      <w:r w:rsidRPr="00E367BC">
        <w:rPr>
          <w:rFonts w:ascii="Montserrat" w:eastAsia="Times New Roman" w:hAnsi="Montserrat" w:cs="Times New Roman"/>
          <w:color w:val="000000"/>
          <w:sz w:val="22"/>
          <w:szCs w:val="22"/>
          <w:lang w:eastAsia="en-AU" w:bidi="pa-IN"/>
        </w:rPr>
        <w:t xml:space="preserve"> and the best productions will be published on our website.</w:t>
      </w:r>
    </w:p>
    <w:p w14:paraId="5111509F" w14:textId="77777777" w:rsidR="007E4420" w:rsidRPr="00EF1DEC" w:rsidRDefault="007E4420" w:rsidP="00EF1DEC">
      <w:pPr>
        <w:pStyle w:val="Heading3"/>
        <w:rPr>
          <w:rFonts w:ascii="Montserrat" w:hAnsi="Montserrat"/>
          <w:sz w:val="22"/>
          <w:szCs w:val="22"/>
          <w:lang w:bidi="pa-IN"/>
        </w:rPr>
      </w:pPr>
      <w:r w:rsidRPr="00EF1DEC">
        <w:rPr>
          <w:rFonts w:ascii="Montserrat" w:hAnsi="Montserrat"/>
          <w:sz w:val="22"/>
          <w:szCs w:val="22"/>
          <w:lang w:bidi="pa-IN"/>
        </w:rPr>
        <w:t>Week 4: 25 Oct - 29 Oct</w:t>
      </w:r>
    </w:p>
    <w:p w14:paraId="204EBBF4"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Things you need:</w:t>
      </w:r>
    </w:p>
    <w:p w14:paraId="078D5177" w14:textId="77777777" w:rsidR="007E4420" w:rsidRPr="007E4420" w:rsidRDefault="007E4420" w:rsidP="007E4420">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Tablet/ laptop/ PC</w:t>
      </w:r>
    </w:p>
    <w:p w14:paraId="537B0331" w14:textId="77777777" w:rsidR="007E4420" w:rsidRPr="007E4420" w:rsidRDefault="007E4420" w:rsidP="007E4420">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Internet access</w:t>
      </w:r>
    </w:p>
    <w:p w14:paraId="31365B26" w14:textId="77777777" w:rsidR="007E4420" w:rsidRPr="007E4420" w:rsidRDefault="007E4420" w:rsidP="007E4420">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Headphone (optional)</w:t>
      </w:r>
    </w:p>
    <w:p w14:paraId="0D538D4F" w14:textId="77777777" w:rsidR="007E4420" w:rsidRPr="007E4420" w:rsidRDefault="007E4420" w:rsidP="007E4420">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Paper and pencils/colour pencils</w:t>
      </w:r>
    </w:p>
    <w:p w14:paraId="5960D4A2" w14:textId="77777777" w:rsidR="007E4420" w:rsidRPr="007E4420" w:rsidRDefault="007E4420" w:rsidP="007E4420">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Marker pen</w:t>
      </w:r>
    </w:p>
    <w:p w14:paraId="72CA28E2" w14:textId="77777777" w:rsidR="007E4420" w:rsidRPr="007E4420" w:rsidRDefault="007E4420" w:rsidP="007E4420">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Scissors</w:t>
      </w:r>
    </w:p>
    <w:p w14:paraId="508F64BB" w14:textId="77777777" w:rsidR="007E4420" w:rsidRDefault="007E4420" w:rsidP="007E4420">
      <w:pPr>
        <w:spacing w:before="0" w:after="240" w:line="240" w:lineRule="auto"/>
        <w:rPr>
          <w:rFonts w:ascii="Montserrat" w:eastAsia="Times New Roman" w:hAnsi="Montserrat" w:cs="Times New Roman"/>
          <w:b/>
          <w:bCs/>
          <w:color w:val="000000"/>
          <w:sz w:val="22"/>
          <w:szCs w:val="22"/>
          <w:lang w:eastAsia="en-AU" w:bidi="pa-IN"/>
        </w:rPr>
      </w:pP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p>
    <w:p w14:paraId="281832E0" w14:textId="02B604B2" w:rsidR="007E4420" w:rsidRPr="007E4420" w:rsidRDefault="007E4420" w:rsidP="007E4420">
      <w:pPr>
        <w:spacing w:before="0" w:after="240" w:line="240" w:lineRule="auto"/>
        <w:rPr>
          <w:rFonts w:ascii="Times New Roman" w:eastAsia="Times New Roman" w:hAnsi="Times New Roman" w:cs="Times New Roman"/>
          <w:lang w:eastAsia="en-AU" w:bidi="pa-IN"/>
        </w:rPr>
      </w:pPr>
      <w:r w:rsidRPr="007E4420">
        <w:rPr>
          <w:rFonts w:ascii="Montserrat" w:eastAsia="Times New Roman" w:hAnsi="Montserrat" w:cs="Times New Roman"/>
          <w:b/>
          <w:bCs/>
          <w:color w:val="000000"/>
          <w:sz w:val="22"/>
          <w:szCs w:val="22"/>
          <w:lang w:eastAsia="en-AU" w:bidi="pa-IN"/>
        </w:rPr>
        <w:lastRenderedPageBreak/>
        <w:t>MONDAY - Nothing is free</w:t>
      </w:r>
      <w:r w:rsidR="00CC5C63">
        <w:rPr>
          <w:rFonts w:ascii="Montserrat" w:eastAsia="Times New Roman" w:hAnsi="Montserrat" w:cs="Times New Roman"/>
          <w:b/>
          <w:bCs/>
          <w:color w:val="000000"/>
          <w:sz w:val="22"/>
          <w:szCs w:val="22"/>
          <w:lang w:eastAsia="en-AU" w:bidi="pa-IN"/>
        </w:rPr>
        <w:t>!</w:t>
      </w:r>
      <w:r w:rsidRPr="007E4420">
        <w:rPr>
          <w:rFonts w:ascii="Montserrat" w:eastAsia="Times New Roman" w:hAnsi="Montserrat" w:cs="Times New Roman"/>
          <w:b/>
          <w:bCs/>
          <w:color w:val="000000"/>
          <w:sz w:val="22"/>
          <w:szCs w:val="22"/>
          <w:lang w:eastAsia="en-AU" w:bidi="pa-IN"/>
        </w:rPr>
        <w:t xml:space="preserve"> </w:t>
      </w:r>
      <w:r w:rsidRPr="007E4420">
        <w:rPr>
          <w:rFonts w:ascii="Montserrat" w:eastAsia="Times New Roman" w:hAnsi="Montserrat" w:cs="Times New Roman"/>
          <w:color w:val="000000"/>
          <w:sz w:val="18"/>
          <w:szCs w:val="18"/>
          <w:lang w:eastAsia="en-AU" w:bidi="pa-IN"/>
        </w:rPr>
        <w:t>(adapted from Cyber Aces)</w:t>
      </w:r>
    </w:p>
    <w:p w14:paraId="43648627"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027B6AA7"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You are using a device and one of these messages below pops-up on the screen.</w:t>
      </w:r>
    </w:p>
    <w:p w14:paraId="53B72C09" w14:textId="2FF71D4C" w:rsidR="007E4420" w:rsidRPr="007E4420" w:rsidRDefault="007E4420" w:rsidP="007E4420">
      <w:pPr>
        <w:spacing w:before="0" w:line="240" w:lineRule="auto"/>
        <w:rPr>
          <w:rFonts w:ascii="Times New Roman" w:eastAsia="Times New Roman" w:hAnsi="Times New Roman" w:cs="Times New Roman"/>
          <w:lang w:eastAsia="en-AU" w:bidi="pa-IN"/>
        </w:rPr>
      </w:pPr>
    </w:p>
    <w:p w14:paraId="352124EC" w14:textId="77777777" w:rsidR="007E4420" w:rsidRPr="007E4420" w:rsidRDefault="007E4420" w:rsidP="007E4420">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Would you provide the details they ask for?</w:t>
      </w:r>
    </w:p>
    <w:p w14:paraId="53923F6F" w14:textId="77777777" w:rsidR="007E4420" w:rsidRPr="007E4420" w:rsidRDefault="007E4420" w:rsidP="007E4420">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Does anything seem strange about the pop-ups?</w:t>
      </w:r>
    </w:p>
    <w:p w14:paraId="2C986D07"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1C41C432" w14:textId="77777777" w:rsidR="00CC5C63" w:rsidRDefault="007E4420" w:rsidP="007E4420">
      <w:pPr>
        <w:spacing w:before="0" w:line="240" w:lineRule="auto"/>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 xml:space="preserve">There are many different types of scams. Remember, a scam is a trick or misleading message. Spam emails are emails that are sent to lots of people, often asking recipients to follow a link or do something. </w:t>
      </w:r>
    </w:p>
    <w:p w14:paraId="6A3A29DC" w14:textId="77777777" w:rsidR="00CC5C63" w:rsidRDefault="007E4420" w:rsidP="007E4420">
      <w:pPr>
        <w:spacing w:before="0" w:line="240" w:lineRule="auto"/>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Sometimes, these emails look like they come from a popular company. It can be hard to determine if an email is spam. Before going to a website that does not look familiar or clicking on a link that came from an email, be sure to ask an adult.</w:t>
      </w:r>
      <w:r w:rsidR="00CC5C63">
        <w:rPr>
          <w:rFonts w:ascii="Montserrat" w:eastAsia="Times New Roman" w:hAnsi="Montserrat" w:cs="Times New Roman"/>
          <w:color w:val="000000"/>
          <w:sz w:val="22"/>
          <w:szCs w:val="22"/>
          <w:lang w:eastAsia="en-AU" w:bidi="pa-IN"/>
        </w:rPr>
        <w:t xml:space="preserve"> </w:t>
      </w:r>
    </w:p>
    <w:p w14:paraId="6E9B6800" w14:textId="43F35CC1" w:rsidR="007E4420" w:rsidRPr="007E4420" w:rsidRDefault="00CC5C63" w:rsidP="007E4420">
      <w:pPr>
        <w:spacing w:before="0" w:line="240" w:lineRule="auto"/>
        <w:rPr>
          <w:rFonts w:ascii="Times New Roman" w:eastAsia="Times New Roman" w:hAnsi="Times New Roman" w:cs="Times New Roman"/>
          <w:lang w:eastAsia="en-AU" w:bidi="pa-IN"/>
        </w:rPr>
      </w:pPr>
      <w:r>
        <w:rPr>
          <w:rFonts w:ascii="Montserrat" w:eastAsia="Times New Roman" w:hAnsi="Montserrat" w:cs="Times New Roman"/>
          <w:color w:val="000000"/>
          <w:sz w:val="22"/>
          <w:szCs w:val="22"/>
          <w:lang w:eastAsia="en-AU" w:bidi="pa-IN"/>
        </w:rPr>
        <w:t>Remember nothing is free!</w:t>
      </w:r>
    </w:p>
    <w:p w14:paraId="5AF1CC9F" w14:textId="77777777" w:rsidR="007E4420" w:rsidRDefault="007E4420" w:rsidP="007E4420">
      <w:pPr>
        <w:spacing w:before="0" w:after="240" w:line="240" w:lineRule="auto"/>
        <w:rPr>
          <w:rFonts w:ascii="Times New Roman" w:eastAsia="Times New Roman" w:hAnsi="Times New Roman" w:cs="Times New Roman"/>
          <w:lang w:eastAsia="en-AU" w:bidi="pa-IN"/>
        </w:rPr>
      </w:pP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noProof/>
          <w:bdr w:val="none" w:sz="0" w:space="0" w:color="auto" w:frame="1"/>
          <w:lang w:eastAsia="en-AU" w:bidi="pa-IN"/>
        </w:rPr>
        <w:drawing>
          <wp:inline distT="0" distB="0" distL="0" distR="0" wp14:anchorId="2C723BD3" wp14:editId="356DD86F">
            <wp:extent cx="5078730" cy="5382260"/>
            <wp:effectExtent l="0" t="0" r="7620" b="8890"/>
            <wp:docPr id="6" name="Picture 6" descr="graphic to show what some things are that can be offered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eDAjXJKnosmK5sVbV9S8LpmkzHMbYOYg7a75LlP9y-KNRAnyGRJtLjnMqbcd8rM3yJmVy4bkAaK6apO4aOzmajuaR1qVNqWPfntAVjBeZinI6GKuc5Uoh2h0KZc-xUErW_X46d-v=s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8730" cy="5382260"/>
                    </a:xfrm>
                    <a:prstGeom prst="rect">
                      <a:avLst/>
                    </a:prstGeom>
                    <a:noFill/>
                    <a:ln>
                      <a:noFill/>
                    </a:ln>
                  </pic:spPr>
                </pic:pic>
              </a:graphicData>
            </a:graphic>
          </wp:inline>
        </w:drawing>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p>
    <w:p w14:paraId="0943DD16" w14:textId="77777777" w:rsidR="007E4420" w:rsidRPr="007E4420" w:rsidRDefault="007E4420" w:rsidP="007E4420">
      <w:pPr>
        <w:spacing w:before="0" w:after="240" w:line="240" w:lineRule="auto"/>
        <w:rPr>
          <w:rFonts w:ascii="Times New Roman" w:eastAsia="Times New Roman" w:hAnsi="Times New Roman" w:cs="Times New Roman"/>
          <w:lang w:eastAsia="en-AU" w:bidi="pa-IN"/>
        </w:rPr>
      </w:pPr>
      <w:r>
        <w:rPr>
          <w:noProof/>
          <w:bdr w:val="none" w:sz="0" w:space="0" w:color="auto" w:frame="1"/>
        </w:rPr>
        <w:lastRenderedPageBreak/>
        <w:drawing>
          <wp:inline distT="0" distB="0" distL="0" distR="0" wp14:anchorId="5214D870" wp14:editId="04C030C9">
            <wp:extent cx="782320" cy="133413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toN477hizpsW6cySH7dQLiZ-o2e9-H85nTwYeV1qwFTHuFe0OTivVHpe2qLbxyt0vHqiKvxfACCadV4Ge-38dSdr3ed1JeX24gK11qo8nRWkR364j3QJKFc_gHX1adQK8AcMyi-N=s0"/>
                    <pic:cNvPicPr>
                      <a:picLocks noChangeAspect="1" noChangeArrowheads="1"/>
                    </pic:cNvPicPr>
                  </pic:nvPicPr>
                  <pic:blipFill rotWithShape="1">
                    <a:blip r:embed="rId15">
                      <a:extLst>
                        <a:ext uri="{28A0092B-C50C-407E-A947-70E740481C1C}">
                          <a14:useLocalDpi xmlns:a14="http://schemas.microsoft.com/office/drawing/2010/main" val="0"/>
                        </a:ext>
                      </a:extLst>
                    </a:blip>
                    <a:srcRect l="62924" t="49054" r="18577" b="6659"/>
                    <a:stretch/>
                  </pic:blipFill>
                  <pic:spPr bwMode="auto">
                    <a:xfrm>
                      <a:off x="0" y="0"/>
                      <a:ext cx="782320" cy="1334135"/>
                    </a:xfrm>
                    <a:prstGeom prst="rect">
                      <a:avLst/>
                    </a:prstGeom>
                    <a:noFill/>
                    <a:ln>
                      <a:noFill/>
                    </a:ln>
                    <a:extLst>
                      <a:ext uri="{53640926-AAD7-44D8-BBD7-CCE9431645EC}">
                        <a14:shadowObscured xmlns:a14="http://schemas.microsoft.com/office/drawing/2010/main"/>
                      </a:ext>
                    </a:extLst>
                  </pic:spPr>
                </pic:pic>
              </a:graphicData>
            </a:graphic>
          </wp:inline>
        </w:drawing>
      </w:r>
      <w:r w:rsidRPr="007E4420">
        <w:rPr>
          <w:rFonts w:ascii="Montserrat" w:eastAsia="Times New Roman" w:hAnsi="Montserrat" w:cs="Times New Roman"/>
          <w:b/>
          <w:bCs/>
          <w:color w:val="000000"/>
          <w:sz w:val="22"/>
          <w:szCs w:val="22"/>
          <w:lang w:eastAsia="en-AU" w:bidi="pa-IN"/>
        </w:rPr>
        <w:t>TUESDAY - Cyber says</w:t>
      </w:r>
      <w:r w:rsidRPr="007E4420">
        <w:rPr>
          <w:rFonts w:ascii="Montserrat" w:eastAsia="Times New Roman" w:hAnsi="Montserrat" w:cs="Times New Roman"/>
          <w:color w:val="000000"/>
          <w:sz w:val="18"/>
          <w:szCs w:val="18"/>
          <w:lang w:eastAsia="en-AU" w:bidi="pa-IN"/>
        </w:rPr>
        <w:t xml:space="preserve"> (adapted from Cyber Aces)</w:t>
      </w:r>
    </w:p>
    <w:p w14:paraId="0B8548FF"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134E145D"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Play ‘Cyber says’ with your family members or friends. One person is the leader and they say “Cyber says” before a command. Others act out that command. If the leader does not say “Cyber says” but you act out the command by mistake, then you’re out.</w:t>
      </w:r>
    </w:p>
    <w:p w14:paraId="356FF054"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2263975E" w14:textId="37BE3D43"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The leader is going to go quickly. Try to keep up</w:t>
      </w:r>
      <w:r w:rsidR="00CC5C63">
        <w:rPr>
          <w:rFonts w:ascii="Montserrat" w:eastAsia="Times New Roman" w:hAnsi="Montserrat" w:cs="Times New Roman"/>
          <w:color w:val="000000"/>
          <w:sz w:val="22"/>
          <w:szCs w:val="22"/>
          <w:lang w:eastAsia="en-AU" w:bidi="pa-IN"/>
        </w:rPr>
        <w:t>!</w:t>
      </w:r>
    </w:p>
    <w:p w14:paraId="61B2A43F"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1D540072"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Commands (leader):</w:t>
      </w:r>
    </w:p>
    <w:p w14:paraId="3AA1DD0C"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6EA9E1B5"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touch your head.</w:t>
      </w:r>
    </w:p>
    <w:p w14:paraId="0644E07B"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put your hands over your eyes.</w:t>
      </w:r>
    </w:p>
    <w:p w14:paraId="1B648EC0"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pretend to shoot a basketball 5 times.</w:t>
      </w:r>
    </w:p>
    <w:p w14:paraId="7BC51AD6"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Raise your hand. (If anyone does this, they’re out.) I didn’t say “Cyber says.”</w:t>
      </w:r>
    </w:p>
    <w:p w14:paraId="53A381B2"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42B3708A"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pinch your nose.</w:t>
      </w:r>
    </w:p>
    <w:p w14:paraId="78F14707"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run in place.</w:t>
      </w:r>
    </w:p>
    <w:p w14:paraId="5B3EE322"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stop. (If anyone keeps running, they’re out.)</w:t>
      </w:r>
    </w:p>
    <w:p w14:paraId="169C787B"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touch your elbow.</w:t>
      </w:r>
    </w:p>
    <w:p w14:paraId="0BC6B418"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Touch your mouth. (If anyone does this, they’re out.) I didn’t say “Cyber says.”</w:t>
      </w:r>
    </w:p>
    <w:p w14:paraId="60F7B30A"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play an air guitar.</w:t>
      </w:r>
    </w:p>
    <w:p w14:paraId="199C7AED"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Stop. (If anyone stops, they’re out.) I didn’t say “Cyber says.”</w:t>
      </w:r>
    </w:p>
    <w:p w14:paraId="232485FB"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stop.</w:t>
      </w:r>
    </w:p>
    <w:p w14:paraId="4B34A448"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wave to a friend.</w:t>
      </w:r>
    </w:p>
    <w:p w14:paraId="3D8F3D8A"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Cyber says do the strangest dance you can think of.</w:t>
      </w:r>
    </w:p>
    <w:p w14:paraId="3B38B9BD"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Hop like a frog. (If anyone does this, they’re out.) I didn’t say “Cyber says.”</w:t>
      </w:r>
    </w:p>
    <w:p w14:paraId="0A3A6300"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7CF4BA95"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Talk about:</w:t>
      </w:r>
    </w:p>
    <w:p w14:paraId="53A6E030"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Times New Roman" w:eastAsia="Times New Roman" w:hAnsi="Times New Roman" w:cs="Times New Roman"/>
          <w:lang w:eastAsia="en-AU" w:bidi="pa-IN"/>
        </w:rPr>
        <w:br/>
      </w:r>
    </w:p>
    <w:p w14:paraId="43F3673B" w14:textId="69839EB9" w:rsidR="007E4420" w:rsidRPr="007E4420" w:rsidRDefault="007E4420" w:rsidP="007E4420">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 xml:space="preserve">Did you find that you made </w:t>
      </w:r>
      <w:r w:rsidR="00CC5C63">
        <w:rPr>
          <w:rFonts w:ascii="Montserrat" w:eastAsia="Times New Roman" w:hAnsi="Montserrat" w:cs="Times New Roman"/>
          <w:color w:val="000000"/>
          <w:sz w:val="22"/>
          <w:szCs w:val="22"/>
          <w:lang w:eastAsia="en-AU" w:bidi="pa-IN"/>
        </w:rPr>
        <w:t xml:space="preserve">more </w:t>
      </w:r>
      <w:r w:rsidRPr="007E4420">
        <w:rPr>
          <w:rFonts w:ascii="Montserrat" w:eastAsia="Times New Roman" w:hAnsi="Montserrat" w:cs="Times New Roman"/>
          <w:color w:val="000000"/>
          <w:sz w:val="22"/>
          <w:szCs w:val="22"/>
          <w:lang w:eastAsia="en-AU" w:bidi="pa-IN"/>
        </w:rPr>
        <w:t>mistakes if the commands came out quickly?</w:t>
      </w:r>
    </w:p>
    <w:p w14:paraId="6BCC1B72" w14:textId="77777777" w:rsidR="007E4420" w:rsidRPr="007E4420" w:rsidRDefault="007E4420" w:rsidP="007E4420">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How can this be relevant to the online space? Do you need to take a pause and think before you post or comment online?</w:t>
      </w:r>
    </w:p>
    <w:p w14:paraId="1045DC87" w14:textId="77777777" w:rsidR="007E4420" w:rsidRPr="007E4420" w:rsidRDefault="007E4420" w:rsidP="007E4420">
      <w:pPr>
        <w:spacing w:before="0" w:after="240" w:line="240" w:lineRule="auto"/>
        <w:rPr>
          <w:rFonts w:ascii="Times New Roman" w:eastAsia="Times New Roman" w:hAnsi="Times New Roman" w:cs="Times New Roman"/>
          <w:lang w:eastAsia="en-AU" w:bidi="pa-IN"/>
        </w:rPr>
      </w:pP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p>
    <w:p w14:paraId="6329E11C"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b/>
          <w:bCs/>
          <w:color w:val="000000"/>
          <w:sz w:val="22"/>
          <w:szCs w:val="22"/>
          <w:lang w:eastAsia="en-AU" w:bidi="pa-IN"/>
        </w:rPr>
        <w:lastRenderedPageBreak/>
        <w:t>WEDNESDAY - Your responsibility</w:t>
      </w:r>
      <w:r w:rsidRPr="007E4420">
        <w:rPr>
          <w:rFonts w:ascii="Montserrat" w:eastAsia="Times New Roman" w:hAnsi="Montserrat" w:cs="Times New Roman"/>
          <w:color w:val="000000"/>
          <w:sz w:val="18"/>
          <w:szCs w:val="18"/>
          <w:lang w:eastAsia="en-AU" w:bidi="pa-IN"/>
        </w:rPr>
        <w:t xml:space="preserve"> (adapted from Common Sense Education)</w:t>
      </w:r>
    </w:p>
    <w:p w14:paraId="58ADE69B"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2274B6AE"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xml:space="preserve">Watch the video - </w:t>
      </w:r>
      <w:hyperlink r:id="rId16" w:history="1">
        <w:r w:rsidRPr="007E4420">
          <w:rPr>
            <w:rFonts w:ascii="Montserrat" w:eastAsia="Times New Roman" w:hAnsi="Montserrat" w:cs="Times New Roman"/>
            <w:color w:val="1155CC"/>
            <w:sz w:val="22"/>
            <w:szCs w:val="22"/>
            <w:u w:val="single"/>
            <w:lang w:eastAsia="en-AU" w:bidi="pa-IN"/>
          </w:rPr>
          <w:t>https://www.youtube.com/watch?v=fQSnzrB5bso&amp;t=59s</w:t>
        </w:r>
      </w:hyperlink>
      <w:r w:rsidRPr="007E4420">
        <w:rPr>
          <w:rFonts w:ascii="Montserrat" w:eastAsia="Times New Roman" w:hAnsi="Montserrat" w:cs="Times New Roman"/>
          <w:color w:val="000000"/>
          <w:sz w:val="22"/>
          <w:szCs w:val="22"/>
          <w:lang w:eastAsia="en-AU" w:bidi="pa-IN"/>
        </w:rPr>
        <w:t> </w:t>
      </w:r>
    </w:p>
    <w:p w14:paraId="7290FA0A" w14:textId="7850DA64" w:rsidR="007E4420" w:rsidRPr="007E4420" w:rsidRDefault="007E4420" w:rsidP="007E4420">
      <w:pPr>
        <w:spacing w:before="0" w:line="240" w:lineRule="auto"/>
        <w:rPr>
          <w:rFonts w:ascii="Times New Roman" w:eastAsia="Times New Roman" w:hAnsi="Times New Roman" w:cs="Times New Roman"/>
          <w:lang w:eastAsia="en-AU" w:bidi="pa-IN"/>
        </w:rPr>
      </w:pPr>
    </w:p>
    <w:p w14:paraId="3ED540C0" w14:textId="50D73593" w:rsidR="007E4420" w:rsidRDefault="007E4420" w:rsidP="007E4420">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How could throwing a bottle out of your window be similar to something you do online?</w:t>
      </w:r>
    </w:p>
    <w:p w14:paraId="6B2F1CFE" w14:textId="4566799C" w:rsidR="008D5F9E" w:rsidRDefault="008D5F9E" w:rsidP="008D5F9E">
      <w:pPr>
        <w:spacing w:before="0" w:line="240" w:lineRule="auto"/>
        <w:textAlignment w:val="baseline"/>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It is about being responsible and behaving correctly, right? Similar principles apply to the online world too.</w:t>
      </w:r>
    </w:p>
    <w:p w14:paraId="34E86D2F" w14:textId="77777777" w:rsidR="008D5F9E" w:rsidRPr="007E4420" w:rsidRDefault="008D5F9E" w:rsidP="008D5F9E">
      <w:pPr>
        <w:spacing w:before="0" w:line="240" w:lineRule="auto"/>
        <w:textAlignment w:val="baseline"/>
        <w:rPr>
          <w:rFonts w:ascii="Montserrat" w:eastAsia="Times New Roman" w:hAnsi="Montserrat" w:cs="Times New Roman"/>
          <w:color w:val="000000"/>
          <w:sz w:val="22"/>
          <w:szCs w:val="22"/>
          <w:lang w:eastAsia="en-AU" w:bidi="pa-IN"/>
        </w:rPr>
      </w:pPr>
    </w:p>
    <w:p w14:paraId="5561E580" w14:textId="77777777" w:rsidR="008D5F9E" w:rsidRDefault="007E4420" w:rsidP="007E4420">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 xml:space="preserve">Choose three </w:t>
      </w:r>
      <w:r w:rsidR="00CC5C63" w:rsidRPr="007E4420">
        <w:rPr>
          <w:rFonts w:ascii="Montserrat" w:eastAsia="Times New Roman" w:hAnsi="Montserrat" w:cs="Times New Roman"/>
          <w:color w:val="000000"/>
          <w:sz w:val="22"/>
          <w:szCs w:val="22"/>
          <w:lang w:eastAsia="en-AU" w:bidi="pa-IN"/>
        </w:rPr>
        <w:t>colours</w:t>
      </w:r>
      <w:r w:rsidRPr="007E4420">
        <w:rPr>
          <w:rFonts w:ascii="Montserrat" w:eastAsia="Times New Roman" w:hAnsi="Montserrat" w:cs="Times New Roman"/>
          <w:color w:val="000000"/>
          <w:sz w:val="22"/>
          <w:szCs w:val="22"/>
          <w:lang w:eastAsia="en-AU" w:bidi="pa-IN"/>
        </w:rPr>
        <w:t xml:space="preserve"> and use them to </w:t>
      </w:r>
      <w:r w:rsidR="00CC5C63" w:rsidRPr="007E4420">
        <w:rPr>
          <w:rFonts w:ascii="Montserrat" w:eastAsia="Times New Roman" w:hAnsi="Montserrat" w:cs="Times New Roman"/>
          <w:color w:val="000000"/>
          <w:sz w:val="22"/>
          <w:szCs w:val="22"/>
          <w:lang w:eastAsia="en-AU" w:bidi="pa-IN"/>
        </w:rPr>
        <w:t>colour</w:t>
      </w:r>
      <w:r w:rsidRPr="007E4420">
        <w:rPr>
          <w:rFonts w:ascii="Montserrat" w:eastAsia="Times New Roman" w:hAnsi="Montserrat" w:cs="Times New Roman"/>
          <w:color w:val="000000"/>
          <w:sz w:val="22"/>
          <w:szCs w:val="22"/>
          <w:lang w:eastAsia="en-AU" w:bidi="pa-IN"/>
        </w:rPr>
        <w:t xml:space="preserve"> in the key</w:t>
      </w:r>
      <w:r w:rsidR="008D5F9E">
        <w:rPr>
          <w:rFonts w:ascii="Montserrat" w:eastAsia="Times New Roman" w:hAnsi="Montserrat" w:cs="Times New Roman"/>
          <w:color w:val="000000"/>
          <w:sz w:val="22"/>
          <w:szCs w:val="22"/>
          <w:lang w:eastAsia="en-AU" w:bidi="pa-IN"/>
        </w:rPr>
        <w:t xml:space="preserve"> below.</w:t>
      </w:r>
    </w:p>
    <w:p w14:paraId="1621EDFA" w14:textId="1C73CA0B" w:rsidR="007E4420" w:rsidRPr="007E4420" w:rsidRDefault="008D5F9E" w:rsidP="007E4420">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U</w:t>
      </w:r>
      <w:r w:rsidR="007E4420" w:rsidRPr="007E4420">
        <w:rPr>
          <w:rFonts w:ascii="Montserrat" w:eastAsia="Times New Roman" w:hAnsi="Montserrat" w:cs="Times New Roman"/>
          <w:color w:val="000000"/>
          <w:sz w:val="22"/>
          <w:szCs w:val="22"/>
          <w:lang w:eastAsia="en-AU" w:bidi="pa-IN"/>
        </w:rPr>
        <w:t xml:space="preserve">se the key </w:t>
      </w:r>
      <w:r w:rsidR="00CC5C63" w:rsidRPr="007E4420">
        <w:rPr>
          <w:rFonts w:ascii="Montserrat" w:eastAsia="Times New Roman" w:hAnsi="Montserrat" w:cs="Times New Roman"/>
          <w:color w:val="000000"/>
          <w:sz w:val="22"/>
          <w:szCs w:val="22"/>
          <w:lang w:eastAsia="en-AU" w:bidi="pa-IN"/>
        </w:rPr>
        <w:t>colours</w:t>
      </w:r>
      <w:r w:rsidR="007E4420" w:rsidRPr="007E4420">
        <w:rPr>
          <w:rFonts w:ascii="Montserrat" w:eastAsia="Times New Roman" w:hAnsi="Montserrat" w:cs="Times New Roman"/>
          <w:color w:val="000000"/>
          <w:sz w:val="22"/>
          <w:szCs w:val="22"/>
          <w:lang w:eastAsia="en-AU" w:bidi="pa-IN"/>
        </w:rPr>
        <w:t xml:space="preserve"> to </w:t>
      </w:r>
      <w:r w:rsidR="00CC5C63" w:rsidRPr="007E4420">
        <w:rPr>
          <w:rFonts w:ascii="Montserrat" w:eastAsia="Times New Roman" w:hAnsi="Montserrat" w:cs="Times New Roman"/>
          <w:color w:val="000000"/>
          <w:sz w:val="22"/>
          <w:szCs w:val="22"/>
          <w:lang w:eastAsia="en-AU" w:bidi="pa-IN"/>
        </w:rPr>
        <w:t>colour</w:t>
      </w:r>
      <w:r w:rsidR="007E4420" w:rsidRPr="007E4420">
        <w:rPr>
          <w:rFonts w:ascii="Montserrat" w:eastAsia="Times New Roman" w:hAnsi="Montserrat" w:cs="Times New Roman"/>
          <w:color w:val="000000"/>
          <w:sz w:val="22"/>
          <w:szCs w:val="22"/>
          <w:lang w:eastAsia="en-AU" w:bidi="pa-IN"/>
        </w:rPr>
        <w:t xml:space="preserve"> in the correct ring(s) for each statement.</w:t>
      </w:r>
      <w:r>
        <w:rPr>
          <w:rFonts w:ascii="Montserrat" w:eastAsia="Times New Roman" w:hAnsi="Montserrat" w:cs="Times New Roman"/>
          <w:color w:val="000000"/>
          <w:sz w:val="22"/>
          <w:szCs w:val="22"/>
          <w:lang w:eastAsia="en-AU" w:bidi="pa-IN"/>
        </w:rPr>
        <w:t xml:space="preserve"> Think about whose responsibility it is - yours, your community or the world.</w:t>
      </w:r>
      <w:bookmarkStart w:id="0" w:name="_GoBack"/>
      <w:bookmarkEnd w:id="0"/>
    </w:p>
    <w:p w14:paraId="2EB35CB3"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31F80071" w14:textId="54F402ED" w:rsidR="007E4420" w:rsidRDefault="007E4420" w:rsidP="007E4420">
      <w:pPr>
        <w:spacing w:before="0" w:line="240" w:lineRule="auto"/>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b/>
          <w:bCs/>
          <w:color w:val="000000"/>
          <w:sz w:val="22"/>
          <w:szCs w:val="22"/>
          <w:lang w:eastAsia="en-AU" w:bidi="pa-IN"/>
        </w:rPr>
        <w:t>Yourself:</w:t>
      </w:r>
      <w:r w:rsidRPr="007E4420">
        <w:rPr>
          <w:rFonts w:ascii="Montserrat" w:eastAsia="Times New Roman" w:hAnsi="Montserrat" w:cs="Times New Roman"/>
          <w:color w:val="000000"/>
          <w:sz w:val="22"/>
          <w:szCs w:val="22"/>
          <w:lang w:eastAsia="en-AU" w:bidi="pa-IN"/>
        </w:rPr>
        <w:t xml:space="preserve"> The </w:t>
      </w:r>
      <w:r w:rsidR="00CC5C63" w:rsidRPr="007E4420">
        <w:rPr>
          <w:rFonts w:ascii="Montserrat" w:eastAsia="Times New Roman" w:hAnsi="Montserrat" w:cs="Times New Roman"/>
          <w:color w:val="000000"/>
          <w:sz w:val="22"/>
          <w:szCs w:val="22"/>
          <w:lang w:eastAsia="en-AU" w:bidi="pa-IN"/>
        </w:rPr>
        <w:t>centre</w:t>
      </w:r>
      <w:r w:rsidRPr="007E4420">
        <w:rPr>
          <w:rFonts w:ascii="Montserrat" w:eastAsia="Times New Roman" w:hAnsi="Montserrat" w:cs="Times New Roman"/>
          <w:color w:val="000000"/>
          <w:sz w:val="22"/>
          <w:szCs w:val="22"/>
          <w:lang w:eastAsia="en-AU" w:bidi="pa-IN"/>
        </w:rPr>
        <w:t xml:space="preserve"> ring represents responsibilities you have to yourself, such as keeping yourself safe and healthy.</w:t>
      </w:r>
    </w:p>
    <w:p w14:paraId="302116D0" w14:textId="77777777" w:rsidR="00CC5C63" w:rsidRPr="007E4420" w:rsidRDefault="00CC5C63" w:rsidP="007E4420">
      <w:pPr>
        <w:spacing w:before="0" w:line="240" w:lineRule="auto"/>
        <w:rPr>
          <w:rFonts w:ascii="Times New Roman" w:eastAsia="Times New Roman" w:hAnsi="Times New Roman" w:cs="Times New Roman"/>
          <w:lang w:eastAsia="en-AU" w:bidi="pa-IN"/>
        </w:rPr>
      </w:pPr>
    </w:p>
    <w:p w14:paraId="1235B87C" w14:textId="007505CE" w:rsidR="007E4420" w:rsidRDefault="007E4420" w:rsidP="007E4420">
      <w:pPr>
        <w:spacing w:before="0" w:line="240" w:lineRule="auto"/>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b/>
          <w:bCs/>
          <w:color w:val="000000"/>
          <w:sz w:val="22"/>
          <w:szCs w:val="22"/>
          <w:lang w:eastAsia="en-AU" w:bidi="pa-IN"/>
        </w:rPr>
        <w:t>Community:</w:t>
      </w:r>
      <w:r w:rsidRPr="007E4420">
        <w:rPr>
          <w:rFonts w:ascii="Montserrat" w:eastAsia="Times New Roman" w:hAnsi="Montserrat" w:cs="Times New Roman"/>
          <w:color w:val="000000"/>
          <w:sz w:val="22"/>
          <w:szCs w:val="22"/>
          <w:lang w:eastAsia="en-AU" w:bidi="pa-IN"/>
        </w:rPr>
        <w:t xml:space="preserve"> The middle ring stands for responsibilities you have to your community, including the people you know and interact with on a regular basis. This can include both friends and family. But it can also include people you don't know well, but with whom you interact with (e.g., grocery store clerks, a friend in an online gaming community, etc.).</w:t>
      </w:r>
    </w:p>
    <w:p w14:paraId="246C53F4" w14:textId="77777777" w:rsidR="00CC5C63" w:rsidRPr="007E4420" w:rsidRDefault="00CC5C63" w:rsidP="007E4420">
      <w:pPr>
        <w:spacing w:before="0" w:line="240" w:lineRule="auto"/>
        <w:rPr>
          <w:rFonts w:ascii="Times New Roman" w:eastAsia="Times New Roman" w:hAnsi="Times New Roman" w:cs="Times New Roman"/>
          <w:lang w:eastAsia="en-AU" w:bidi="pa-IN"/>
        </w:rPr>
      </w:pPr>
    </w:p>
    <w:p w14:paraId="31F320D3"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b/>
          <w:bCs/>
          <w:color w:val="000000"/>
          <w:sz w:val="22"/>
          <w:szCs w:val="22"/>
          <w:lang w:eastAsia="en-AU" w:bidi="pa-IN"/>
        </w:rPr>
        <w:t>World:</w:t>
      </w:r>
      <w:r w:rsidRPr="007E4420">
        <w:rPr>
          <w:rFonts w:ascii="Montserrat" w:eastAsia="Times New Roman" w:hAnsi="Montserrat" w:cs="Times New Roman"/>
          <w:color w:val="000000"/>
          <w:sz w:val="22"/>
          <w:szCs w:val="22"/>
          <w:lang w:eastAsia="en-AU" w:bidi="pa-IN"/>
        </w:rPr>
        <w:t xml:space="preserve"> The outer ring stands for your responsibilities to the larger world. This would include people you don't know but whom your actions might affect.</w:t>
      </w:r>
    </w:p>
    <w:p w14:paraId="0628EABB" w14:textId="43417C96" w:rsidR="00CC5C63" w:rsidRDefault="007E4420" w:rsidP="007E4420">
      <w:pPr>
        <w:spacing w:before="0" w:after="240" w:line="240" w:lineRule="auto"/>
        <w:rPr>
          <w:rFonts w:ascii="Times New Roman" w:eastAsia="Times New Roman" w:hAnsi="Times New Roman" w:cs="Times New Roman"/>
          <w:lang w:eastAsia="en-AU" w:bidi="pa-IN"/>
        </w:rPr>
      </w:pP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noProof/>
          <w:bdr w:val="none" w:sz="0" w:space="0" w:color="auto" w:frame="1"/>
          <w:lang w:eastAsia="en-AU" w:bidi="pa-IN"/>
        </w:rPr>
        <w:drawing>
          <wp:inline distT="0" distB="0" distL="0" distR="0" wp14:anchorId="5C1C384E" wp14:editId="41A8E566">
            <wp:extent cx="2058670" cy="1685925"/>
            <wp:effectExtent l="0" t="0" r="0" b="9525"/>
            <wp:docPr id="3" name="Picture 3" descr="key to your responsibilit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SbGF3Z1zkmR3fRtC5RWPDF4azYY_KGTYTCIwMqJ-eGqkYRd4rbXBDkmUY9WMh1L-xY4oe3Ic8-fp6HY0yWogWwE1WKV2l_r-mG9_j5fNYbpTcIB-r0zpX5RCY9eFX3X2togAkP7c=s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8670" cy="1685925"/>
                    </a:xfrm>
                    <a:prstGeom prst="rect">
                      <a:avLst/>
                    </a:prstGeom>
                    <a:noFill/>
                    <a:ln>
                      <a:noFill/>
                    </a:ln>
                  </pic:spPr>
                </pic:pic>
              </a:graphicData>
            </a:graphic>
          </wp:inline>
        </w:drawing>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lastRenderedPageBreak/>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noProof/>
          <w:bdr w:val="none" w:sz="0" w:space="0" w:color="auto" w:frame="1"/>
          <w:lang w:eastAsia="en-AU" w:bidi="pa-IN"/>
        </w:rPr>
        <w:drawing>
          <wp:inline distT="0" distB="0" distL="0" distR="0" wp14:anchorId="07754476" wp14:editId="38D02481">
            <wp:extent cx="6034439" cy="4897024"/>
            <wp:effectExtent l="0" t="0" r="4445" b="0"/>
            <wp:docPr id="2" name="Picture 2" descr="making choices about your responsibility can effect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NKGoVgr1OJAjHyAbtPIKsR9WXbs2PpouDWQYXoNJ_8mZYeXSXf7zDZpOcZex0Q-kJTSr3jhxV9LFQniMvqJJvtG-oAAJ-tYnJTz0lmvIaHvN0FLLj9g8iyM5JwWLiC6619x0Kka3=s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4439" cy="4897024"/>
                    </a:xfrm>
                    <a:prstGeom prst="rect">
                      <a:avLst/>
                    </a:prstGeom>
                    <a:noFill/>
                    <a:ln>
                      <a:noFill/>
                    </a:ln>
                  </pic:spPr>
                </pic:pic>
              </a:graphicData>
            </a:graphic>
          </wp:inline>
        </w:drawing>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p>
    <w:p w14:paraId="267E8E77" w14:textId="77777777" w:rsidR="00CC5C63" w:rsidRDefault="00CC5C63" w:rsidP="007E4420">
      <w:pPr>
        <w:spacing w:before="0" w:after="240" w:line="240" w:lineRule="auto"/>
        <w:rPr>
          <w:rFonts w:ascii="Times New Roman" w:eastAsia="Times New Roman" w:hAnsi="Times New Roman" w:cs="Times New Roman"/>
          <w:lang w:eastAsia="en-AU" w:bidi="pa-IN"/>
        </w:rPr>
      </w:pPr>
    </w:p>
    <w:p w14:paraId="573F05D5" w14:textId="6AC1C3B9" w:rsidR="007E4420" w:rsidRPr="007E4420" w:rsidRDefault="007E4420" w:rsidP="007E4420">
      <w:pPr>
        <w:spacing w:before="0" w:after="240" w:line="240" w:lineRule="auto"/>
        <w:rPr>
          <w:rFonts w:ascii="Times New Roman" w:eastAsia="Times New Roman" w:hAnsi="Times New Roman" w:cs="Times New Roman"/>
          <w:lang w:eastAsia="en-AU" w:bidi="pa-IN"/>
        </w:rPr>
      </w:pPr>
      <w:r w:rsidRPr="007E4420">
        <w:rPr>
          <w:rFonts w:ascii="Times New Roman" w:eastAsia="Times New Roman" w:hAnsi="Times New Roman" w:cs="Times New Roman"/>
          <w:lang w:eastAsia="en-AU" w:bidi="pa-IN"/>
        </w:rPr>
        <w:lastRenderedPageBreak/>
        <w:br/>
      </w:r>
      <w:r w:rsidRPr="007E4420">
        <w:rPr>
          <w:rFonts w:ascii="Times New Roman" w:eastAsia="Times New Roman" w:hAnsi="Times New Roman" w:cs="Times New Roman"/>
          <w:lang w:eastAsia="en-AU" w:bidi="pa-IN"/>
        </w:rPr>
        <w:br/>
      </w:r>
      <w:r w:rsidRPr="007E4420">
        <w:rPr>
          <w:rFonts w:ascii="Montserrat" w:eastAsia="Times New Roman" w:hAnsi="Montserrat" w:cs="Times New Roman"/>
          <w:b/>
          <w:bCs/>
          <w:color w:val="000000"/>
          <w:sz w:val="22"/>
          <w:szCs w:val="22"/>
          <w:lang w:eastAsia="en-AU" w:bidi="pa-IN"/>
        </w:rPr>
        <w:t>THURSDAY - QUIZ on Rings of responsibility</w:t>
      </w:r>
      <w:r w:rsidRPr="007E4420">
        <w:rPr>
          <w:rFonts w:ascii="Montserrat" w:eastAsia="Times New Roman" w:hAnsi="Montserrat" w:cs="Times New Roman"/>
          <w:color w:val="000000"/>
          <w:sz w:val="22"/>
          <w:szCs w:val="22"/>
          <w:lang w:eastAsia="en-AU" w:bidi="pa-IN"/>
        </w:rPr>
        <w:t xml:space="preserve"> </w:t>
      </w:r>
      <w:r w:rsidRPr="007E4420">
        <w:rPr>
          <w:rFonts w:ascii="Montserrat" w:eastAsia="Times New Roman" w:hAnsi="Montserrat" w:cs="Times New Roman"/>
          <w:color w:val="000000"/>
          <w:sz w:val="18"/>
          <w:szCs w:val="18"/>
          <w:lang w:eastAsia="en-AU" w:bidi="pa-IN"/>
        </w:rPr>
        <w:t>(adapted from Common Sense Education)</w:t>
      </w:r>
    </w:p>
    <w:p w14:paraId="64F8CF07"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QUESTION 1. What are the three rings of responsibility?</w:t>
      </w:r>
    </w:p>
    <w:p w14:paraId="382B2393" w14:textId="4F2326A3" w:rsidR="007E4420" w:rsidRPr="007E4420" w:rsidRDefault="007E4420" w:rsidP="007E4420">
      <w:pPr>
        <w:spacing w:before="0" w:line="240" w:lineRule="auto"/>
        <w:rPr>
          <w:rFonts w:ascii="Times New Roman" w:eastAsia="Times New Roman" w:hAnsi="Times New Roman" w:cs="Times New Roman"/>
          <w:lang w:eastAsia="en-AU" w:bidi="pa-IN"/>
        </w:rPr>
      </w:pPr>
    </w:p>
    <w:p w14:paraId="6A0084AF" w14:textId="77777777" w:rsidR="007E4420" w:rsidRPr="007E4420" w:rsidRDefault="007E4420" w:rsidP="007E4420">
      <w:pPr>
        <w:numPr>
          <w:ilvl w:val="0"/>
          <w:numId w:val="40"/>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Me, self, family</w:t>
      </w:r>
    </w:p>
    <w:p w14:paraId="30EF15F3" w14:textId="77777777" w:rsidR="007E4420" w:rsidRPr="007E4420" w:rsidRDefault="007E4420" w:rsidP="007E4420">
      <w:pPr>
        <w:numPr>
          <w:ilvl w:val="0"/>
          <w:numId w:val="40"/>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Self, community, world</w:t>
      </w:r>
    </w:p>
    <w:p w14:paraId="5F29E617" w14:textId="77777777" w:rsidR="007E4420" w:rsidRPr="007E4420" w:rsidRDefault="007E4420" w:rsidP="007E4420">
      <w:pPr>
        <w:numPr>
          <w:ilvl w:val="0"/>
          <w:numId w:val="40"/>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World, Earth, space</w:t>
      </w:r>
    </w:p>
    <w:p w14:paraId="656CDFE3" w14:textId="688FF6A4" w:rsidR="007E4420" w:rsidRPr="007E4420" w:rsidRDefault="007E4420" w:rsidP="007E4420">
      <w:pPr>
        <w:numPr>
          <w:ilvl w:val="0"/>
          <w:numId w:val="40"/>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 xml:space="preserve">School, home, </w:t>
      </w:r>
      <w:r w:rsidR="00CC5C63" w:rsidRPr="007E4420">
        <w:rPr>
          <w:rFonts w:ascii="Montserrat" w:eastAsia="Times New Roman" w:hAnsi="Montserrat" w:cs="Times New Roman"/>
          <w:color w:val="000000"/>
          <w:sz w:val="22"/>
          <w:szCs w:val="22"/>
          <w:lang w:eastAsia="en-AU" w:bidi="pa-IN"/>
        </w:rPr>
        <w:t>neighbourhood</w:t>
      </w:r>
    </w:p>
    <w:p w14:paraId="1CD5F802"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579837D2"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QUESTION 2. Select one answer from the list below.</w:t>
      </w:r>
    </w:p>
    <w:p w14:paraId="05A25DFE"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True or false? When we use the internet or devices, we should think only of how our actions affect ourselves.</w:t>
      </w:r>
    </w:p>
    <w:p w14:paraId="40FC7F90" w14:textId="128E138F" w:rsidR="007E4420" w:rsidRPr="007E4420" w:rsidRDefault="007E4420" w:rsidP="007E4420">
      <w:pPr>
        <w:spacing w:before="0" w:line="240" w:lineRule="auto"/>
        <w:rPr>
          <w:rFonts w:ascii="Times New Roman" w:eastAsia="Times New Roman" w:hAnsi="Times New Roman" w:cs="Times New Roman"/>
          <w:lang w:eastAsia="en-AU" w:bidi="pa-IN"/>
        </w:rPr>
      </w:pPr>
    </w:p>
    <w:p w14:paraId="31B68A2F" w14:textId="77777777" w:rsidR="007E4420" w:rsidRPr="007E4420" w:rsidRDefault="007E4420" w:rsidP="007E4420">
      <w:pPr>
        <w:numPr>
          <w:ilvl w:val="0"/>
          <w:numId w:val="41"/>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True</w:t>
      </w:r>
    </w:p>
    <w:p w14:paraId="42E002DE" w14:textId="77777777" w:rsidR="007E4420" w:rsidRPr="007E4420" w:rsidRDefault="007E4420" w:rsidP="007E4420">
      <w:pPr>
        <w:numPr>
          <w:ilvl w:val="0"/>
          <w:numId w:val="41"/>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False</w:t>
      </w:r>
    </w:p>
    <w:p w14:paraId="26DAD7AA"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34906681"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QUESTION 3. Select one answer from the list below.</w:t>
      </w:r>
    </w:p>
    <w:p w14:paraId="22B94339"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When you go online, what is an example of a responsibility you have to yourself?</w:t>
      </w:r>
    </w:p>
    <w:p w14:paraId="3854ABD0" w14:textId="6F910E57" w:rsidR="007E4420" w:rsidRPr="007E4420" w:rsidRDefault="007E4420" w:rsidP="007E4420">
      <w:pPr>
        <w:spacing w:before="0" w:line="240" w:lineRule="auto"/>
        <w:rPr>
          <w:rFonts w:ascii="Times New Roman" w:eastAsia="Times New Roman" w:hAnsi="Times New Roman" w:cs="Times New Roman"/>
          <w:lang w:eastAsia="en-AU" w:bidi="pa-IN"/>
        </w:rPr>
      </w:pPr>
    </w:p>
    <w:p w14:paraId="235016B1" w14:textId="77777777" w:rsidR="007E4420" w:rsidRPr="007E4420" w:rsidRDefault="007E4420" w:rsidP="007E4420">
      <w:pPr>
        <w:numPr>
          <w:ilvl w:val="0"/>
          <w:numId w:val="42"/>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Share pictures that have my friends in them without asking permission.</w:t>
      </w:r>
    </w:p>
    <w:p w14:paraId="52834CC1" w14:textId="77777777" w:rsidR="007E4420" w:rsidRPr="007E4420" w:rsidRDefault="007E4420" w:rsidP="007E4420">
      <w:pPr>
        <w:numPr>
          <w:ilvl w:val="0"/>
          <w:numId w:val="42"/>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Make funny comments to make others laugh.</w:t>
      </w:r>
    </w:p>
    <w:p w14:paraId="12247AC2" w14:textId="77777777" w:rsidR="007E4420" w:rsidRPr="007E4420" w:rsidRDefault="007E4420" w:rsidP="007E4420">
      <w:pPr>
        <w:numPr>
          <w:ilvl w:val="0"/>
          <w:numId w:val="42"/>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Go on a website that is OK for kids my age.</w:t>
      </w:r>
    </w:p>
    <w:p w14:paraId="1C861482" w14:textId="77777777" w:rsidR="007E4420" w:rsidRPr="007E4420" w:rsidRDefault="007E4420" w:rsidP="007E4420">
      <w:pPr>
        <w:numPr>
          <w:ilvl w:val="0"/>
          <w:numId w:val="42"/>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Download an app my older cousin shared.</w:t>
      </w:r>
    </w:p>
    <w:p w14:paraId="5ECD8343"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0D31787C"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QUESTION 4. Select one answer from the list below.</w:t>
      </w:r>
    </w:p>
    <w:p w14:paraId="3DE7EA0A"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You and your best friend spent the afternoon playing at the park. You took a few photos of you both together and want to share them with your friends online. What should you do?</w:t>
      </w:r>
    </w:p>
    <w:p w14:paraId="050A55EE" w14:textId="2AE0250E" w:rsidR="007E4420" w:rsidRPr="007E4420" w:rsidRDefault="007E4420" w:rsidP="007E4420">
      <w:pPr>
        <w:spacing w:before="0" w:line="240" w:lineRule="auto"/>
        <w:rPr>
          <w:rFonts w:ascii="Times New Roman" w:eastAsia="Times New Roman" w:hAnsi="Times New Roman" w:cs="Times New Roman"/>
          <w:lang w:eastAsia="en-AU" w:bidi="pa-IN"/>
        </w:rPr>
      </w:pPr>
    </w:p>
    <w:p w14:paraId="788F4C32" w14:textId="77777777" w:rsidR="007E4420" w:rsidRPr="007E4420" w:rsidRDefault="007E4420" w:rsidP="007E4420">
      <w:pPr>
        <w:numPr>
          <w:ilvl w:val="0"/>
          <w:numId w:val="43"/>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Post them online without asking your friend.</w:t>
      </w:r>
    </w:p>
    <w:p w14:paraId="2C6B17F8" w14:textId="77777777" w:rsidR="007E4420" w:rsidRPr="007E4420" w:rsidRDefault="007E4420" w:rsidP="007E4420">
      <w:pPr>
        <w:numPr>
          <w:ilvl w:val="0"/>
          <w:numId w:val="43"/>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Ask your friend if you can share the photos of you together.</w:t>
      </w:r>
    </w:p>
    <w:p w14:paraId="23835E09" w14:textId="77777777" w:rsidR="007E4420" w:rsidRPr="007E4420" w:rsidRDefault="007E4420" w:rsidP="007E4420">
      <w:pPr>
        <w:numPr>
          <w:ilvl w:val="0"/>
          <w:numId w:val="43"/>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Wait a couple days, then share them online without asking your friend.</w:t>
      </w:r>
    </w:p>
    <w:p w14:paraId="01BB4A0D"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091492D8"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QUESTION 5. Select one answer from the list below.</w:t>
      </w:r>
    </w:p>
    <w:p w14:paraId="75520BD6"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How confident are you about knowing what your responsibilities are when you go online?</w:t>
      </w:r>
    </w:p>
    <w:p w14:paraId="679CF762" w14:textId="73FA50E4" w:rsidR="007E4420" w:rsidRPr="007E4420" w:rsidRDefault="007E4420" w:rsidP="007E4420">
      <w:pPr>
        <w:spacing w:before="0" w:line="240" w:lineRule="auto"/>
        <w:rPr>
          <w:rFonts w:ascii="Times New Roman" w:eastAsia="Times New Roman" w:hAnsi="Times New Roman" w:cs="Times New Roman"/>
          <w:lang w:eastAsia="en-AU" w:bidi="pa-IN"/>
        </w:rPr>
      </w:pPr>
    </w:p>
    <w:p w14:paraId="0BCB55D4" w14:textId="77777777" w:rsidR="007E4420" w:rsidRPr="007E4420" w:rsidRDefault="007E4420" w:rsidP="007E4420">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I feel very confident.</w:t>
      </w:r>
    </w:p>
    <w:p w14:paraId="12A856B9" w14:textId="77777777" w:rsidR="007E4420" w:rsidRPr="007E4420" w:rsidRDefault="007E4420" w:rsidP="007E4420">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I feel somewhat confident.</w:t>
      </w:r>
    </w:p>
    <w:p w14:paraId="5F13AD3B" w14:textId="77777777" w:rsidR="007E4420" w:rsidRPr="007E4420" w:rsidRDefault="007E4420" w:rsidP="007E4420">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7E4420">
        <w:rPr>
          <w:rFonts w:ascii="Montserrat" w:eastAsia="Times New Roman" w:hAnsi="Montserrat" w:cs="Times New Roman"/>
          <w:color w:val="000000"/>
          <w:sz w:val="22"/>
          <w:szCs w:val="22"/>
          <w:lang w:eastAsia="en-AU" w:bidi="pa-IN"/>
        </w:rPr>
        <w:t>I do not feel confident.</w:t>
      </w:r>
    </w:p>
    <w:p w14:paraId="10E988DA"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lastRenderedPageBreak/>
        <w:br/>
      </w:r>
      <w:r w:rsidRPr="007E4420">
        <w:rPr>
          <w:rFonts w:ascii="Times New Roman" w:eastAsia="Times New Roman" w:hAnsi="Times New Roman" w:cs="Times New Roman"/>
          <w:noProof/>
          <w:bdr w:val="none" w:sz="0" w:space="0" w:color="auto" w:frame="1"/>
          <w:lang w:eastAsia="en-AU" w:bidi="pa-IN"/>
        </w:rPr>
        <w:drawing>
          <wp:inline distT="0" distB="0" distL="0" distR="0" wp14:anchorId="24154733" wp14:editId="5F593D4D">
            <wp:extent cx="1625118" cy="1304128"/>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9arbmBie_e0zAU6sBY_HDXYywyb6yq39cQMAaVrmQwpVFFQ3Y8rWuvFqEG3kTwsCt1iIifzrgsEG7nmheY5vpkQSl-slIuZc4wCKF7iaOpiKWb7qPfqjc4Qm1EJs0fn3-GGFhBbQ=s0"/>
                    <pic:cNvPicPr>
                      <a:picLocks noChangeAspect="1" noChangeArrowheads="1"/>
                    </pic:cNvPicPr>
                  </pic:nvPicPr>
                  <pic:blipFill rotWithShape="1">
                    <a:blip r:embed="rId19">
                      <a:extLst>
                        <a:ext uri="{28A0092B-C50C-407E-A947-70E740481C1C}">
                          <a14:useLocalDpi xmlns:a14="http://schemas.microsoft.com/office/drawing/2010/main" val="0"/>
                        </a:ext>
                      </a:extLst>
                    </a:blip>
                    <a:srcRect l="51560" t="5651" r="10669" b="51837"/>
                    <a:stretch/>
                  </pic:blipFill>
                  <pic:spPr bwMode="auto">
                    <a:xfrm>
                      <a:off x="0" y="0"/>
                      <a:ext cx="1625118" cy="1304128"/>
                    </a:xfrm>
                    <a:prstGeom prst="rect">
                      <a:avLst/>
                    </a:prstGeom>
                    <a:noFill/>
                    <a:ln>
                      <a:noFill/>
                    </a:ln>
                    <a:extLst>
                      <a:ext uri="{53640926-AAD7-44D8-BBD7-CCE9431645EC}">
                        <a14:shadowObscured xmlns:a14="http://schemas.microsoft.com/office/drawing/2010/main"/>
                      </a:ext>
                    </a:extLst>
                  </pic:spPr>
                </pic:pic>
              </a:graphicData>
            </a:graphic>
          </wp:inline>
        </w:drawing>
      </w:r>
    </w:p>
    <w:p w14:paraId="6A33D38E"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b/>
          <w:bCs/>
          <w:color w:val="000000"/>
          <w:sz w:val="22"/>
          <w:szCs w:val="22"/>
          <w:lang w:eastAsia="en-AU" w:bidi="pa-IN"/>
        </w:rPr>
        <w:t xml:space="preserve">FRIDAY - </w:t>
      </w:r>
      <w:proofErr w:type="spellStart"/>
      <w:r w:rsidRPr="007E4420">
        <w:rPr>
          <w:rFonts w:ascii="Montserrat" w:eastAsia="Times New Roman" w:hAnsi="Montserrat" w:cs="Times New Roman"/>
          <w:b/>
          <w:bCs/>
          <w:color w:val="000000"/>
          <w:sz w:val="22"/>
          <w:szCs w:val="22"/>
          <w:lang w:eastAsia="en-AU" w:bidi="pa-IN"/>
        </w:rPr>
        <w:t>Cyberlite</w:t>
      </w:r>
      <w:proofErr w:type="spellEnd"/>
      <w:r w:rsidRPr="007E4420">
        <w:rPr>
          <w:rFonts w:ascii="Montserrat" w:eastAsia="Times New Roman" w:hAnsi="Montserrat" w:cs="Times New Roman"/>
          <w:b/>
          <w:bCs/>
          <w:color w:val="000000"/>
          <w:sz w:val="22"/>
          <w:szCs w:val="22"/>
          <w:lang w:eastAsia="en-AU" w:bidi="pa-IN"/>
        </w:rPr>
        <w:t xml:space="preserve"> activity book</w:t>
      </w:r>
      <w:r w:rsidRPr="007E4420">
        <w:rPr>
          <w:rFonts w:ascii="Montserrat" w:eastAsia="Times New Roman" w:hAnsi="Montserrat" w:cs="Times New Roman"/>
          <w:color w:val="000000"/>
          <w:sz w:val="22"/>
          <w:szCs w:val="22"/>
          <w:lang w:eastAsia="en-AU" w:bidi="pa-IN"/>
        </w:rPr>
        <w:t xml:space="preserve"> </w:t>
      </w:r>
      <w:r w:rsidRPr="007E4420">
        <w:rPr>
          <w:rFonts w:ascii="Montserrat" w:eastAsia="Times New Roman" w:hAnsi="Montserrat" w:cs="Times New Roman"/>
          <w:color w:val="000000"/>
          <w:sz w:val="18"/>
          <w:szCs w:val="18"/>
          <w:lang w:eastAsia="en-AU" w:bidi="pa-IN"/>
        </w:rPr>
        <w:t>(provided by Cyber Aces)</w:t>
      </w:r>
    </w:p>
    <w:p w14:paraId="6147EFE9"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1FCBAB1E" w14:textId="77777777" w:rsidR="007E4420" w:rsidRPr="007E4420" w:rsidRDefault="007E4420" w:rsidP="007E4420">
      <w:pPr>
        <w:spacing w:before="0" w:line="240" w:lineRule="auto"/>
        <w:rPr>
          <w:rFonts w:ascii="Times New Roman" w:eastAsia="Times New Roman" w:hAnsi="Times New Roman" w:cs="Times New Roman"/>
          <w:lang w:eastAsia="en-AU" w:bidi="pa-IN"/>
        </w:rPr>
      </w:pPr>
      <w:r w:rsidRPr="007E4420">
        <w:rPr>
          <w:rFonts w:ascii="Montserrat" w:eastAsia="Times New Roman" w:hAnsi="Montserrat" w:cs="Times New Roman"/>
          <w:color w:val="000000"/>
          <w:sz w:val="22"/>
          <w:szCs w:val="22"/>
          <w:lang w:eastAsia="en-AU" w:bidi="pa-IN"/>
        </w:rPr>
        <w:t xml:space="preserve">Read and complete puzzles and challenges in the </w:t>
      </w:r>
      <w:proofErr w:type="spellStart"/>
      <w:r w:rsidRPr="007E4420">
        <w:rPr>
          <w:rFonts w:ascii="Montserrat" w:eastAsia="Times New Roman" w:hAnsi="Montserrat" w:cs="Times New Roman"/>
          <w:color w:val="000000"/>
          <w:sz w:val="22"/>
          <w:szCs w:val="22"/>
          <w:lang w:eastAsia="en-AU" w:bidi="pa-IN"/>
        </w:rPr>
        <w:t>Cyberlite</w:t>
      </w:r>
      <w:proofErr w:type="spellEnd"/>
      <w:r w:rsidRPr="007E4420">
        <w:rPr>
          <w:rFonts w:ascii="Montserrat" w:eastAsia="Times New Roman" w:hAnsi="Montserrat" w:cs="Times New Roman"/>
          <w:color w:val="000000"/>
          <w:sz w:val="22"/>
          <w:szCs w:val="22"/>
          <w:lang w:eastAsia="en-AU" w:bidi="pa-IN"/>
        </w:rPr>
        <w:t xml:space="preserve"> book - </w:t>
      </w:r>
    </w:p>
    <w:p w14:paraId="63705FD5"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69196896" w14:textId="77777777" w:rsidR="007E4420" w:rsidRPr="007E4420" w:rsidRDefault="008D5F9E" w:rsidP="007E4420">
      <w:pPr>
        <w:spacing w:before="0" w:line="240" w:lineRule="auto"/>
        <w:rPr>
          <w:rFonts w:ascii="Times New Roman" w:eastAsia="Times New Roman" w:hAnsi="Times New Roman" w:cs="Times New Roman"/>
          <w:lang w:eastAsia="en-AU" w:bidi="pa-IN"/>
        </w:rPr>
      </w:pPr>
      <w:hyperlink r:id="rId20" w:history="1">
        <w:r w:rsidR="007E4420" w:rsidRPr="007E4420">
          <w:rPr>
            <w:rFonts w:ascii="Montserrat" w:eastAsia="Times New Roman" w:hAnsi="Montserrat" w:cs="Times New Roman"/>
            <w:color w:val="1155CC"/>
            <w:sz w:val="22"/>
            <w:szCs w:val="22"/>
            <w:u w:val="single"/>
            <w:lang w:eastAsia="en-AU" w:bidi="pa-IN"/>
          </w:rPr>
          <w:t>https://www.cyberlitebooks.com/book-preview</w:t>
        </w:r>
      </w:hyperlink>
      <w:r w:rsidR="007E4420" w:rsidRPr="007E4420">
        <w:rPr>
          <w:rFonts w:ascii="Montserrat" w:eastAsia="Times New Roman" w:hAnsi="Montserrat" w:cs="Times New Roman"/>
          <w:color w:val="000000"/>
          <w:sz w:val="22"/>
          <w:szCs w:val="22"/>
          <w:lang w:eastAsia="en-AU" w:bidi="pa-IN"/>
        </w:rPr>
        <w:t> </w:t>
      </w:r>
    </w:p>
    <w:p w14:paraId="0ECE2626" w14:textId="77777777" w:rsidR="007E4420" w:rsidRPr="007E4420" w:rsidRDefault="007E4420" w:rsidP="007E4420">
      <w:pPr>
        <w:spacing w:before="0" w:line="240" w:lineRule="auto"/>
        <w:rPr>
          <w:rFonts w:ascii="Times New Roman" w:eastAsia="Times New Roman" w:hAnsi="Times New Roman" w:cs="Times New Roman"/>
          <w:lang w:eastAsia="en-AU" w:bidi="pa-IN"/>
        </w:rPr>
      </w:pPr>
    </w:p>
    <w:p w14:paraId="159A499D" w14:textId="77777777" w:rsidR="007E4420" w:rsidRPr="007E4420" w:rsidRDefault="007E4420" w:rsidP="007E4420">
      <w:pPr>
        <w:spacing w:before="0" w:line="240" w:lineRule="auto"/>
        <w:rPr>
          <w:rFonts w:ascii="Times New Roman" w:eastAsia="Times New Roman" w:hAnsi="Times New Roman" w:cs="Times New Roman"/>
          <w:b/>
          <w:bCs/>
          <w:sz w:val="22"/>
          <w:szCs w:val="22"/>
          <w:lang w:eastAsia="en-AU" w:bidi="pa-IN"/>
        </w:rPr>
      </w:pPr>
      <w:r w:rsidRPr="007E4420">
        <w:rPr>
          <w:rFonts w:ascii="Montserrat" w:eastAsia="Times New Roman" w:hAnsi="Montserrat" w:cs="Times New Roman"/>
          <w:b/>
          <w:bCs/>
          <w:color w:val="000000"/>
          <w:sz w:val="22"/>
          <w:szCs w:val="22"/>
          <w:lang w:eastAsia="en-AU" w:bidi="pa-IN"/>
        </w:rPr>
        <w:t xml:space="preserve">(password to access book is </w:t>
      </w:r>
      <w:r w:rsidRPr="007E4420">
        <w:rPr>
          <w:rFonts w:ascii="Montserrat" w:eastAsia="Times New Roman" w:hAnsi="Montserrat" w:cs="Times New Roman"/>
          <w:b/>
          <w:bCs/>
          <w:color w:val="19233E"/>
          <w:sz w:val="22"/>
          <w:szCs w:val="22"/>
          <w:lang w:eastAsia="en-AU" w:bidi="pa-IN"/>
        </w:rPr>
        <w:t>Mncyb2021)</w:t>
      </w:r>
    </w:p>
    <w:p w14:paraId="5B06BC4A" w14:textId="77777777" w:rsidR="00546F02" w:rsidRPr="00E239E0" w:rsidRDefault="007E4420" w:rsidP="007E4420">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r w:rsidRPr="007E4420">
        <w:rPr>
          <w:rFonts w:ascii="Times New Roman" w:eastAsia="Times New Roman" w:hAnsi="Times New Roman" w:cs="Times New Roman"/>
          <w:lang w:eastAsia="en-AU" w:bidi="pa-IN"/>
        </w:rPr>
        <w:br/>
      </w:r>
    </w:p>
    <w:sectPr w:rsidR="00546F02" w:rsidRPr="00E239E0" w:rsidSect="00ED288C">
      <w:footerReference w:type="even" r:id="rId21"/>
      <w:footerReference w:type="default" r:id="rId22"/>
      <w:headerReference w:type="first" r:id="rId23"/>
      <w:footerReference w:type="first" r:id="rId2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26393" w14:textId="77777777" w:rsidR="007E4420" w:rsidRDefault="007E4420" w:rsidP="00191F45">
      <w:r>
        <w:separator/>
      </w:r>
    </w:p>
    <w:p w14:paraId="2DA2C80F" w14:textId="77777777" w:rsidR="007E4420" w:rsidRDefault="007E4420"/>
    <w:p w14:paraId="58E1B021" w14:textId="77777777" w:rsidR="007E4420" w:rsidRDefault="007E4420"/>
    <w:p w14:paraId="652EC32B" w14:textId="77777777" w:rsidR="007E4420" w:rsidRDefault="007E4420"/>
  </w:endnote>
  <w:endnote w:type="continuationSeparator" w:id="0">
    <w:p w14:paraId="4652139D" w14:textId="77777777" w:rsidR="007E4420" w:rsidRDefault="007E4420" w:rsidP="00191F45">
      <w:r>
        <w:continuationSeparator/>
      </w:r>
    </w:p>
    <w:p w14:paraId="55C73A9C" w14:textId="77777777" w:rsidR="007E4420" w:rsidRDefault="007E4420"/>
    <w:p w14:paraId="572064F0" w14:textId="77777777" w:rsidR="007E4420" w:rsidRDefault="007E4420"/>
    <w:p w14:paraId="10CD251B" w14:textId="77777777" w:rsidR="007E4420" w:rsidRDefault="007E44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C3443"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631C8" w14:textId="68F67EC0"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C5C63">
      <w:rPr>
        <w:noProof/>
      </w:rPr>
      <w:t>Sep-21</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8DB9F"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3A4BD3AE" wp14:editId="0A0493D4">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DE6B5" w14:textId="77777777" w:rsidR="007E4420" w:rsidRDefault="007E4420" w:rsidP="00191F45">
      <w:r>
        <w:separator/>
      </w:r>
    </w:p>
    <w:p w14:paraId="0D98B694" w14:textId="77777777" w:rsidR="007E4420" w:rsidRDefault="007E4420"/>
    <w:p w14:paraId="36A0F2F4" w14:textId="77777777" w:rsidR="007E4420" w:rsidRDefault="007E4420"/>
    <w:p w14:paraId="57955467" w14:textId="77777777" w:rsidR="007E4420" w:rsidRDefault="007E4420"/>
  </w:footnote>
  <w:footnote w:type="continuationSeparator" w:id="0">
    <w:p w14:paraId="59F1468E" w14:textId="77777777" w:rsidR="007E4420" w:rsidRDefault="007E4420" w:rsidP="00191F45">
      <w:r>
        <w:continuationSeparator/>
      </w:r>
    </w:p>
    <w:p w14:paraId="182CA9CD" w14:textId="77777777" w:rsidR="007E4420" w:rsidRDefault="007E4420"/>
    <w:p w14:paraId="047AECC0" w14:textId="77777777" w:rsidR="007E4420" w:rsidRDefault="007E4420"/>
    <w:p w14:paraId="7AD93BF7" w14:textId="77777777" w:rsidR="007E4420" w:rsidRDefault="007E44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91615"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0D02814"/>
    <w:multiLevelType w:val="multilevel"/>
    <w:tmpl w:val="7216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DC30372"/>
    <w:multiLevelType w:val="multilevel"/>
    <w:tmpl w:val="9674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34B66"/>
    <w:multiLevelType w:val="multilevel"/>
    <w:tmpl w:val="916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CE2312"/>
    <w:multiLevelType w:val="multilevel"/>
    <w:tmpl w:val="2DC2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51310D10"/>
    <w:multiLevelType w:val="multilevel"/>
    <w:tmpl w:val="A5C8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4572C7C"/>
    <w:multiLevelType w:val="multilevel"/>
    <w:tmpl w:val="8726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215CA8"/>
    <w:multiLevelType w:val="multilevel"/>
    <w:tmpl w:val="B716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970887"/>
    <w:multiLevelType w:val="multilevel"/>
    <w:tmpl w:val="9F54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F50ACB"/>
    <w:multiLevelType w:val="multilevel"/>
    <w:tmpl w:val="7D98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071501"/>
    <w:multiLevelType w:val="multilevel"/>
    <w:tmpl w:val="DE0C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0D3FCF"/>
    <w:multiLevelType w:val="multilevel"/>
    <w:tmpl w:val="4746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9"/>
  </w:num>
  <w:num w:numId="2">
    <w:abstractNumId w:val="16"/>
  </w:num>
  <w:num w:numId="3">
    <w:abstractNumId w:val="21"/>
  </w:num>
  <w:num w:numId="4">
    <w:abstractNumId w:val="23"/>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4"/>
  </w:num>
  <w:num w:numId="8">
    <w:abstractNumId w:val="14"/>
  </w:num>
  <w:num w:numId="9">
    <w:abstractNumId w:val="20"/>
  </w:num>
  <w:num w:numId="10">
    <w:abstractNumId w:val="10"/>
  </w:num>
  <w:num w:numId="11">
    <w:abstractNumId w:val="18"/>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31"/>
  </w:num>
  <w:num w:numId="22">
    <w:abstractNumId w:val="22"/>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9"/>
  </w:num>
  <w:num w:numId="32">
    <w:abstractNumId w:val="31"/>
  </w:num>
  <w:num w:numId="33">
    <w:abstractNumId w:val="21"/>
  </w:num>
  <w:num w:numId="34">
    <w:abstractNumId w:val="23"/>
  </w:num>
  <w:num w:numId="35">
    <w:abstractNumId w:val="12"/>
  </w:num>
  <w:num w:numId="36">
    <w:abstractNumId w:val="30"/>
  </w:num>
  <w:num w:numId="37">
    <w:abstractNumId w:val="27"/>
  </w:num>
  <w:num w:numId="38">
    <w:abstractNumId w:val="13"/>
  </w:num>
  <w:num w:numId="39">
    <w:abstractNumId w:val="26"/>
  </w:num>
  <w:num w:numId="40">
    <w:abstractNumId w:val="11"/>
  </w:num>
  <w:num w:numId="41">
    <w:abstractNumId w:val="25"/>
  </w:num>
  <w:num w:numId="42">
    <w:abstractNumId w:val="9"/>
  </w:num>
  <w:num w:numId="43">
    <w:abstractNumId w:val="28"/>
  </w:num>
  <w:num w:numId="44">
    <w:abstractNumId w:val="29"/>
  </w:num>
  <w:num w:numId="45">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42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4420"/>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5F9E"/>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5C63"/>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1DEC"/>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9A266A"/>
  <w14:defaultImageDpi w14:val="32767"/>
  <w15:chartTrackingRefBased/>
  <w15:docId w15:val="{0DFBEE93-9F11-4BBC-B8A7-1E101CEE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9"/>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9"/>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7E4420"/>
    <w:pPr>
      <w:spacing w:before="100" w:beforeAutospacing="1" w:after="100" w:afterAutospacing="1" w:line="240" w:lineRule="auto"/>
    </w:pPr>
    <w:rPr>
      <w:rFonts w:ascii="Times New Roman" w:eastAsia="Times New Roman" w:hAnsi="Times New Roman" w:cs="Times New Roman"/>
      <w:lang w:eastAsia="en-AU"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69159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4l.schools.nsw.gov.au/resources/teaching-and-learning-resources/everyone-s-an-author.html"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t4l.schools.nsw.gov.au/resources/teaching-and-learning-resources/the-student-podcaster.html"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fQSnzrB5bso&amp;t=59s" TargetMode="External"/><Relationship Id="rId20" Type="http://schemas.openxmlformats.org/officeDocument/2006/relationships/hyperlink" Target="https://www.cyberlitebooks.com/book-pre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4l.schools.nsw.gov.au/resources/teaching-and-learning-resources/the-student-filmmaker.html"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idhu1\OneDrive%20-%20NSW%20Department%20of%20Education\Deskto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3" ma:contentTypeDescription="Create a new document." ma:contentTypeScope="" ma:versionID="1c56dee94b8fe6188d7664e050ad3c1a">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00818845f95362c47ed6926b09cdaea1"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1" nillable="true" ma:displayName="Notebook Type" ma:indexed="tru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CultureName" ma:index="26" nillable="true" ma:displayName="Culture Name" ma:internalName="CultureName">
      <xsd:simpleType>
        <xsd:restriction base="dms:Text"/>
      </xsd:simpleType>
    </xsd:element>
    <xsd:element name="TeamsChannelId" ma:index="27" nillable="true" ma:displayName="Teams Channel Id" ma:internalName="TeamsChannelId">
      <xsd:simpleType>
        <xsd:restriction base="dms:Text"/>
      </xsd:simpleType>
    </xsd:element>
    <xsd:element name="Math_Settings" ma:index="28" nillable="true" ma:displayName="Math Settings" ma:internalName="Math_Settings">
      <xsd:simpleType>
        <xsd:restriction base="dms:Text"/>
      </xsd:simpleType>
    </xsd:element>
    <xsd:element name="Templates" ma:index="29" nillable="true" ma:displayName="Templates" ma:internalName="Templates">
      <xsd:simpleType>
        <xsd:restriction base="dms:Note">
          <xsd:maxLength value="255"/>
        </xsd:restriction>
      </xsd:simple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NotebookType xmlns="94c38395-9039-40b1-bdd9-ede29eff24c3" xsi:nil="true"/>
    <Distribution_Groups xmlns="94c38395-9039-40b1-bdd9-ede29eff24c3" xsi:nil="true"/>
    <AppVersion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Students xmlns="94c38395-9039-40b1-bdd9-ede29eff24c3">
      <UserInfo>
        <DisplayName/>
        <AccountId xsi:nil="true"/>
        <AccountType/>
      </UserInfo>
    </Students>
    <Student_Groups xmlns="94c38395-9039-40b1-bdd9-ede29eff24c3">
      <UserInfo>
        <DisplayName/>
        <AccountId xsi:nil="true"/>
        <AccountType/>
      </UserInfo>
    </Student_Groups>
    <Teachers xmlns="94c38395-9039-40b1-bdd9-ede29eff24c3">
      <UserInfo>
        <DisplayName/>
        <AccountId xsi:nil="true"/>
        <AccountType/>
      </UserInfo>
    </Teach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4AF85-75F2-4818-B12F-E20B94724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purl.org/dc/dcmitype/"/>
    <ds:schemaRef ds:uri="http://www.w3.org/XML/1998/namespace"/>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94c38395-9039-40b1-bdd9-ede29eff24c3"/>
    <ds:schemaRef ds:uri="58092856-036f-4420-b0f0-0e3e3f60f299"/>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593FEF09-1092-4538-80BA-C62675E56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DoE_Blank_Word_Template.dotx</Template>
  <TotalTime>14</TotalTime>
  <Pages>7</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6468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Sidhu</dc:creator>
  <cp:keywords/>
  <dc:description/>
  <cp:lastModifiedBy>Mona Sidhu</cp:lastModifiedBy>
  <cp:revision>4</cp:revision>
  <cp:lastPrinted>2019-09-30T07:42:00Z</cp:lastPrinted>
  <dcterms:created xsi:type="dcterms:W3CDTF">2021-09-14T06:44:00Z</dcterms:created>
  <dcterms:modified xsi:type="dcterms:W3CDTF">2021-09-16T02:18:00Z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