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0C85C" w14:textId="77777777" w:rsidR="004A3868" w:rsidRPr="004A3868" w:rsidRDefault="004A3868" w:rsidP="004A3868">
      <w:pPr>
        <w:pStyle w:val="Title"/>
        <w:rPr>
          <w:rFonts w:ascii="Montserrat" w:hAnsi="Montserrat"/>
          <w:sz w:val="28"/>
          <w:szCs w:val="28"/>
          <w:lang w:bidi="pa-IN"/>
        </w:rPr>
      </w:pPr>
      <w:proofErr w:type="spellStart"/>
      <w:r w:rsidRPr="004A3868">
        <w:rPr>
          <w:rFonts w:ascii="Montserrat" w:hAnsi="Montserrat"/>
          <w:sz w:val="28"/>
          <w:szCs w:val="28"/>
          <w:lang w:bidi="pa-IN"/>
        </w:rPr>
        <w:t>Cybermarvels</w:t>
      </w:r>
      <w:proofErr w:type="spellEnd"/>
      <w:r w:rsidRPr="004A3868">
        <w:rPr>
          <w:rFonts w:ascii="Montserrat" w:hAnsi="Montserrat"/>
          <w:sz w:val="28"/>
          <w:szCs w:val="28"/>
          <w:lang w:bidi="pa-IN"/>
        </w:rPr>
        <w:t xml:space="preserve"> are respectful online!</w:t>
      </w:r>
    </w:p>
    <w:p w14:paraId="22C34139" w14:textId="77777777" w:rsidR="004A3868" w:rsidRPr="00D366CF" w:rsidRDefault="004A3868" w:rsidP="004A3868">
      <w:pPr>
        <w:pStyle w:val="Heading1"/>
        <w:rPr>
          <w:rFonts w:ascii="Montserrat" w:eastAsia="Times New Roman" w:hAnsi="Montserrat"/>
          <w:sz w:val="24"/>
          <w:szCs w:val="24"/>
          <w:lang w:eastAsia="en-AU" w:bidi="pa-IN"/>
        </w:rPr>
      </w:pPr>
      <w:r w:rsidRPr="00D366CF">
        <w:rPr>
          <w:rFonts w:ascii="Montserrat" w:eastAsia="Times New Roman" w:hAnsi="Montserrat"/>
          <w:sz w:val="24"/>
          <w:szCs w:val="24"/>
          <w:lang w:eastAsia="en-AU" w:bidi="pa-IN"/>
        </w:rPr>
        <w:t>What you can expect to learn</w:t>
      </w:r>
    </w:p>
    <w:p w14:paraId="37A9EC58"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This week we will learn - what a digital footprint is, what you need to be careful before you post anything online and how you can do this using an online game, some activities and some writing tasks.</w:t>
      </w:r>
    </w:p>
    <w:p w14:paraId="0CDCAE22"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091110BE" w14:textId="77777777" w:rsidR="004A3868" w:rsidRPr="004A3868" w:rsidRDefault="004A3868" w:rsidP="004A3868">
      <w:pPr>
        <w:pStyle w:val="Heading2"/>
        <w:rPr>
          <w:rFonts w:ascii="Montserrat" w:hAnsi="Montserrat"/>
          <w:sz w:val="22"/>
          <w:szCs w:val="22"/>
          <w:lang w:bidi="pa-IN"/>
        </w:rPr>
      </w:pPr>
      <w:r w:rsidRPr="004A3868">
        <w:rPr>
          <w:rFonts w:ascii="Montserrat" w:hAnsi="Montserrat"/>
          <w:sz w:val="22"/>
          <w:szCs w:val="22"/>
          <w:lang w:bidi="pa-IN"/>
        </w:rPr>
        <w:t>Instructions</w:t>
      </w:r>
    </w:p>
    <w:p w14:paraId="6EBBF9F3"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The activities below can be completed in any order and you can do all or some of them during the week. At the end of each day, fill in your journal with what you learnt that day and how you will use this learning in the future. You will then be able to use this to create: </w:t>
      </w:r>
    </w:p>
    <w:p w14:paraId="3C70D092" w14:textId="77777777" w:rsidR="004A3868" w:rsidRPr="004A3868" w:rsidRDefault="004A3868" w:rsidP="004A3868">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a poster (PDF/word)</w:t>
      </w:r>
    </w:p>
    <w:p w14:paraId="4EFE3D17" w14:textId="77777777" w:rsidR="004A3868" w:rsidRPr="004A3868" w:rsidRDefault="004A3868" w:rsidP="004A3868">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a script for a play (PDF/word)</w:t>
      </w:r>
    </w:p>
    <w:p w14:paraId="0A7A8336" w14:textId="77777777" w:rsidR="004A3868" w:rsidRPr="004A3868" w:rsidRDefault="004A3868" w:rsidP="004A3868">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an MP4 video</w:t>
      </w:r>
    </w:p>
    <w:p w14:paraId="190858A8" w14:textId="77777777" w:rsidR="004A3868" w:rsidRPr="004A3868" w:rsidRDefault="004A3868" w:rsidP="004A3868">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an MP3 audio</w:t>
      </w:r>
    </w:p>
    <w:p w14:paraId="703DD4AF" w14:textId="77777777" w:rsidR="004A3868" w:rsidRPr="004A3868" w:rsidRDefault="004A3868" w:rsidP="004A3868">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a website (Google site or similar)</w:t>
      </w:r>
    </w:p>
    <w:p w14:paraId="0F152B7F" w14:textId="77777777" w:rsidR="004A3868" w:rsidRPr="004A3868" w:rsidRDefault="004A3868" w:rsidP="004A3868">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or write a fictional story to showcase your learning for the whole month (PDF/word).</w:t>
      </w:r>
    </w:p>
    <w:p w14:paraId="3A326C99"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3B7CEBAB"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 xml:space="preserve">You can access help for </w:t>
      </w:r>
      <w:hyperlink r:id="rId11" w:history="1">
        <w:r w:rsidRPr="004A3868">
          <w:rPr>
            <w:rFonts w:ascii="Montserrat" w:eastAsia="Times New Roman" w:hAnsi="Montserrat" w:cs="Times New Roman"/>
            <w:color w:val="1155CC"/>
            <w:sz w:val="22"/>
            <w:szCs w:val="22"/>
            <w:u w:val="single"/>
            <w:lang w:eastAsia="en-AU" w:bidi="pa-IN"/>
          </w:rPr>
          <w:t>video</w:t>
        </w:r>
      </w:hyperlink>
      <w:r w:rsidRPr="004A3868">
        <w:rPr>
          <w:rFonts w:ascii="Montserrat" w:eastAsia="Times New Roman" w:hAnsi="Montserrat" w:cs="Times New Roman"/>
          <w:color w:val="000000"/>
          <w:sz w:val="22"/>
          <w:szCs w:val="22"/>
          <w:lang w:eastAsia="en-AU" w:bidi="pa-IN"/>
        </w:rPr>
        <w:t xml:space="preserve">, </w:t>
      </w:r>
      <w:hyperlink r:id="rId12" w:history="1">
        <w:r w:rsidRPr="004A3868">
          <w:rPr>
            <w:rFonts w:ascii="Montserrat" w:eastAsia="Times New Roman" w:hAnsi="Montserrat" w:cs="Times New Roman"/>
            <w:color w:val="1155CC"/>
            <w:sz w:val="22"/>
            <w:szCs w:val="22"/>
            <w:u w:val="single"/>
            <w:lang w:eastAsia="en-AU" w:bidi="pa-IN"/>
          </w:rPr>
          <w:t xml:space="preserve">audio </w:t>
        </w:r>
      </w:hyperlink>
      <w:r w:rsidRPr="004A3868">
        <w:rPr>
          <w:rFonts w:ascii="Montserrat" w:eastAsia="Times New Roman" w:hAnsi="Montserrat" w:cs="Times New Roman"/>
          <w:color w:val="000000"/>
          <w:sz w:val="22"/>
          <w:szCs w:val="22"/>
          <w:lang w:eastAsia="en-AU" w:bidi="pa-IN"/>
        </w:rPr>
        <w:t xml:space="preserve">recording and to write a </w:t>
      </w:r>
      <w:hyperlink r:id="rId13" w:history="1">
        <w:r w:rsidRPr="004A3868">
          <w:rPr>
            <w:rFonts w:ascii="Montserrat" w:eastAsia="Times New Roman" w:hAnsi="Montserrat" w:cs="Times New Roman"/>
            <w:color w:val="1155CC"/>
            <w:sz w:val="22"/>
            <w:szCs w:val="22"/>
            <w:u w:val="single"/>
            <w:lang w:eastAsia="en-AU" w:bidi="pa-IN"/>
          </w:rPr>
          <w:t>journal or a story</w:t>
        </w:r>
      </w:hyperlink>
      <w:r w:rsidRPr="004A3868">
        <w:rPr>
          <w:rFonts w:ascii="Montserrat" w:eastAsia="Times New Roman" w:hAnsi="Montserrat" w:cs="Times New Roman"/>
          <w:color w:val="000000"/>
          <w:sz w:val="22"/>
          <w:szCs w:val="22"/>
          <w:lang w:eastAsia="en-AU" w:bidi="pa-IN"/>
        </w:rPr>
        <w:t>.</w:t>
      </w:r>
    </w:p>
    <w:p w14:paraId="4269E0E7"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72E5D954" w14:textId="63E8DBC3"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Once your teacher has reviewed your work, they can select and submit them to the judge</w:t>
      </w:r>
      <w:r w:rsidR="00D07730">
        <w:rPr>
          <w:rFonts w:ascii="Montserrat" w:eastAsia="Times New Roman" w:hAnsi="Montserrat" w:cs="Times New Roman"/>
          <w:color w:val="000000"/>
          <w:sz w:val="22"/>
          <w:szCs w:val="22"/>
          <w:lang w:eastAsia="en-AU" w:bidi="pa-IN"/>
        </w:rPr>
        <w:t>’</w:t>
      </w:r>
      <w:r w:rsidRPr="004A3868">
        <w:rPr>
          <w:rFonts w:ascii="Montserrat" w:eastAsia="Times New Roman" w:hAnsi="Montserrat" w:cs="Times New Roman"/>
          <w:color w:val="000000"/>
          <w:sz w:val="22"/>
          <w:szCs w:val="22"/>
          <w:lang w:eastAsia="en-AU" w:bidi="pa-IN"/>
        </w:rPr>
        <w:t xml:space="preserve">s panel as an entry to the </w:t>
      </w:r>
      <w:r w:rsidRPr="004A3868">
        <w:rPr>
          <w:rFonts w:ascii="Montserrat" w:eastAsia="Times New Roman" w:hAnsi="Montserrat" w:cs="Times New Roman"/>
          <w:b/>
          <w:bCs/>
          <w:i/>
          <w:iCs/>
          <w:color w:val="000000"/>
          <w:sz w:val="22"/>
          <w:szCs w:val="22"/>
          <w:lang w:eastAsia="en-AU" w:bidi="pa-IN"/>
        </w:rPr>
        <w:t xml:space="preserve">Be </w:t>
      </w:r>
      <w:proofErr w:type="spellStart"/>
      <w:r w:rsidRPr="004A3868">
        <w:rPr>
          <w:rFonts w:ascii="Montserrat" w:eastAsia="Times New Roman" w:hAnsi="Montserrat" w:cs="Times New Roman"/>
          <w:b/>
          <w:bCs/>
          <w:i/>
          <w:iCs/>
          <w:color w:val="000000"/>
          <w:sz w:val="22"/>
          <w:szCs w:val="22"/>
          <w:lang w:eastAsia="en-AU" w:bidi="pa-IN"/>
        </w:rPr>
        <w:t>Cybermarvellous</w:t>
      </w:r>
      <w:proofErr w:type="spellEnd"/>
      <w:r w:rsidRPr="004A3868">
        <w:rPr>
          <w:rFonts w:ascii="Montserrat" w:eastAsia="Times New Roman" w:hAnsi="Montserrat" w:cs="Times New Roman"/>
          <w:b/>
          <w:bCs/>
          <w:i/>
          <w:iCs/>
          <w:color w:val="000000"/>
          <w:sz w:val="22"/>
          <w:szCs w:val="22"/>
          <w:lang w:eastAsia="en-AU" w:bidi="pa-IN"/>
        </w:rPr>
        <w:t xml:space="preserve"> Challenge</w:t>
      </w:r>
      <w:r>
        <w:rPr>
          <w:rFonts w:ascii="Montserrat" w:eastAsia="Times New Roman" w:hAnsi="Montserrat" w:cs="Times New Roman"/>
          <w:b/>
          <w:bCs/>
          <w:i/>
          <w:iCs/>
          <w:color w:val="000000"/>
          <w:sz w:val="22"/>
          <w:szCs w:val="22"/>
          <w:lang w:eastAsia="en-AU" w:bidi="pa-IN"/>
        </w:rPr>
        <w:t xml:space="preserve"> 2021</w:t>
      </w:r>
      <w:r w:rsidRPr="004A3868">
        <w:rPr>
          <w:rFonts w:ascii="Montserrat" w:eastAsia="Times New Roman" w:hAnsi="Montserrat" w:cs="Times New Roman"/>
          <w:color w:val="000000"/>
          <w:sz w:val="22"/>
          <w:szCs w:val="22"/>
          <w:lang w:eastAsia="en-AU" w:bidi="pa-IN"/>
        </w:rPr>
        <w:t xml:space="preserve"> and the best productions will be published on our website.</w:t>
      </w:r>
    </w:p>
    <w:p w14:paraId="76CF5C6E" w14:textId="77777777" w:rsidR="004A3868" w:rsidRPr="00D366CF" w:rsidRDefault="004A3868" w:rsidP="00D366CF">
      <w:pPr>
        <w:pStyle w:val="Heading3"/>
        <w:rPr>
          <w:rFonts w:ascii="Montserrat" w:hAnsi="Montserrat"/>
          <w:sz w:val="22"/>
          <w:szCs w:val="22"/>
          <w:lang w:bidi="pa-IN"/>
        </w:rPr>
      </w:pPr>
      <w:r w:rsidRPr="00D366CF">
        <w:rPr>
          <w:rFonts w:ascii="Montserrat" w:hAnsi="Montserrat"/>
          <w:sz w:val="22"/>
          <w:szCs w:val="22"/>
          <w:lang w:bidi="pa-IN"/>
        </w:rPr>
        <w:t>Week 2: 11 Oct - 15 Oct</w:t>
      </w:r>
    </w:p>
    <w:p w14:paraId="0C19DDFA"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Things you need:</w:t>
      </w:r>
    </w:p>
    <w:p w14:paraId="57657697" w14:textId="77777777" w:rsidR="004A3868" w:rsidRPr="004A3868" w:rsidRDefault="004A3868" w:rsidP="004A3868">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Tablet/ laptop/ PC</w:t>
      </w:r>
    </w:p>
    <w:p w14:paraId="6A837697" w14:textId="77777777" w:rsidR="004A3868" w:rsidRPr="004A3868" w:rsidRDefault="004A3868" w:rsidP="004A3868">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Internet access</w:t>
      </w:r>
    </w:p>
    <w:p w14:paraId="506962BC" w14:textId="77777777" w:rsidR="004A3868" w:rsidRPr="004A3868" w:rsidRDefault="004A3868" w:rsidP="004A3868">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Headphone (optional)</w:t>
      </w:r>
    </w:p>
    <w:p w14:paraId="75FDA501" w14:textId="77777777" w:rsidR="004A3868" w:rsidRPr="004A3868" w:rsidRDefault="004A3868" w:rsidP="004A3868">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Paper and pencils/colour pencils</w:t>
      </w:r>
    </w:p>
    <w:p w14:paraId="1EB007FC" w14:textId="77777777" w:rsidR="004A3868" w:rsidRPr="004A3868" w:rsidRDefault="004A3868" w:rsidP="004A3868">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Scissors</w:t>
      </w:r>
    </w:p>
    <w:p w14:paraId="622F0252"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4078F156"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b/>
          <w:bCs/>
          <w:color w:val="000000"/>
          <w:sz w:val="22"/>
          <w:szCs w:val="22"/>
          <w:lang w:eastAsia="en-AU" w:bidi="pa-IN"/>
        </w:rPr>
        <w:t>MONDAY - Be Internet Awesome</w:t>
      </w:r>
    </w:p>
    <w:p w14:paraId="7ACF3925"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1F056730" w14:textId="05D4A1AC" w:rsidR="00D07730" w:rsidRDefault="004A3868" w:rsidP="004A3868">
      <w:pPr>
        <w:spacing w:before="0" w:line="240" w:lineRule="auto"/>
      </w:pPr>
      <w:r w:rsidRPr="004A3868">
        <w:rPr>
          <w:rFonts w:ascii="Montserrat" w:eastAsia="Times New Roman" w:hAnsi="Montserrat" w:cs="Times New Roman"/>
          <w:color w:val="000000"/>
          <w:sz w:val="22"/>
          <w:szCs w:val="22"/>
          <w:lang w:eastAsia="en-AU" w:bidi="pa-IN"/>
        </w:rPr>
        <w:t xml:space="preserve">Play Google’s </w:t>
      </w:r>
      <w:proofErr w:type="spellStart"/>
      <w:r w:rsidRPr="004A3868">
        <w:rPr>
          <w:rFonts w:ascii="Montserrat" w:eastAsia="Times New Roman" w:hAnsi="Montserrat" w:cs="Times New Roman"/>
          <w:color w:val="000000"/>
          <w:sz w:val="22"/>
          <w:szCs w:val="22"/>
          <w:lang w:eastAsia="en-AU" w:bidi="pa-IN"/>
        </w:rPr>
        <w:t>Interland</w:t>
      </w:r>
      <w:proofErr w:type="spellEnd"/>
      <w:r w:rsidRPr="004A3868">
        <w:rPr>
          <w:rFonts w:ascii="Montserrat" w:eastAsia="Times New Roman" w:hAnsi="Montserrat" w:cs="Times New Roman"/>
          <w:color w:val="000000"/>
          <w:sz w:val="22"/>
          <w:szCs w:val="22"/>
          <w:lang w:eastAsia="en-AU" w:bidi="pa-IN"/>
        </w:rPr>
        <w:t xml:space="preserve"> game </w:t>
      </w:r>
      <w:r w:rsidR="00D07730">
        <w:rPr>
          <w:rFonts w:ascii="Montserrat" w:eastAsia="Times New Roman" w:hAnsi="Montserrat" w:cs="Times New Roman"/>
          <w:color w:val="000000"/>
          <w:sz w:val="22"/>
          <w:szCs w:val="22"/>
          <w:lang w:eastAsia="en-AU" w:bidi="pa-IN"/>
        </w:rPr>
        <w:t>–</w:t>
      </w:r>
    </w:p>
    <w:p w14:paraId="7AD03686" w14:textId="534F29DA" w:rsidR="004A3868" w:rsidRPr="004A3868" w:rsidRDefault="00D07730" w:rsidP="004A3868">
      <w:pPr>
        <w:spacing w:before="0" w:line="240" w:lineRule="auto"/>
        <w:rPr>
          <w:rFonts w:ascii="Times New Roman" w:eastAsia="Times New Roman" w:hAnsi="Times New Roman" w:cs="Times New Roman"/>
          <w:lang w:eastAsia="en-AU" w:bidi="pa-IN"/>
        </w:rPr>
      </w:pPr>
      <w:hyperlink r:id="rId14" w:history="1">
        <w:r w:rsidRPr="006F5D2B">
          <w:rPr>
            <w:rStyle w:val="Hyperlink"/>
            <w:rFonts w:ascii="Montserrat" w:eastAsia="Times New Roman" w:hAnsi="Montserrat" w:cs="Times New Roman"/>
            <w:sz w:val="22"/>
            <w:szCs w:val="22"/>
            <w:lang w:eastAsia="en-AU" w:bidi="pa-IN"/>
          </w:rPr>
          <w:t>https://beinternetawesome.withgoogle.com/en_us/interland</w:t>
        </w:r>
      </w:hyperlink>
      <w:r w:rsidR="004A3868" w:rsidRPr="004A3868">
        <w:rPr>
          <w:rFonts w:ascii="Montserrat" w:eastAsia="Times New Roman" w:hAnsi="Montserrat" w:cs="Times New Roman"/>
          <w:color w:val="000000"/>
          <w:sz w:val="22"/>
          <w:szCs w:val="22"/>
          <w:lang w:eastAsia="en-AU" w:bidi="pa-IN"/>
        </w:rPr>
        <w:t> </w:t>
      </w:r>
    </w:p>
    <w:p w14:paraId="20C8BD13"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Learn to not fall for fake, share with care, secure your secrets and be kind.</w:t>
      </w:r>
    </w:p>
    <w:p w14:paraId="500A4842"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3582FB52"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Talk about five things you learnt after playing the game. Read the pledge and sign and date it. Get a parent to co-sign -</w:t>
      </w:r>
      <w:hyperlink r:id="rId15" w:history="1">
        <w:r w:rsidRPr="004A3868">
          <w:rPr>
            <w:rFonts w:ascii="Montserrat" w:eastAsia="Times New Roman" w:hAnsi="Montserrat" w:cs="Times New Roman"/>
            <w:color w:val="1155CC"/>
            <w:sz w:val="22"/>
            <w:szCs w:val="22"/>
            <w:u w:val="single"/>
            <w:lang w:eastAsia="en-AU" w:bidi="pa-IN"/>
          </w:rPr>
          <w:t>https://storage.googleapis.com/gweb-interland.appspot.com/en-us/hub/pdfs/Google_BeInternetAwesome_Pledge.pdf</w:t>
        </w:r>
      </w:hyperlink>
      <w:r w:rsidRPr="004A3868">
        <w:rPr>
          <w:rFonts w:ascii="Montserrat" w:eastAsia="Times New Roman" w:hAnsi="Montserrat" w:cs="Times New Roman"/>
          <w:color w:val="000000"/>
          <w:sz w:val="22"/>
          <w:szCs w:val="22"/>
          <w:lang w:eastAsia="en-AU" w:bidi="pa-IN"/>
        </w:rPr>
        <w:t> </w:t>
      </w:r>
    </w:p>
    <w:p w14:paraId="7CF04F7A"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b/>
          <w:bCs/>
          <w:color w:val="000000"/>
          <w:sz w:val="22"/>
          <w:szCs w:val="22"/>
          <w:lang w:eastAsia="en-AU" w:bidi="pa-IN"/>
        </w:rPr>
        <w:lastRenderedPageBreak/>
        <w:t xml:space="preserve">TUESDAY - Digital footprints. </w:t>
      </w:r>
      <w:r w:rsidRPr="004A3868">
        <w:rPr>
          <w:rFonts w:ascii="Montserrat" w:eastAsia="Times New Roman" w:hAnsi="Montserrat" w:cs="Times New Roman"/>
          <w:color w:val="000000"/>
          <w:sz w:val="18"/>
          <w:szCs w:val="18"/>
          <w:lang w:eastAsia="en-AU" w:bidi="pa-IN"/>
        </w:rPr>
        <w:t>(adapted from Cyber Aces)</w:t>
      </w:r>
    </w:p>
    <w:p w14:paraId="2A260198"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239A783B" w14:textId="6B724D7B" w:rsidR="004A3868" w:rsidRDefault="004A3868" w:rsidP="004A3868">
      <w:pPr>
        <w:spacing w:before="0" w:line="240" w:lineRule="auto"/>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A digital footprint is a trail of data you create when using the internet, including websites visited,</w:t>
      </w:r>
      <w:r w:rsidR="00D07730">
        <w:rPr>
          <w:rFonts w:ascii="Montserrat" w:eastAsia="Times New Roman" w:hAnsi="Montserrat" w:cs="Times New Roman"/>
          <w:color w:val="000000"/>
          <w:sz w:val="22"/>
          <w:szCs w:val="22"/>
          <w:lang w:eastAsia="en-AU" w:bidi="pa-IN"/>
        </w:rPr>
        <w:t xml:space="preserve"> </w:t>
      </w:r>
      <w:r w:rsidRPr="004A3868">
        <w:rPr>
          <w:rFonts w:ascii="Montserrat" w:eastAsia="Times New Roman" w:hAnsi="Montserrat" w:cs="Times New Roman"/>
          <w:color w:val="000000"/>
          <w:sz w:val="22"/>
          <w:szCs w:val="22"/>
          <w:lang w:eastAsia="en-AU" w:bidi="pa-IN"/>
        </w:rPr>
        <w:t>emails sent, information submitted, and social media activity. </w:t>
      </w:r>
    </w:p>
    <w:p w14:paraId="1B134A24" w14:textId="77777777" w:rsidR="00D07730" w:rsidRPr="004A3868" w:rsidRDefault="00D07730" w:rsidP="004A3868">
      <w:pPr>
        <w:spacing w:before="0" w:line="240" w:lineRule="auto"/>
        <w:rPr>
          <w:rFonts w:ascii="Times New Roman" w:eastAsia="Times New Roman" w:hAnsi="Times New Roman" w:cs="Times New Roman"/>
          <w:lang w:eastAsia="en-AU" w:bidi="pa-IN"/>
        </w:rPr>
      </w:pPr>
    </w:p>
    <w:p w14:paraId="780335A3"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The size of someone’s shoe can help you guess how tall the wearer is, or how the style of a shoe may give you an idea about how old the wearer is. Some of the inferences may not be true, but most probably are. Look at the pictures of shoes below. </w:t>
      </w:r>
    </w:p>
    <w:p w14:paraId="2E2DB5FC"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Times New Roman" w:eastAsia="Times New Roman" w:hAnsi="Times New Roman" w:cs="Times New Roman"/>
          <w:lang w:eastAsia="en-AU" w:bidi="pa-IN"/>
        </w:rPr>
        <w:br/>
      </w:r>
    </w:p>
    <w:p w14:paraId="2AAB637C" w14:textId="4E26EFCF" w:rsidR="004A3868" w:rsidRDefault="004A3868" w:rsidP="004A3868">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What do you think about the people who would wear them? Write in each box</w:t>
      </w:r>
      <w:r w:rsidR="00D07730">
        <w:rPr>
          <w:rFonts w:ascii="Montserrat" w:eastAsia="Times New Roman" w:hAnsi="Montserrat" w:cs="Times New Roman"/>
          <w:color w:val="000000"/>
          <w:sz w:val="22"/>
          <w:szCs w:val="22"/>
          <w:lang w:eastAsia="en-AU" w:bidi="pa-IN"/>
        </w:rPr>
        <w:t>:</w:t>
      </w:r>
    </w:p>
    <w:p w14:paraId="46CAA53A" w14:textId="3C473CCC" w:rsidR="00D07730" w:rsidRDefault="00D07730" w:rsidP="00D07730">
      <w:pPr>
        <w:pStyle w:val="ListParagraph"/>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How tall you think they are?</w:t>
      </w:r>
    </w:p>
    <w:p w14:paraId="1BD3D2C5" w14:textId="13F43BC6" w:rsidR="00D07730" w:rsidRDefault="00D07730" w:rsidP="00D07730">
      <w:pPr>
        <w:pStyle w:val="ListParagraph"/>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What are their interests?</w:t>
      </w:r>
    </w:p>
    <w:p w14:paraId="1BA5D05B" w14:textId="5FBF87D5" w:rsidR="00D07730" w:rsidRPr="00D07730" w:rsidRDefault="00D07730" w:rsidP="00D07730">
      <w:pPr>
        <w:pStyle w:val="ListParagraph"/>
        <w:numPr>
          <w:ilvl w:val="1"/>
          <w:numId w:val="37"/>
        </w:num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 xml:space="preserve">How active they are on a scale of 1 to 5 </w:t>
      </w:r>
      <w:proofErr w:type="gramStart"/>
      <w:r>
        <w:rPr>
          <w:rFonts w:ascii="Montserrat" w:eastAsia="Times New Roman" w:hAnsi="Montserrat" w:cs="Times New Roman"/>
          <w:color w:val="000000"/>
          <w:sz w:val="22"/>
          <w:szCs w:val="22"/>
          <w:lang w:eastAsia="en-AU" w:bidi="pa-IN"/>
        </w:rPr>
        <w:t>( 1</w:t>
      </w:r>
      <w:proofErr w:type="gramEnd"/>
      <w:r>
        <w:rPr>
          <w:rFonts w:ascii="Montserrat" w:eastAsia="Times New Roman" w:hAnsi="Montserrat" w:cs="Times New Roman"/>
          <w:color w:val="000000"/>
          <w:sz w:val="22"/>
          <w:szCs w:val="22"/>
          <w:lang w:eastAsia="en-AU" w:bidi="pa-IN"/>
        </w:rPr>
        <w:t xml:space="preserve"> being least active and 5 being most active).</w:t>
      </w:r>
    </w:p>
    <w:p w14:paraId="0C1444D9" w14:textId="5871E2C8" w:rsidR="004A3868" w:rsidRPr="004A3868" w:rsidRDefault="004A3868" w:rsidP="004A3868">
      <w:pPr>
        <w:spacing w:before="0" w:after="240" w:line="240" w:lineRule="auto"/>
        <w:rPr>
          <w:rFonts w:ascii="Times New Roman" w:eastAsia="Times New Roman" w:hAnsi="Times New Roman" w:cs="Times New Roman"/>
          <w:lang w:eastAsia="en-AU" w:bidi="pa-IN"/>
        </w:rPr>
      </w:pPr>
      <w:r w:rsidRPr="004A3868">
        <w:rPr>
          <w:rFonts w:ascii="Times New Roman" w:eastAsia="Times New Roman" w:hAnsi="Times New Roman" w:cs="Times New Roman"/>
          <w:lang w:eastAsia="en-AU" w:bidi="pa-IN"/>
        </w:rPr>
        <w:br/>
      </w:r>
      <w:r w:rsidRPr="004A3868">
        <w:rPr>
          <w:rFonts w:ascii="Times New Roman" w:eastAsia="Times New Roman" w:hAnsi="Times New Roman" w:cs="Times New Roman"/>
          <w:noProof/>
          <w:bdr w:val="none" w:sz="0" w:space="0" w:color="auto" w:frame="1"/>
          <w:lang w:eastAsia="en-AU" w:bidi="pa-IN"/>
        </w:rPr>
        <w:drawing>
          <wp:inline distT="0" distB="0" distL="0" distR="0" wp14:anchorId="4BEE201A" wp14:editId="09526B5A">
            <wp:extent cx="4438650" cy="4676775"/>
            <wp:effectExtent l="0" t="0" r="0" b="9525"/>
            <wp:docPr id="5" name="Picture 5" descr="graphic showing different types of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eIY_HxgvBiiVhzdvt5YxQQ4FN7w4_TYB6Zd1l-zHfo3GDhzwf0qtlMNmESGeTlHvazrYuhpIvoJOecVGFp-0u2CSQOn8uqlif1W-0zaAer5jV5r1gjbKD4Miws9Rs4eAcDmVmjhf=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4676775"/>
                    </a:xfrm>
                    <a:prstGeom prst="rect">
                      <a:avLst/>
                    </a:prstGeom>
                    <a:noFill/>
                    <a:ln>
                      <a:noFill/>
                    </a:ln>
                  </pic:spPr>
                </pic:pic>
              </a:graphicData>
            </a:graphic>
          </wp:inline>
        </w:drawing>
      </w:r>
      <w:r w:rsidRPr="004A3868">
        <w:rPr>
          <w:rFonts w:ascii="Times New Roman" w:eastAsia="Times New Roman" w:hAnsi="Times New Roman" w:cs="Times New Roman"/>
          <w:lang w:eastAsia="en-AU" w:bidi="pa-IN"/>
        </w:rPr>
        <w:br/>
      </w:r>
      <w:r w:rsidRPr="004A3868">
        <w:rPr>
          <w:rFonts w:ascii="Times New Roman" w:eastAsia="Times New Roman" w:hAnsi="Times New Roman" w:cs="Times New Roman"/>
          <w:lang w:eastAsia="en-AU" w:bidi="pa-IN"/>
        </w:rPr>
        <w:br/>
      </w:r>
      <w:r w:rsidRPr="004A3868">
        <w:rPr>
          <w:rFonts w:ascii="Times New Roman" w:eastAsia="Times New Roman" w:hAnsi="Times New Roman" w:cs="Times New Roman"/>
          <w:lang w:eastAsia="en-AU" w:bidi="pa-IN"/>
        </w:rPr>
        <w:br/>
      </w:r>
      <w:r w:rsidRPr="004A3868">
        <w:rPr>
          <w:rFonts w:ascii="Montserrat" w:eastAsia="Times New Roman" w:hAnsi="Montserrat" w:cs="Times New Roman"/>
          <w:color w:val="000000"/>
          <w:sz w:val="22"/>
          <w:szCs w:val="22"/>
          <w:lang w:eastAsia="en-AU" w:bidi="pa-IN"/>
        </w:rPr>
        <w:t>Just like these shoes can tell us something about the owner, similarly your online profile and habits tell a lot about you.</w:t>
      </w:r>
    </w:p>
    <w:p w14:paraId="00A1E02C" w14:textId="6DFE4A15" w:rsidR="004A3868" w:rsidRDefault="004A3868" w:rsidP="004A3868">
      <w:pPr>
        <w:spacing w:before="0" w:after="240" w:line="240" w:lineRule="auto"/>
        <w:rPr>
          <w:rFonts w:ascii="Times New Roman" w:eastAsia="Times New Roman" w:hAnsi="Times New Roman" w:cs="Times New Roman"/>
          <w:lang w:eastAsia="en-AU" w:bidi="pa-IN"/>
        </w:rPr>
      </w:pPr>
      <w:r w:rsidRPr="004A3868">
        <w:rPr>
          <w:rFonts w:ascii="Times New Roman" w:eastAsia="Times New Roman" w:hAnsi="Times New Roman" w:cs="Times New Roman"/>
          <w:lang w:eastAsia="en-AU" w:bidi="pa-IN"/>
        </w:rPr>
        <w:br/>
      </w:r>
    </w:p>
    <w:p w14:paraId="4F6CFEB0" w14:textId="77777777" w:rsidR="00D07730" w:rsidRPr="004A3868" w:rsidRDefault="00D07730" w:rsidP="004A3868">
      <w:pPr>
        <w:spacing w:before="0" w:after="240" w:line="240" w:lineRule="auto"/>
        <w:rPr>
          <w:rFonts w:ascii="Times New Roman" w:eastAsia="Times New Roman" w:hAnsi="Times New Roman" w:cs="Times New Roman"/>
          <w:lang w:eastAsia="en-AU" w:bidi="pa-IN"/>
        </w:rPr>
      </w:pPr>
    </w:p>
    <w:p w14:paraId="5D21B952"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b/>
          <w:bCs/>
          <w:color w:val="000000"/>
          <w:sz w:val="22"/>
          <w:szCs w:val="22"/>
          <w:lang w:eastAsia="en-AU" w:bidi="pa-IN"/>
        </w:rPr>
        <w:lastRenderedPageBreak/>
        <w:t>WEDNESDAY - Footprint hunt</w:t>
      </w:r>
      <w:r w:rsidRPr="004A3868">
        <w:rPr>
          <w:rFonts w:ascii="Montserrat" w:eastAsia="Times New Roman" w:hAnsi="Montserrat" w:cs="Times New Roman"/>
          <w:b/>
          <w:bCs/>
          <w:color w:val="000000"/>
          <w:sz w:val="18"/>
          <w:szCs w:val="18"/>
          <w:lang w:eastAsia="en-AU" w:bidi="pa-IN"/>
        </w:rPr>
        <w:t xml:space="preserve"> </w:t>
      </w:r>
      <w:r w:rsidRPr="004A3868">
        <w:rPr>
          <w:rFonts w:ascii="Montserrat" w:eastAsia="Times New Roman" w:hAnsi="Montserrat" w:cs="Times New Roman"/>
          <w:color w:val="000000"/>
          <w:sz w:val="18"/>
          <w:szCs w:val="18"/>
          <w:lang w:eastAsia="en-AU" w:bidi="pa-IN"/>
        </w:rPr>
        <w:t>(adapted from Cyber Aces)</w:t>
      </w:r>
    </w:p>
    <w:p w14:paraId="3CC6DBC2"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Read the profiles of four different people below.</w:t>
      </w:r>
    </w:p>
    <w:p w14:paraId="33E986B5"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 </w:t>
      </w:r>
      <w:r w:rsidRPr="004A3868">
        <w:rPr>
          <w:rFonts w:ascii="Times New Roman" w:eastAsia="Times New Roman" w:hAnsi="Times New Roman" w:cs="Times New Roman"/>
          <w:noProof/>
          <w:bdr w:val="none" w:sz="0" w:space="0" w:color="auto" w:frame="1"/>
          <w:lang w:eastAsia="en-AU" w:bidi="pa-IN"/>
        </w:rPr>
        <w:drawing>
          <wp:inline distT="0" distB="0" distL="0" distR="0" wp14:anchorId="39ED105F" wp14:editId="5699DA96">
            <wp:extent cx="5829300" cy="6200775"/>
            <wp:effectExtent l="0" t="0" r="0" b="9525"/>
            <wp:docPr id="3" name="Picture 3" descr="graphic showing personal profiles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Vbb-JzHW52XcanCCXpQQsuspcURyzJcdRsG_qDmbXtPCfXlsJsYKrYZduVnr3xtrxZztwJPy1lunal8SZXH5td1kHaYw4zg1LxsRtCB_qIp-0NXH-oWwnIBsrUAwWpA0IH-tZssf=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6200775"/>
                    </a:xfrm>
                    <a:prstGeom prst="rect">
                      <a:avLst/>
                    </a:prstGeom>
                    <a:noFill/>
                    <a:ln>
                      <a:noFill/>
                    </a:ln>
                  </pic:spPr>
                </pic:pic>
              </a:graphicData>
            </a:graphic>
          </wp:inline>
        </w:drawing>
      </w:r>
    </w:p>
    <w:p w14:paraId="20E19071" w14:textId="75EE9A50" w:rsidR="004A3868" w:rsidRPr="004A3868" w:rsidRDefault="004A3868" w:rsidP="004A3868">
      <w:pPr>
        <w:spacing w:before="0" w:after="240" w:line="240" w:lineRule="auto"/>
        <w:rPr>
          <w:rFonts w:ascii="Times New Roman" w:eastAsia="Times New Roman" w:hAnsi="Times New Roman" w:cs="Times New Roman"/>
          <w:lang w:eastAsia="en-AU" w:bidi="pa-IN"/>
        </w:rPr>
      </w:pPr>
      <w:r w:rsidRPr="004A3868">
        <w:rPr>
          <w:rFonts w:ascii="Times New Roman" w:eastAsia="Times New Roman" w:hAnsi="Times New Roman" w:cs="Times New Roman"/>
          <w:lang w:eastAsia="en-AU" w:bidi="pa-IN"/>
        </w:rPr>
        <w:br/>
      </w:r>
      <w:r w:rsidRPr="004A3868">
        <w:rPr>
          <w:rFonts w:ascii="Times New Roman" w:eastAsia="Times New Roman" w:hAnsi="Times New Roman" w:cs="Times New Roman"/>
          <w:lang w:eastAsia="en-AU" w:bidi="pa-IN"/>
        </w:rPr>
        <w:br/>
      </w:r>
      <w:r w:rsidRPr="004A3868">
        <w:rPr>
          <w:rFonts w:ascii="Montserrat" w:eastAsia="Times New Roman" w:hAnsi="Montserrat" w:cs="Times New Roman"/>
          <w:color w:val="000000"/>
          <w:sz w:val="22"/>
          <w:szCs w:val="22"/>
          <w:lang w:eastAsia="en-AU" w:bidi="pa-IN"/>
        </w:rPr>
        <w:t xml:space="preserve">Match these profiles to </w:t>
      </w:r>
      <w:r w:rsidR="00D07730">
        <w:rPr>
          <w:rFonts w:ascii="Montserrat" w:eastAsia="Times New Roman" w:hAnsi="Montserrat" w:cs="Times New Roman"/>
          <w:color w:val="000000"/>
          <w:sz w:val="22"/>
          <w:szCs w:val="22"/>
          <w:lang w:eastAsia="en-AU" w:bidi="pa-IN"/>
        </w:rPr>
        <w:t xml:space="preserve">one of the four </w:t>
      </w:r>
      <w:r w:rsidRPr="004A3868">
        <w:rPr>
          <w:rFonts w:ascii="Montserrat" w:eastAsia="Times New Roman" w:hAnsi="Montserrat" w:cs="Times New Roman"/>
          <w:color w:val="000000"/>
          <w:sz w:val="22"/>
          <w:szCs w:val="22"/>
          <w:lang w:eastAsia="en-AU" w:bidi="pa-IN"/>
        </w:rPr>
        <w:t>digital footprints below:</w:t>
      </w:r>
    </w:p>
    <w:p w14:paraId="086F0BDB"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noProof/>
          <w:color w:val="000000"/>
          <w:sz w:val="22"/>
          <w:szCs w:val="22"/>
          <w:bdr w:val="none" w:sz="0" w:space="0" w:color="auto" w:frame="1"/>
          <w:lang w:eastAsia="en-AU" w:bidi="pa-IN"/>
        </w:rPr>
        <w:lastRenderedPageBreak/>
        <w:drawing>
          <wp:inline distT="0" distB="0" distL="0" distR="0" wp14:anchorId="676390AB" wp14:editId="71B1EAB3">
            <wp:extent cx="6176769" cy="4395787"/>
            <wp:effectExtent l="0" t="0" r="0" b="5080"/>
            <wp:docPr id="2" name="Picture 2" descr="graphic showing digital footprints for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cls4x5zviN3QKtrB4e7e7WVKf4E0CwGZ15tXFR9GqGkdLhzoez8LU28rIQk--OqOM_ryUb6gMe3binSzlyTLRjtebPxHZJTyW_YnnM5NOPbxDKN7iku7majPKUcCL0joirctrVhX=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6769" cy="4395787"/>
                    </a:xfrm>
                    <a:prstGeom prst="rect">
                      <a:avLst/>
                    </a:prstGeom>
                    <a:noFill/>
                    <a:ln>
                      <a:noFill/>
                    </a:ln>
                  </pic:spPr>
                </pic:pic>
              </a:graphicData>
            </a:graphic>
          </wp:inline>
        </w:drawing>
      </w:r>
      <w:r w:rsidRPr="004A3868">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5185DB86" wp14:editId="17437F52">
            <wp:extent cx="6030101" cy="4300537"/>
            <wp:effectExtent l="0" t="0" r="8890" b="5080"/>
            <wp:docPr id="1" name="Picture 1" descr="graphic showing digital footprints for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yYfSzaS7wtsfuKBqN8gH2DVRlW7LXF_aMbgkBe6Hwx6KsgV-nSyGmIrObYA5G39_LkepbvjD0ppYAx0EvNuelgRxZdsllYuRGh91uKv2T1fqyoCJjgibe4nqRHfhppkD4WKonZXP=s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101" cy="4300537"/>
                    </a:xfrm>
                    <a:prstGeom prst="rect">
                      <a:avLst/>
                    </a:prstGeom>
                    <a:noFill/>
                    <a:ln>
                      <a:noFill/>
                    </a:ln>
                  </pic:spPr>
                </pic:pic>
              </a:graphicData>
            </a:graphic>
          </wp:inline>
        </w:drawing>
      </w:r>
    </w:p>
    <w:p w14:paraId="27268B01"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0CAF72EB" w14:textId="77777777" w:rsidR="004A3868" w:rsidRDefault="004A3868" w:rsidP="004A3868">
      <w:pPr>
        <w:spacing w:before="0" w:line="240" w:lineRule="auto"/>
        <w:rPr>
          <w:rFonts w:ascii="Montserrat" w:eastAsia="Times New Roman" w:hAnsi="Montserrat" w:cs="Times New Roman"/>
          <w:color w:val="000000"/>
          <w:sz w:val="22"/>
          <w:szCs w:val="22"/>
          <w:lang w:eastAsia="en-AU" w:bidi="pa-IN"/>
        </w:rPr>
      </w:pPr>
    </w:p>
    <w:p w14:paraId="41D854C6"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lastRenderedPageBreak/>
        <w:t>Answer the questions below:</w:t>
      </w:r>
    </w:p>
    <w:p w14:paraId="2338FAA3" w14:textId="77777777" w:rsidR="004A3868" w:rsidRPr="004A3868" w:rsidRDefault="004A3868" w:rsidP="004A3868">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How did you decide who owned which digital footprint? </w:t>
      </w:r>
    </w:p>
    <w:p w14:paraId="5BF3F65C" w14:textId="77777777" w:rsidR="004A3868" w:rsidRPr="004A3868" w:rsidRDefault="004A3868" w:rsidP="004A3868">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Were you surprised by any particular information in some footprints?</w:t>
      </w:r>
    </w:p>
    <w:p w14:paraId="393F1BA3" w14:textId="77777777" w:rsidR="004A3868" w:rsidRPr="004A3868" w:rsidRDefault="004A3868" w:rsidP="004A3868">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Talk about whether you think these footprints are permanent or temporary?</w:t>
      </w:r>
    </w:p>
    <w:p w14:paraId="45140B7D" w14:textId="77777777" w:rsidR="004A3868" w:rsidRPr="004A3868" w:rsidRDefault="004A3868" w:rsidP="004A3868">
      <w:pPr>
        <w:spacing w:before="0" w:after="240" w:line="240" w:lineRule="auto"/>
        <w:rPr>
          <w:rFonts w:ascii="Times New Roman" w:eastAsia="Times New Roman" w:hAnsi="Times New Roman" w:cs="Times New Roman"/>
          <w:lang w:eastAsia="en-AU" w:bidi="pa-IN"/>
        </w:rPr>
      </w:pPr>
      <w:r w:rsidRPr="004A3868">
        <w:rPr>
          <w:rFonts w:ascii="Times New Roman" w:eastAsia="Times New Roman" w:hAnsi="Times New Roman" w:cs="Times New Roman"/>
          <w:lang w:eastAsia="en-AU" w:bidi="pa-IN"/>
        </w:rPr>
        <w:br/>
      </w:r>
    </w:p>
    <w:p w14:paraId="2D099AFF"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b/>
          <w:bCs/>
          <w:color w:val="000000"/>
          <w:sz w:val="22"/>
          <w:szCs w:val="22"/>
          <w:lang w:eastAsia="en-AU" w:bidi="pa-IN"/>
        </w:rPr>
        <w:t xml:space="preserve">THURSDAY - My Footprint </w:t>
      </w:r>
      <w:r w:rsidRPr="004A3868">
        <w:rPr>
          <w:rFonts w:ascii="Montserrat" w:eastAsia="Times New Roman" w:hAnsi="Montserrat" w:cs="Times New Roman"/>
          <w:color w:val="000000"/>
          <w:sz w:val="18"/>
          <w:szCs w:val="18"/>
          <w:lang w:eastAsia="en-AU" w:bidi="pa-IN"/>
        </w:rPr>
        <w:t>(adapted from Cyber Aces)</w:t>
      </w:r>
    </w:p>
    <w:p w14:paraId="648BE148"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654E6D48"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Take a paper and pencil. Place your foot on the paper and trace its outline and cut it out.</w:t>
      </w:r>
    </w:p>
    <w:p w14:paraId="0CC3531A"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3C57CE28" w14:textId="137A3521"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 xml:space="preserve">Create your own footprint inside your foot drawing to represent what you want others to know about you. On one side, write or draw things that represent who you are right now. </w:t>
      </w:r>
      <w:r w:rsidR="00815F0C">
        <w:rPr>
          <w:rFonts w:ascii="Montserrat" w:eastAsia="Times New Roman" w:hAnsi="Montserrat" w:cs="Times New Roman"/>
          <w:color w:val="000000"/>
          <w:sz w:val="22"/>
          <w:szCs w:val="22"/>
          <w:lang w:eastAsia="en-AU" w:bidi="pa-IN"/>
        </w:rPr>
        <w:t>On the back write down t</w:t>
      </w:r>
      <w:bookmarkStart w:id="0" w:name="_GoBack"/>
      <w:bookmarkEnd w:id="0"/>
      <w:r w:rsidRPr="004A3868">
        <w:rPr>
          <w:rFonts w:ascii="Montserrat" w:eastAsia="Times New Roman" w:hAnsi="Montserrat" w:cs="Times New Roman"/>
          <w:color w:val="000000"/>
          <w:sz w:val="22"/>
          <w:szCs w:val="22"/>
          <w:lang w:eastAsia="en-AU" w:bidi="pa-IN"/>
        </w:rPr>
        <w:t>hings you’re good at and things you like to do. </w:t>
      </w:r>
    </w:p>
    <w:p w14:paraId="0F8CB9D6"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24C21066"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Remember not to share personal information like your name or your friends’ names.</w:t>
      </w:r>
    </w:p>
    <w:p w14:paraId="43FBE1BC"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On the back side, write or draw what you hope people will be able to search the internet for about you in the future.</w:t>
      </w:r>
    </w:p>
    <w:p w14:paraId="310FCA7B" w14:textId="77777777" w:rsidR="004A3868" w:rsidRPr="004A3868" w:rsidRDefault="004A3868" w:rsidP="004A3868">
      <w:pPr>
        <w:spacing w:before="0" w:after="240" w:line="240" w:lineRule="auto"/>
        <w:rPr>
          <w:rFonts w:ascii="Times New Roman" w:eastAsia="Times New Roman" w:hAnsi="Times New Roman" w:cs="Times New Roman"/>
          <w:lang w:eastAsia="en-AU" w:bidi="pa-IN"/>
        </w:rPr>
      </w:pPr>
    </w:p>
    <w:p w14:paraId="45D79AB6"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b/>
          <w:bCs/>
          <w:color w:val="000000"/>
          <w:sz w:val="22"/>
          <w:szCs w:val="22"/>
          <w:lang w:eastAsia="en-AU" w:bidi="pa-IN"/>
        </w:rPr>
        <w:t xml:space="preserve">FRIDAY - Your digital footprint </w:t>
      </w:r>
      <w:r w:rsidRPr="004A3868">
        <w:rPr>
          <w:rFonts w:ascii="Montserrat" w:eastAsia="Times New Roman" w:hAnsi="Montserrat" w:cs="Times New Roman"/>
          <w:color w:val="000000"/>
          <w:sz w:val="18"/>
          <w:szCs w:val="18"/>
          <w:lang w:eastAsia="en-AU" w:bidi="pa-IN"/>
        </w:rPr>
        <w:t>(adapted from eSafety Commissioner)</w:t>
      </w:r>
    </w:p>
    <w:p w14:paraId="7B5723A3" w14:textId="77777777" w:rsidR="004A3868" w:rsidRPr="004A3868" w:rsidRDefault="004A3868" w:rsidP="004A3868">
      <w:pPr>
        <w:spacing w:before="0" w:line="240" w:lineRule="auto"/>
        <w:rPr>
          <w:rFonts w:ascii="Times New Roman" w:eastAsia="Times New Roman" w:hAnsi="Times New Roman" w:cs="Times New Roman"/>
          <w:lang w:eastAsia="en-AU" w:bidi="pa-IN"/>
        </w:rPr>
      </w:pPr>
    </w:p>
    <w:p w14:paraId="58FF1727"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Montserrat" w:eastAsia="Times New Roman" w:hAnsi="Montserrat" w:cs="Times New Roman"/>
          <w:color w:val="000000"/>
          <w:sz w:val="22"/>
          <w:szCs w:val="22"/>
          <w:lang w:eastAsia="en-AU" w:bidi="pa-IN"/>
        </w:rPr>
        <w:t xml:space="preserve">Visit </w:t>
      </w:r>
      <w:proofErr w:type="spellStart"/>
      <w:r w:rsidRPr="004A3868">
        <w:rPr>
          <w:rFonts w:ascii="Montserrat" w:eastAsia="Times New Roman" w:hAnsi="Montserrat" w:cs="Times New Roman"/>
          <w:color w:val="000000"/>
          <w:sz w:val="22"/>
          <w:szCs w:val="22"/>
          <w:lang w:eastAsia="en-AU" w:bidi="pa-IN"/>
        </w:rPr>
        <w:t>eSafety’s</w:t>
      </w:r>
      <w:proofErr w:type="spellEnd"/>
      <w:r w:rsidRPr="004A3868">
        <w:rPr>
          <w:rFonts w:ascii="Montserrat" w:eastAsia="Times New Roman" w:hAnsi="Montserrat" w:cs="Times New Roman"/>
          <w:color w:val="000000"/>
          <w:sz w:val="22"/>
          <w:szCs w:val="22"/>
          <w:lang w:eastAsia="en-AU" w:bidi="pa-IN"/>
        </w:rPr>
        <w:t xml:space="preserve"> website - </w:t>
      </w:r>
      <w:hyperlink r:id="rId20" w:history="1">
        <w:r w:rsidRPr="004A3868">
          <w:rPr>
            <w:rFonts w:ascii="Montserrat" w:eastAsia="Times New Roman" w:hAnsi="Montserrat" w:cs="Times New Roman"/>
            <w:color w:val="1155CC"/>
            <w:sz w:val="22"/>
            <w:szCs w:val="22"/>
            <w:u w:val="single"/>
            <w:lang w:eastAsia="en-AU" w:bidi="pa-IN"/>
          </w:rPr>
          <w:t>https://www.esafety.gov.au/educators/classroom-resources/be-deadly-online/your-digital-footprint</w:t>
        </w:r>
      </w:hyperlink>
    </w:p>
    <w:p w14:paraId="4D282595" w14:textId="77777777" w:rsidR="004A3868" w:rsidRPr="004A3868" w:rsidRDefault="004A3868" w:rsidP="004A3868">
      <w:pPr>
        <w:spacing w:before="0" w:line="240" w:lineRule="auto"/>
        <w:rPr>
          <w:rFonts w:ascii="Times New Roman" w:eastAsia="Times New Roman" w:hAnsi="Times New Roman" w:cs="Times New Roman"/>
          <w:lang w:eastAsia="en-AU" w:bidi="pa-IN"/>
        </w:rPr>
      </w:pPr>
      <w:r w:rsidRPr="004A3868">
        <w:rPr>
          <w:rFonts w:ascii="Times New Roman" w:eastAsia="Times New Roman" w:hAnsi="Times New Roman" w:cs="Times New Roman"/>
          <w:lang w:eastAsia="en-AU" w:bidi="pa-IN"/>
        </w:rPr>
        <w:br/>
      </w:r>
    </w:p>
    <w:p w14:paraId="1836ACFB" w14:textId="77777777" w:rsidR="004A3868" w:rsidRPr="004A3868" w:rsidRDefault="004A3868" w:rsidP="004A3868">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Watch the clip- digital footprint</w:t>
      </w:r>
    </w:p>
    <w:p w14:paraId="0496E996" w14:textId="77777777" w:rsidR="004A3868" w:rsidRPr="004A3868" w:rsidRDefault="004A3868" w:rsidP="004A3868">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Watch the video Be Deadly Online “Dumb Stuff”</w:t>
      </w:r>
    </w:p>
    <w:p w14:paraId="2C8BCF26" w14:textId="77777777" w:rsidR="004A3868" w:rsidRPr="004A3868" w:rsidRDefault="004A3868" w:rsidP="004A3868">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What happens when Ryan posts a video of him and his mates clowning around doing dumb stuff?</w:t>
      </w:r>
    </w:p>
    <w:p w14:paraId="0A96AC5D" w14:textId="77777777" w:rsidR="004A3868" w:rsidRPr="004A3868" w:rsidRDefault="004A3868" w:rsidP="004A3868">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4A3868">
        <w:rPr>
          <w:rFonts w:ascii="Montserrat" w:eastAsia="Times New Roman" w:hAnsi="Montserrat" w:cs="Times New Roman"/>
          <w:color w:val="000000"/>
          <w:sz w:val="22"/>
          <w:szCs w:val="22"/>
          <w:lang w:eastAsia="en-AU" w:bidi="pa-IN"/>
        </w:rPr>
        <w:t>What would be one advice you would give Ryan?</w:t>
      </w:r>
    </w:p>
    <w:p w14:paraId="515F312B" w14:textId="77777777" w:rsidR="00546F02" w:rsidRPr="00E239E0" w:rsidRDefault="00546F02" w:rsidP="00E239E0"/>
    <w:sectPr w:rsidR="00546F02" w:rsidRPr="00E239E0" w:rsidSect="00ED288C">
      <w:footerReference w:type="even" r:id="rId21"/>
      <w:footerReference w:type="default" r:id="rId22"/>
      <w:headerReference w:type="first" r:id="rId23"/>
      <w:footerReference w:type="first" r:id="rId2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383CC" w14:textId="77777777" w:rsidR="004A3868" w:rsidRDefault="004A3868" w:rsidP="00191F45">
      <w:r>
        <w:separator/>
      </w:r>
    </w:p>
    <w:p w14:paraId="46040605" w14:textId="77777777" w:rsidR="004A3868" w:rsidRDefault="004A3868"/>
    <w:p w14:paraId="2367D0A6" w14:textId="77777777" w:rsidR="004A3868" w:rsidRDefault="004A3868"/>
    <w:p w14:paraId="60BC3A2F" w14:textId="77777777" w:rsidR="004A3868" w:rsidRDefault="004A3868"/>
  </w:endnote>
  <w:endnote w:type="continuationSeparator" w:id="0">
    <w:p w14:paraId="166CFA37" w14:textId="77777777" w:rsidR="004A3868" w:rsidRDefault="004A3868" w:rsidP="00191F45">
      <w:r>
        <w:continuationSeparator/>
      </w:r>
    </w:p>
    <w:p w14:paraId="6DC7DB22" w14:textId="77777777" w:rsidR="004A3868" w:rsidRDefault="004A3868"/>
    <w:p w14:paraId="272E8850" w14:textId="77777777" w:rsidR="004A3868" w:rsidRDefault="004A3868"/>
    <w:p w14:paraId="3F301A56" w14:textId="77777777" w:rsidR="004A3868" w:rsidRDefault="004A3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5A09A"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C0E37" w14:textId="06ED6A08"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07730">
      <w:rPr>
        <w:noProof/>
      </w:rPr>
      <w:t>Sep-21</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B0225"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033E22BA" wp14:editId="01C6F37E">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E41EF" w14:textId="77777777" w:rsidR="004A3868" w:rsidRDefault="004A3868" w:rsidP="00191F45">
      <w:r>
        <w:separator/>
      </w:r>
    </w:p>
    <w:p w14:paraId="77C41EE6" w14:textId="77777777" w:rsidR="004A3868" w:rsidRDefault="004A3868"/>
    <w:p w14:paraId="39E25CC9" w14:textId="77777777" w:rsidR="004A3868" w:rsidRDefault="004A3868"/>
    <w:p w14:paraId="3C0E4EFB" w14:textId="77777777" w:rsidR="004A3868" w:rsidRDefault="004A3868"/>
  </w:footnote>
  <w:footnote w:type="continuationSeparator" w:id="0">
    <w:p w14:paraId="616B6188" w14:textId="77777777" w:rsidR="004A3868" w:rsidRDefault="004A3868" w:rsidP="00191F45">
      <w:r>
        <w:continuationSeparator/>
      </w:r>
    </w:p>
    <w:p w14:paraId="6F8998B0" w14:textId="77777777" w:rsidR="004A3868" w:rsidRDefault="004A3868"/>
    <w:p w14:paraId="0CB38290" w14:textId="77777777" w:rsidR="004A3868" w:rsidRDefault="004A3868"/>
    <w:p w14:paraId="5DA49412" w14:textId="77777777" w:rsidR="004A3868" w:rsidRDefault="004A38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99195"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03D430B"/>
    <w:multiLevelType w:val="multilevel"/>
    <w:tmpl w:val="9140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0A6172F"/>
    <w:multiLevelType w:val="multilevel"/>
    <w:tmpl w:val="1A3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85968F5"/>
    <w:multiLevelType w:val="multilevel"/>
    <w:tmpl w:val="B666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703A1E9A"/>
    <w:multiLevelType w:val="multilevel"/>
    <w:tmpl w:val="7B9A4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BC5C5C"/>
    <w:multiLevelType w:val="multilevel"/>
    <w:tmpl w:val="E96C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5"/>
  </w:num>
  <w:num w:numId="3">
    <w:abstractNumId w:val="19"/>
  </w:num>
  <w:num w:numId="4">
    <w:abstractNumId w:val="2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2"/>
  </w:num>
  <w:num w:numId="9">
    <w:abstractNumId w:val="18"/>
  </w:num>
  <w:num w:numId="10">
    <w:abstractNumId w:val="11"/>
  </w:num>
  <w:num w:numId="11">
    <w:abstractNumId w:val="16"/>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9"/>
  </w:num>
  <w:num w:numId="21">
    <w:abstractNumId w:val="25"/>
  </w:num>
  <w:num w:numId="22">
    <w:abstractNumId w:val="20"/>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7"/>
  </w:num>
  <w:num w:numId="32">
    <w:abstractNumId w:val="25"/>
  </w:num>
  <w:num w:numId="33">
    <w:abstractNumId w:val="19"/>
  </w:num>
  <w:num w:numId="34">
    <w:abstractNumId w:val="21"/>
  </w:num>
  <w:num w:numId="35">
    <w:abstractNumId w:val="14"/>
  </w:num>
  <w:num w:numId="36">
    <w:abstractNumId w:val="24"/>
  </w:num>
  <w:num w:numId="37">
    <w:abstractNumId w:val="23"/>
  </w:num>
  <w:num w:numId="38">
    <w:abstractNumId w:val="7"/>
  </w:num>
  <w:num w:numId="3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86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3868"/>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F0C"/>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73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66CF"/>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A230E4"/>
  <w14:defaultImageDpi w14:val="32767"/>
  <w15:chartTrackingRefBased/>
  <w15:docId w15:val="{60189D82-8E35-40BE-AF89-52A1F0DC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9"/>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9"/>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4A3868"/>
    <w:pPr>
      <w:spacing w:before="100" w:beforeAutospacing="1" w:after="100" w:afterAutospacing="1" w:line="240" w:lineRule="auto"/>
    </w:pPr>
    <w:rPr>
      <w:rFonts w:ascii="Times New Roman" w:eastAsia="Times New Roman" w:hAnsi="Times New Roman" w:cs="Times New Roman"/>
      <w:lang w:eastAsia="en-AU" w:bidi="pa-IN"/>
    </w:rPr>
  </w:style>
  <w:style w:type="character" w:styleId="UnresolvedMention">
    <w:name w:val="Unresolved Mention"/>
    <w:basedOn w:val="DefaultParagraphFont"/>
    <w:uiPriority w:val="99"/>
    <w:semiHidden/>
    <w:unhideWhenUsed/>
    <w:rsid w:val="00D07730"/>
    <w:rPr>
      <w:color w:val="605E5C"/>
      <w:shd w:val="clear" w:color="auto" w:fill="E1DFDD"/>
    </w:rPr>
  </w:style>
  <w:style w:type="paragraph" w:styleId="ListParagraph">
    <w:name w:val="List Paragraph"/>
    <w:basedOn w:val="Normal"/>
    <w:uiPriority w:val="99"/>
    <w:unhideWhenUsed/>
    <w:qFormat/>
    <w:rsid w:val="00D07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72144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4l.schools.nsw.gov.au/resources/teaching-and-learning-resources/everyone-s-an-author.html"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4l.schools.nsw.gov.au/resources/teaching-and-learning-resources/the-student-podcaster.html"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esafety.gov.au/educators/classroom-resources/be-deadly-online/your-digital-footpri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4l.schools.nsw.gov.au/resources/teaching-and-learning-resources/the-student-filmmaker.html"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torage.googleapis.com/gweb-interland.appspot.com/en-us/hub/pdfs/Google_BeInternetAwesome_Pledge.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internetawesome.withgoogle.com/en_us/interland"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idhu1\OneDrive%20-%20NSW%20Department%20of%20Education\Deskto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NotebookType xmlns="94c38395-9039-40b1-bdd9-ede29eff24c3" xsi:nil="true"/>
    <Distribution_Groups xmlns="94c38395-9039-40b1-bdd9-ede29eff24c3" xsi:nil="true"/>
    <AppVersion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Students xmlns="94c38395-9039-40b1-bdd9-ede29eff24c3">
      <UserInfo>
        <DisplayName/>
        <AccountId xsi:nil="true"/>
        <AccountType/>
      </UserInfo>
    </Students>
    <Student_Groups xmlns="94c38395-9039-40b1-bdd9-ede29eff24c3">
      <UserInfo>
        <DisplayName/>
        <AccountId xsi:nil="true"/>
        <AccountType/>
      </UserInfo>
    </Student_Groups>
    <Teachers xmlns="94c38395-9039-40b1-bdd9-ede29eff24c3">
      <UserInfo>
        <DisplayName/>
        <AccountId xsi:nil="true"/>
        <AccountType/>
      </UserInfo>
    </Teach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3" ma:contentTypeDescription="Create a new document." ma:contentTypeScope="" ma:versionID="1c56dee94b8fe6188d7664e050ad3c1a">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00818845f95362c47ed6926b09cdaea1"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1" nillable="true" ma:displayName="Notebook Type" ma:indexed="tru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CultureName" ma:index="26" nillable="true" ma:displayName="Culture Name" ma:internalName="CultureName">
      <xsd:simpleType>
        <xsd:restriction base="dms:Text"/>
      </xsd:simpleType>
    </xsd:element>
    <xsd:element name="TeamsChannelId" ma:index="27" nillable="true" ma:displayName="Teams Channel Id" ma:internalName="TeamsChannelId">
      <xsd:simpleType>
        <xsd:restriction base="dms:Text"/>
      </xsd:simpleType>
    </xsd:element>
    <xsd:element name="Math_Settings" ma:index="28" nillable="true" ma:displayName="Math Settings" ma:internalName="Math_Settings">
      <xsd:simpleType>
        <xsd:restriction base="dms:Text"/>
      </xsd:simpleType>
    </xsd:element>
    <xsd:element name="Templates" ma:index="29" nillable="true" ma:displayName="Templates" ma:internalName="Templates">
      <xsd:simpleType>
        <xsd:restriction base="dms:Note">
          <xsd:maxLength value="255"/>
        </xsd:restriction>
      </xsd:simple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www.w3.org/XML/1998/namespace"/>
    <ds:schemaRef ds:uri="94c38395-9039-40b1-bdd9-ede29eff24c3"/>
    <ds:schemaRef ds:uri="http://schemas.openxmlformats.org/package/2006/metadata/core-properties"/>
    <ds:schemaRef ds:uri="http://schemas.microsoft.com/office/infopath/2007/PartnerControls"/>
    <ds:schemaRef ds:uri="http://purl.org/dc/dcmitype/"/>
    <ds:schemaRef ds:uri="http://purl.org/dc/terms/"/>
    <ds:schemaRef ds:uri="http://purl.org/dc/elements/1.1/"/>
    <ds:schemaRef ds:uri="58092856-036f-4420-b0f0-0e3e3f60f299"/>
    <ds:schemaRef ds:uri="http://schemas.microsoft.com/office/2006/metadata/properties"/>
    <ds:schemaRef ds:uri="http://schemas.microsoft.com/office/2006/documentManagement/type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E2E37D2-830C-4438-9C31-514F04042F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04649-5B04-4361-809B-5B5CE5962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12</TotalTime>
  <Pages>5</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4502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Sidhu</dc:creator>
  <cp:keywords/>
  <dc:description/>
  <cp:lastModifiedBy>Mona Sidhu</cp:lastModifiedBy>
  <cp:revision>4</cp:revision>
  <cp:lastPrinted>2019-09-30T07:42:00Z</cp:lastPrinted>
  <dcterms:created xsi:type="dcterms:W3CDTF">2021-09-14T04:52:00Z</dcterms:created>
  <dcterms:modified xsi:type="dcterms:W3CDTF">2021-09-16T02:08:00Z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