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F2A3C" w14:textId="702888E3" w:rsidR="000B414C" w:rsidRPr="0084745C" w:rsidRDefault="00667FEF" w:rsidP="008A3830">
      <w:pPr>
        <w:pStyle w:val="IOSheading12017"/>
        <w:tabs>
          <w:tab w:val="clear" w:pos="2835"/>
          <w:tab w:val="left" w:pos="3544"/>
        </w:tabs>
        <w:ind w:left="4536" w:hanging="4536"/>
      </w:pPr>
      <w:r w:rsidRPr="0084745C">
        <w:rPr>
          <w:noProof/>
          <w:lang w:eastAsia="en-AU"/>
        </w:rPr>
        <w:drawing>
          <wp:inline distT="0" distB="0" distL="0" distR="0" wp14:anchorId="7864D962" wp14:editId="4FF47B83">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8">
                      <a:extLst>
                        <a:ext uri="{28A0092B-C50C-407E-A947-70E740481C1C}">
                          <a14:useLocalDpi xmlns:a14="http://schemas.microsoft.com/office/drawing/2010/main"/>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163B03">
        <w:t xml:space="preserve">Summer crop </w:t>
      </w:r>
      <w:r w:rsidR="00985E61">
        <w:t xml:space="preserve">and </w:t>
      </w:r>
      <w:r w:rsidR="00756F52" w:rsidRPr="00756F52">
        <w:t>tractor operation</w:t>
      </w:r>
    </w:p>
    <w:p w14:paraId="78E41882" w14:textId="77777777" w:rsidR="007E6B74" w:rsidRDefault="007E6B74" w:rsidP="007E6B74">
      <w:pPr>
        <w:pStyle w:val="IOSheading22017"/>
        <w:jc w:val="center"/>
      </w:pPr>
      <w:r>
        <w:t>Year 9 Agriculture</w:t>
      </w:r>
    </w:p>
    <w:p w14:paraId="0ECBD16A" w14:textId="3C2D91AC" w:rsidR="00373E59" w:rsidRPr="00373E59" w:rsidRDefault="00373E59" w:rsidP="00373E59">
      <w:pPr>
        <w:pStyle w:val="IOSheading32017"/>
        <w:jc w:val="center"/>
        <w:rPr>
          <w:color w:val="B40000"/>
        </w:rPr>
      </w:pPr>
      <w:r w:rsidRPr="00373E59">
        <w:rPr>
          <w:color w:val="B40000"/>
        </w:rPr>
        <w:t>Teacher answer book</w:t>
      </w:r>
    </w:p>
    <w:p w14:paraId="7A8C409C" w14:textId="1F453CE4" w:rsidR="003F525D" w:rsidRDefault="00373E59" w:rsidP="00431267">
      <w:pPr>
        <w:pStyle w:val="IOSbodytext2017"/>
        <w:jc w:val="center"/>
      </w:pPr>
      <w:r>
        <w:rPr>
          <w:noProof/>
          <w:lang w:eastAsia="en-AU"/>
        </w:rPr>
        <w:drawing>
          <wp:inline distT="0" distB="0" distL="0" distR="0" wp14:anchorId="69C58232" wp14:editId="3C101743">
            <wp:extent cx="5648325" cy="4708685"/>
            <wp:effectExtent l="0" t="0" r="0" b="0"/>
            <wp:docPr id="3" name="Picture 3" descr="The Kubota teaching and learning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68.JPG"/>
                    <pic:cNvPicPr/>
                  </pic:nvPicPr>
                  <pic:blipFill>
                    <a:blip r:embed="rId9" cstate="print">
                      <a:extLst>
                        <a:ext uri="{28A0092B-C50C-407E-A947-70E740481C1C}">
                          <a14:useLocalDpi xmlns:a14="http://schemas.microsoft.com/office/drawing/2010/main"/>
                        </a:ext>
                      </a:extLst>
                    </a:blip>
                    <a:stretch>
                      <a:fillRect/>
                    </a:stretch>
                  </pic:blipFill>
                  <pic:spPr>
                    <a:xfrm>
                      <a:off x="0" y="0"/>
                      <a:ext cx="5651693" cy="4711493"/>
                    </a:xfrm>
                    <a:prstGeom prst="rect">
                      <a:avLst/>
                    </a:prstGeom>
                  </pic:spPr>
                </pic:pic>
              </a:graphicData>
            </a:graphic>
          </wp:inline>
        </w:drawing>
      </w:r>
      <w:r w:rsidR="003F525D">
        <w:br w:type="page"/>
      </w:r>
    </w:p>
    <w:p w14:paraId="71979D20" w14:textId="77777777" w:rsidR="003F525D" w:rsidRDefault="003F525D" w:rsidP="003F525D">
      <w:pPr>
        <w:pStyle w:val="IOSheading12017"/>
      </w:pPr>
      <w:r>
        <w:lastRenderedPageBreak/>
        <w:t>Acknowledgements</w:t>
      </w:r>
    </w:p>
    <w:p w14:paraId="6073D520" w14:textId="4C91D676" w:rsidR="009C6C9B" w:rsidRDefault="003F525D" w:rsidP="003F525D">
      <w:pPr>
        <w:pStyle w:val="IOSbodytext2017"/>
      </w:pPr>
      <w:r>
        <w:t>The resources for the ‘</w:t>
      </w:r>
      <w:r w:rsidR="009C6C9B">
        <w:t>Sweet Corn</w:t>
      </w:r>
      <w:r>
        <w:t>’ unit of work were developed by the NSW Department of</w:t>
      </w:r>
      <w:r w:rsidR="009C6C9B">
        <w:t xml:space="preserve"> </w:t>
      </w:r>
      <w:r>
        <w:t>Education, Learning and Teaching Directorate for use by TAS teachers in NSW. They are developed</w:t>
      </w:r>
      <w:r w:rsidR="009C6C9B">
        <w:t xml:space="preserve"> </w:t>
      </w:r>
      <w:r>
        <w:t xml:space="preserve">to meet the requirements of the NESA </w:t>
      </w:r>
      <w:hyperlink r:id="rId10" w:history="1">
        <w:r w:rsidR="009C6C9B" w:rsidRPr="002E0264">
          <w:rPr>
            <w:rStyle w:val="Hyperlink"/>
          </w:rPr>
          <w:t xml:space="preserve">Agricultural Technology </w:t>
        </w:r>
        <w:r w:rsidRPr="002E0264">
          <w:rPr>
            <w:rStyle w:val="Hyperlink"/>
          </w:rPr>
          <w:t>Years 7-</w:t>
        </w:r>
        <w:r w:rsidR="009C6C9B" w:rsidRPr="002E0264">
          <w:rPr>
            <w:rStyle w:val="Hyperlink"/>
          </w:rPr>
          <w:t>10</w:t>
        </w:r>
        <w:r w:rsidRPr="002E0264">
          <w:rPr>
            <w:rStyle w:val="Hyperlink"/>
          </w:rPr>
          <w:t xml:space="preserve"> Syllabus 2003</w:t>
        </w:r>
      </w:hyperlink>
      <w:r>
        <w:t>.</w:t>
      </w:r>
    </w:p>
    <w:p w14:paraId="56C41A3E" w14:textId="77777777" w:rsidR="009C6C9B" w:rsidRDefault="009C6C9B" w:rsidP="003F525D">
      <w:pPr>
        <w:pStyle w:val="IOSbodytext2017"/>
      </w:pPr>
      <w:r>
        <w:t>The materials were developed by:</w:t>
      </w:r>
    </w:p>
    <w:p w14:paraId="3C2FB2C3" w14:textId="77777777" w:rsidR="009C6C9B" w:rsidRDefault="009C6C9B" w:rsidP="009C6C9B">
      <w:pPr>
        <w:pStyle w:val="IOSlist1bullet2017"/>
      </w:pPr>
      <w:r>
        <w:t>Tony Butler, Tumut High School</w:t>
      </w:r>
      <w:bookmarkStart w:id="0" w:name="_GoBack"/>
      <w:bookmarkEnd w:id="0"/>
    </w:p>
    <w:p w14:paraId="0CE9AE72" w14:textId="77777777" w:rsidR="009C6C9B" w:rsidRDefault="009C6C9B" w:rsidP="009C6C9B">
      <w:pPr>
        <w:pStyle w:val="IOSlist1bullet2017"/>
      </w:pPr>
      <w:r>
        <w:t>Sally Bannerman, Learning and teaching Directorate</w:t>
      </w:r>
    </w:p>
    <w:p w14:paraId="7BD60974" w14:textId="77777777" w:rsidR="009C6C9B" w:rsidRDefault="009C6C9B" w:rsidP="009C6C9B">
      <w:pPr>
        <w:pStyle w:val="IOSlist1bullet2017"/>
      </w:pPr>
      <w:r>
        <w:t>Dan Rytmeister, Learning and Teaching Directorate</w:t>
      </w:r>
    </w:p>
    <w:p w14:paraId="5D359043" w14:textId="77777777" w:rsidR="009C6C9B" w:rsidRDefault="009C6C9B" w:rsidP="00AF498E">
      <w:pPr>
        <w:pStyle w:val="IOSbodytext2017"/>
      </w:pPr>
      <w:r>
        <w:t>The following people and organisations contributed to the development of the materials:</w:t>
      </w:r>
    </w:p>
    <w:p w14:paraId="07FAD661" w14:textId="77777777" w:rsidR="002A5D7E" w:rsidRDefault="002A5D7E" w:rsidP="002A5D7E">
      <w:pPr>
        <w:pStyle w:val="IOSlist1bullet2017"/>
      </w:pPr>
      <w:r>
        <w:t>Craig Jarrett, Mount View High School</w:t>
      </w:r>
    </w:p>
    <w:p w14:paraId="05E186FC" w14:textId="1D315471" w:rsidR="00CA4298" w:rsidRDefault="00CA4298" w:rsidP="002A5D7E">
      <w:pPr>
        <w:pStyle w:val="IOSlist1bullet2017"/>
      </w:pPr>
      <w:r>
        <w:t xml:space="preserve">Don </w:t>
      </w:r>
      <w:r w:rsidR="005D1707">
        <w:t>Anderson</w:t>
      </w:r>
      <w:r>
        <w:t>, Galston High School</w:t>
      </w:r>
    </w:p>
    <w:p w14:paraId="0B6463A9" w14:textId="62EDB637" w:rsidR="006F4219" w:rsidRDefault="006F4219" w:rsidP="006F4219">
      <w:pPr>
        <w:pStyle w:val="IOSlist1bullet2017"/>
      </w:pPr>
      <w:r w:rsidRPr="006F4219">
        <w:t>Australian Hammer Supplies</w:t>
      </w:r>
    </w:p>
    <w:p w14:paraId="6AEC548C" w14:textId="77777777" w:rsidR="009C6C9B" w:rsidRPr="00AF498E" w:rsidRDefault="009C6C9B" w:rsidP="00AF498E">
      <w:pPr>
        <w:pStyle w:val="IOSlist1bullet2017"/>
      </w:pPr>
      <w:r w:rsidRPr="00AF498E">
        <w:t>Depar</w:t>
      </w:r>
      <w:r w:rsidR="00AF498E" w:rsidRPr="00AF498E">
        <w:t>t</w:t>
      </w:r>
      <w:r w:rsidRPr="00AF498E">
        <w:t>ment of Primary Industries</w:t>
      </w:r>
    </w:p>
    <w:p w14:paraId="07746285" w14:textId="77777777" w:rsidR="009C6C9B" w:rsidRPr="00AF498E" w:rsidRDefault="009C6C9B" w:rsidP="00AF498E">
      <w:pPr>
        <w:pStyle w:val="IOSlist1bullet2017"/>
      </w:pPr>
      <w:r w:rsidRPr="00AF498E">
        <w:t>Yates Australia</w:t>
      </w:r>
    </w:p>
    <w:p w14:paraId="16F42BE9" w14:textId="71F60E99" w:rsidR="00FE6434" w:rsidRDefault="00AF498E" w:rsidP="003F525D">
      <w:pPr>
        <w:pStyle w:val="IOSbodytext2017"/>
      </w:pPr>
      <w:r>
        <w:t xml:space="preserve">The document and program are available for download from </w:t>
      </w:r>
      <w:r w:rsidR="0071386D">
        <w:t xml:space="preserve">the </w:t>
      </w:r>
      <w:hyperlink r:id="rId11" w:history="1">
        <w:r w:rsidR="0071386D" w:rsidRPr="0071386D">
          <w:rPr>
            <w:rStyle w:val="Hyperlink"/>
          </w:rPr>
          <w:t>education website</w:t>
        </w:r>
      </w:hyperlink>
      <w:r w:rsidR="00483630">
        <w:t xml:space="preserve"> (</w:t>
      </w:r>
      <w:hyperlink r:id="rId12" w:history="1">
        <w:r w:rsidR="00373E59" w:rsidRPr="00FD50E9">
          <w:rPr>
            <w:rStyle w:val="Hyperlink"/>
          </w:rPr>
          <w:t>https://education.nsw.gov.au/teaching-and-learning/curriculum/key-learning-areas/tas/s4-5/resources</w:t>
        </w:r>
      </w:hyperlink>
      <w:r w:rsidR="00483630">
        <w:t>).</w:t>
      </w:r>
    </w:p>
    <w:p w14:paraId="3F0612B2" w14:textId="77777777" w:rsidR="00061343" w:rsidRDefault="00061343" w:rsidP="00373E59">
      <w:pPr>
        <w:pStyle w:val="IOSbodytext2017"/>
        <w:spacing w:before="1080"/>
        <w:rPr>
          <w:rStyle w:val="Strong"/>
          <w:color w:val="B40000"/>
        </w:rPr>
      </w:pPr>
      <w:r>
        <w:rPr>
          <w:rStyle w:val="Strong"/>
          <w:color w:val="B40000"/>
        </w:rPr>
        <w:t>Notes for teachers using this document.</w:t>
      </w:r>
    </w:p>
    <w:p w14:paraId="1521B026" w14:textId="3D8231F3" w:rsidR="000244A2" w:rsidRPr="00D004D3" w:rsidRDefault="000244A2" w:rsidP="00061343">
      <w:pPr>
        <w:pStyle w:val="IOSbodytext2017"/>
        <w:rPr>
          <w:color w:val="B40000"/>
        </w:rPr>
      </w:pPr>
      <w:r w:rsidRPr="00D004D3">
        <w:rPr>
          <w:color w:val="B40000"/>
        </w:rPr>
        <w:t xml:space="preserve">This unit of work should be used in conjunction with </w:t>
      </w:r>
      <w:r w:rsidR="00EC307B" w:rsidRPr="00D004D3">
        <w:rPr>
          <w:color w:val="B40000"/>
        </w:rPr>
        <w:t xml:space="preserve">the teaching and learning program, </w:t>
      </w:r>
      <w:r w:rsidRPr="00D004D3">
        <w:rPr>
          <w:color w:val="B40000"/>
        </w:rPr>
        <w:t>Equipment Safety in Schools and other advice from School Infrastructure NSW. The relevant advice can be can be found</w:t>
      </w:r>
      <w:r w:rsidR="00EC307B" w:rsidRPr="00D004D3">
        <w:rPr>
          <w:color w:val="B40000"/>
        </w:rPr>
        <w:t xml:space="preserve"> on the</w:t>
      </w:r>
      <w:r w:rsidRPr="00D004D3">
        <w:rPr>
          <w:rStyle w:val="Strong"/>
          <w:color w:val="B40000"/>
        </w:rPr>
        <w:t xml:space="preserve"> </w:t>
      </w:r>
      <w:hyperlink r:id="rId13" w:history="1">
        <w:r w:rsidR="00EC307B" w:rsidRPr="009338C4">
          <w:rPr>
            <w:rStyle w:val="Hyperlink"/>
          </w:rPr>
          <w:t>education website</w:t>
        </w:r>
      </w:hyperlink>
      <w:r w:rsidRPr="00D004D3">
        <w:rPr>
          <w:color w:val="B40000"/>
        </w:rPr>
        <w:t xml:space="preserve"> (</w:t>
      </w:r>
      <w:hyperlink r:id="rId14" w:history="1">
        <w:r w:rsidRPr="009338C4">
          <w:rPr>
            <w:rStyle w:val="Hyperlink"/>
          </w:rPr>
          <w:t>https://education.nsw.gov.au/school-infrastructure-nsw/procurements-and-contracts/compliance-contracts/equipment-safety-in-schools</w:t>
        </w:r>
      </w:hyperlink>
      <w:r w:rsidRPr="00D004D3">
        <w:rPr>
          <w:color w:val="B40000"/>
        </w:rPr>
        <w:t xml:space="preserve">) </w:t>
      </w:r>
    </w:p>
    <w:p w14:paraId="4AF2906A" w14:textId="2BF05EF9" w:rsidR="00EC307B" w:rsidRPr="00D004D3" w:rsidRDefault="00EC307B" w:rsidP="00D004D3">
      <w:pPr>
        <w:pStyle w:val="IOSbodytext2017"/>
        <w:rPr>
          <w:rStyle w:val="Strong"/>
          <w:b w:val="0"/>
          <w:bCs w:val="0"/>
          <w:color w:val="B40000"/>
        </w:rPr>
      </w:pPr>
      <w:r w:rsidRPr="00D004D3">
        <w:rPr>
          <w:rStyle w:val="Strong"/>
          <w:b w:val="0"/>
          <w:bCs w:val="0"/>
          <w:color w:val="B40000"/>
        </w:rPr>
        <w:t>This resource has been developed to support NSW teachers of agriculture who wish to integrate tractor operation int</w:t>
      </w:r>
      <w:r w:rsidR="00896057" w:rsidRPr="00D004D3">
        <w:rPr>
          <w:rStyle w:val="Strong"/>
          <w:b w:val="0"/>
          <w:bCs w:val="0"/>
          <w:color w:val="B40000"/>
        </w:rPr>
        <w:t>o</w:t>
      </w:r>
      <w:r w:rsidRPr="00D004D3">
        <w:rPr>
          <w:rStyle w:val="Strong"/>
          <w:b w:val="0"/>
          <w:bCs w:val="0"/>
          <w:color w:val="B40000"/>
        </w:rPr>
        <w:t xml:space="preserve"> a plant enterprise. It is expected that teachers will adapt this resource to their school context by varying the </w:t>
      </w:r>
      <w:r w:rsidR="00896057" w:rsidRPr="00D004D3">
        <w:rPr>
          <w:rStyle w:val="Strong"/>
          <w:b w:val="0"/>
          <w:bCs w:val="0"/>
          <w:color w:val="B40000"/>
        </w:rPr>
        <w:t>crop and images to suit the equipment and situation at their school.</w:t>
      </w:r>
    </w:p>
    <w:p w14:paraId="079AEA3D" w14:textId="486F6384" w:rsidR="00373E59" w:rsidRPr="00D004D3" w:rsidRDefault="00373E59" w:rsidP="00D004D3">
      <w:pPr>
        <w:pStyle w:val="IOSbodytext2017"/>
        <w:rPr>
          <w:rStyle w:val="Strong"/>
          <w:b w:val="0"/>
          <w:bCs w:val="0"/>
          <w:color w:val="B40000"/>
        </w:rPr>
      </w:pPr>
      <w:r w:rsidRPr="00D004D3">
        <w:rPr>
          <w:rStyle w:val="Strong"/>
          <w:b w:val="0"/>
          <w:bCs w:val="0"/>
          <w:color w:val="B40000"/>
        </w:rPr>
        <w:t>Answers in this booklet appear in red and are suggested. Answers may vary depending on your school situation and equipment.</w:t>
      </w:r>
    </w:p>
    <w:p w14:paraId="304547D6" w14:textId="77777777" w:rsidR="00C13F11" w:rsidRDefault="00FE6434" w:rsidP="00FE6434">
      <w:pPr>
        <w:pStyle w:val="IOSbodytext2017"/>
        <w:spacing w:before="1560"/>
      </w:pPr>
      <w:r>
        <w:t>Version 1.0</w:t>
      </w:r>
      <w:r w:rsidR="00C13F11">
        <w:br w:type="page"/>
      </w:r>
    </w:p>
    <w:p w14:paraId="6CE1AD70" w14:textId="09D678E0" w:rsidR="00611047" w:rsidRPr="0084745C" w:rsidRDefault="00432AFC" w:rsidP="004F5BB5">
      <w:pPr>
        <w:pStyle w:val="IOSheading12017"/>
      </w:pPr>
      <w:r>
        <w:lastRenderedPageBreak/>
        <w:t>Farm Safe</w:t>
      </w:r>
      <w:r w:rsidR="003E5AAF">
        <w:t xml:space="preserve"> </w:t>
      </w:r>
    </w:p>
    <w:p w14:paraId="28C79395" w14:textId="66474414" w:rsidR="00127AF4" w:rsidRDefault="00432AFC" w:rsidP="009F4EA3">
      <w:pPr>
        <w:pStyle w:val="IOSbodytext2017"/>
      </w:pPr>
      <w:r w:rsidRPr="00227CAC">
        <w:rPr>
          <w:rStyle w:val="Strong"/>
        </w:rPr>
        <w:t>Answer the questions below. Information can be found on the</w:t>
      </w:r>
      <w:r>
        <w:t xml:space="preserve"> </w:t>
      </w:r>
      <w:hyperlink r:id="rId15" w:history="1">
        <w:r w:rsidRPr="00432AFC">
          <w:rPr>
            <w:rStyle w:val="Hyperlink"/>
          </w:rPr>
          <w:t>Farm Safe website</w:t>
        </w:r>
      </w:hyperlink>
      <w:r w:rsidR="00F45745">
        <w:t xml:space="preserve"> (</w:t>
      </w:r>
      <w:r w:rsidR="00F45745" w:rsidRPr="00F45745">
        <w:t>https://farmsafe.org.au/</w:t>
      </w:r>
      <w:r w:rsidR="00F45745">
        <w:t>).</w:t>
      </w:r>
    </w:p>
    <w:p w14:paraId="0B757234" w14:textId="0B1D681C" w:rsidR="00921D1E" w:rsidRDefault="00921D1E" w:rsidP="005E4BA5">
      <w:pPr>
        <w:pStyle w:val="IOSbodytext2017"/>
      </w:pPr>
      <w:r w:rsidRPr="00921D1E">
        <w:t>Farm machinery</w:t>
      </w:r>
      <w:r w:rsidR="00C95B18">
        <w:t xml:space="preserve"> is</w:t>
      </w:r>
      <w:r w:rsidRPr="00921D1E">
        <w:t xml:space="preserve"> involve</w:t>
      </w:r>
      <w:r w:rsidR="00C95B18">
        <w:t>d in</w:t>
      </w:r>
      <w:r w:rsidRPr="00921D1E">
        <w:t xml:space="preserve"> </w:t>
      </w:r>
      <w:r w:rsidR="00A65166">
        <w:t>approximately 40% of deaths</w:t>
      </w:r>
      <w:r w:rsidR="00C95B18">
        <w:t xml:space="preserve"> on farms</w:t>
      </w:r>
      <w:r w:rsidR="00A65166">
        <w:t>. Identify two</w:t>
      </w:r>
      <w:r w:rsidRPr="00921D1E">
        <w:t xml:space="preserve"> machine</w:t>
      </w:r>
      <w:r w:rsidR="00C95B18">
        <w:t>s</w:t>
      </w:r>
      <w:r w:rsidRPr="00921D1E">
        <w:t xml:space="preserve"> responsible for </w:t>
      </w:r>
      <w:r w:rsidR="00A65166">
        <w:t>many of these</w:t>
      </w:r>
      <w:r w:rsidRPr="00921D1E">
        <w:t xml:space="preserve"> deaths?</w:t>
      </w:r>
    </w:p>
    <w:p w14:paraId="33AAFBC6" w14:textId="48007C79" w:rsidR="00921D1E" w:rsidRDefault="000656BC" w:rsidP="00921D1E">
      <w:pPr>
        <w:pStyle w:val="IOSlines2017"/>
      </w:pPr>
      <w:r>
        <w:rPr>
          <w:color w:val="B40000"/>
        </w:rPr>
        <w:t>Tractors and</w:t>
      </w:r>
      <w:r w:rsidR="00655467" w:rsidRPr="00A01C7A">
        <w:rPr>
          <w:color w:val="B40000"/>
        </w:rPr>
        <w:t xml:space="preserve"> quad bikes</w:t>
      </w:r>
      <w:r w:rsidR="00921D1E">
        <w:tab/>
      </w:r>
    </w:p>
    <w:p w14:paraId="4189AE53" w14:textId="022FB9A4" w:rsidR="00921D1E" w:rsidRDefault="00FB0E59" w:rsidP="00A65166">
      <w:pPr>
        <w:pStyle w:val="IOSbodytext2017"/>
      </w:pPr>
      <w:r w:rsidRPr="00FB0E59">
        <w:t xml:space="preserve">On </w:t>
      </w:r>
      <w:r>
        <w:t>average</w:t>
      </w:r>
      <w:r w:rsidRPr="00FB0E59">
        <w:t>, how many deaths occur each year</w:t>
      </w:r>
      <w:r w:rsidR="00C95B18">
        <w:t xml:space="preserve"> due to quad bikes</w:t>
      </w:r>
      <w:r w:rsidRPr="00FB0E59">
        <w:t>?</w:t>
      </w:r>
    </w:p>
    <w:p w14:paraId="59F1865C" w14:textId="735A5A1A" w:rsidR="00FB0E59" w:rsidRDefault="00655467" w:rsidP="00FB0E59">
      <w:pPr>
        <w:pStyle w:val="IOSlines2017"/>
      </w:pPr>
      <w:r>
        <w:rPr>
          <w:color w:val="B40000"/>
        </w:rPr>
        <w:t>10 (Ten)</w:t>
      </w:r>
      <w:r w:rsidR="00FB0E59">
        <w:tab/>
      </w:r>
    </w:p>
    <w:p w14:paraId="21BC59F4" w14:textId="625AE7C4" w:rsidR="00FB0E59" w:rsidRDefault="0029009D" w:rsidP="0029009D">
      <w:pPr>
        <w:pStyle w:val="IOSbodytext2017"/>
      </w:pPr>
      <w:r w:rsidRPr="00227CAC">
        <w:rPr>
          <w:rStyle w:val="Strong"/>
        </w:rPr>
        <w:t>Go to the pages labelled</w:t>
      </w:r>
      <w:r>
        <w:t xml:space="preserve"> “</w:t>
      </w:r>
      <w:hyperlink r:id="rId16" w:history="1">
        <w:r w:rsidRPr="00386437">
          <w:rPr>
            <w:rStyle w:val="Hyperlink"/>
          </w:rPr>
          <w:t>Staying safe on Australian farms</w:t>
        </w:r>
      </w:hyperlink>
      <w:r>
        <w:t xml:space="preserve">” </w:t>
      </w:r>
      <w:r w:rsidR="00CC60A9">
        <w:t>(</w:t>
      </w:r>
      <w:r w:rsidR="00CC60A9" w:rsidRPr="00CC60A9">
        <w:t>https://farmsafe.org.au/Staying-Safe-On-Australian-Farms</w:t>
      </w:r>
      <w:r w:rsidR="00CC60A9">
        <w:t xml:space="preserve">) </w:t>
      </w:r>
      <w:r w:rsidRPr="00227CAC">
        <w:rPr>
          <w:rStyle w:val="Strong"/>
        </w:rPr>
        <w:t>and</w:t>
      </w:r>
      <w:r w:rsidR="001A6DEE" w:rsidRPr="00227CAC">
        <w:rPr>
          <w:rStyle w:val="Strong"/>
        </w:rPr>
        <w:t xml:space="preserve"> then</w:t>
      </w:r>
      <w:r>
        <w:t xml:space="preserve"> “</w:t>
      </w:r>
      <w:hyperlink r:id="rId17" w:history="1">
        <w:r w:rsidRPr="00386437">
          <w:rPr>
            <w:rStyle w:val="Hyperlink"/>
          </w:rPr>
          <w:t>Tractor and machinery safety</w:t>
        </w:r>
      </w:hyperlink>
      <w:r>
        <w:t>”</w:t>
      </w:r>
      <w:r w:rsidR="00CC60A9">
        <w:t xml:space="preserve"> (</w:t>
      </w:r>
      <w:r w:rsidR="00CC60A9" w:rsidRPr="00CC60A9">
        <w:t>https://farmsafe.org.au/Tractor-and-Machinery-Safety</w:t>
      </w:r>
      <w:r w:rsidR="00CC60A9">
        <w:t>)</w:t>
      </w:r>
      <w:r>
        <w:t>.</w:t>
      </w:r>
    </w:p>
    <w:p w14:paraId="51D3BA02" w14:textId="77777777" w:rsidR="006E618C" w:rsidRDefault="006E618C" w:rsidP="00744F25">
      <w:pPr>
        <w:pStyle w:val="IOSbodytext2017"/>
      </w:pPr>
      <w:r>
        <w:t xml:space="preserve">How many </w:t>
      </w:r>
      <w:r w:rsidR="00744F25">
        <w:t>deaths involved tractors last year</w:t>
      </w:r>
      <w:r>
        <w:t>?</w:t>
      </w:r>
    </w:p>
    <w:p w14:paraId="4293CCCC" w14:textId="08AD3258" w:rsidR="006E618C" w:rsidRDefault="003E5AAF" w:rsidP="006E618C">
      <w:pPr>
        <w:pStyle w:val="IOSlines2017"/>
      </w:pPr>
      <w:r>
        <w:rPr>
          <w:color w:val="B40000"/>
        </w:rPr>
        <w:t>9 (Nine)</w:t>
      </w:r>
      <w:r w:rsidR="006E618C">
        <w:tab/>
      </w:r>
    </w:p>
    <w:p w14:paraId="3B24816E" w14:textId="77777777" w:rsidR="006E618C" w:rsidRDefault="006E618C" w:rsidP="00744F25">
      <w:pPr>
        <w:pStyle w:val="IOSbodytext2017"/>
      </w:pPr>
      <w:r w:rsidRPr="006E618C">
        <w:t>How many people were seriously injured</w:t>
      </w:r>
      <w:r>
        <w:t>?</w:t>
      </w:r>
    </w:p>
    <w:p w14:paraId="02863234" w14:textId="5B184088" w:rsidR="006E618C" w:rsidRDefault="003E5AAF" w:rsidP="006E618C">
      <w:pPr>
        <w:pStyle w:val="IOSlines2017"/>
      </w:pPr>
      <w:r>
        <w:rPr>
          <w:color w:val="B40000"/>
        </w:rPr>
        <w:t>8 (Eight)</w:t>
      </w:r>
      <w:r w:rsidR="006E618C">
        <w:tab/>
      </w:r>
    </w:p>
    <w:p w14:paraId="7140B52D" w14:textId="77777777" w:rsidR="006E618C" w:rsidRDefault="006E618C" w:rsidP="00744F25">
      <w:pPr>
        <w:pStyle w:val="IOSbodytext2017"/>
      </w:pPr>
      <w:r>
        <w:t xml:space="preserve">What </w:t>
      </w:r>
      <w:r w:rsidR="00744F25">
        <w:t>is a hazard</w:t>
      </w:r>
      <w:r>
        <w:t>?</w:t>
      </w:r>
    </w:p>
    <w:p w14:paraId="5A7379B5" w14:textId="240E52D7" w:rsidR="006E618C" w:rsidRDefault="003E5AAF" w:rsidP="006E618C">
      <w:pPr>
        <w:pStyle w:val="IOSlines2017"/>
      </w:pPr>
      <w:r w:rsidRPr="00A01C7A">
        <w:rPr>
          <w:color w:val="B40000"/>
        </w:rPr>
        <w:t>Something that can cause injury or death</w:t>
      </w:r>
      <w:r w:rsidR="006E618C">
        <w:tab/>
      </w:r>
    </w:p>
    <w:p w14:paraId="1B10F6FD" w14:textId="77777777" w:rsidR="006E618C" w:rsidRDefault="00744F25" w:rsidP="00744F25">
      <w:pPr>
        <w:pStyle w:val="IOSbodytext2017"/>
      </w:pPr>
      <w:r>
        <w:t>List seven</w:t>
      </w:r>
      <w:r w:rsidR="006E618C" w:rsidRPr="006E618C">
        <w:t xml:space="preserve"> hazards associated</w:t>
      </w:r>
      <w:r w:rsidR="00C95B18">
        <w:t xml:space="preserve"> with</w:t>
      </w:r>
      <w:r w:rsidR="006E618C" w:rsidRPr="006E618C">
        <w:t xml:space="preserve"> using tractors on farms</w:t>
      </w:r>
      <w:r w:rsidR="006E618C">
        <w:t>:</w:t>
      </w:r>
    </w:p>
    <w:p w14:paraId="74E00067" w14:textId="75DF3C8F" w:rsidR="006E618C" w:rsidRDefault="006E618C" w:rsidP="006E618C">
      <w:pPr>
        <w:pStyle w:val="IOSlines2017"/>
      </w:pPr>
      <w:r>
        <w:t>1.</w:t>
      </w:r>
      <w:r w:rsidR="003E5AAF">
        <w:t xml:space="preserve"> </w:t>
      </w:r>
      <w:r w:rsidR="003E5AAF" w:rsidRPr="00A01C7A">
        <w:rPr>
          <w:color w:val="B40000"/>
        </w:rPr>
        <w:t>Tractor rollover</w:t>
      </w:r>
      <w:r>
        <w:tab/>
      </w:r>
    </w:p>
    <w:p w14:paraId="507C6DF9" w14:textId="368F264D" w:rsidR="006E618C" w:rsidRDefault="006E618C" w:rsidP="006E618C">
      <w:pPr>
        <w:pStyle w:val="IOSlines2017"/>
      </w:pPr>
      <w:r>
        <w:t>2.</w:t>
      </w:r>
      <w:r w:rsidR="003E5AAF">
        <w:t xml:space="preserve"> </w:t>
      </w:r>
      <w:r w:rsidR="003E5AAF" w:rsidRPr="00A01C7A">
        <w:rPr>
          <w:color w:val="B40000"/>
        </w:rPr>
        <w:t>Tractor run over</w:t>
      </w:r>
      <w:r>
        <w:tab/>
      </w:r>
    </w:p>
    <w:p w14:paraId="5093BB5A" w14:textId="518445C0" w:rsidR="006E618C" w:rsidRDefault="006E618C" w:rsidP="006E618C">
      <w:pPr>
        <w:pStyle w:val="IOSlines2017"/>
      </w:pPr>
      <w:r>
        <w:t>3.</w:t>
      </w:r>
      <w:r w:rsidR="003E5AAF">
        <w:t xml:space="preserve"> </w:t>
      </w:r>
      <w:r w:rsidR="003E5AAF" w:rsidRPr="00A01C7A">
        <w:rPr>
          <w:color w:val="B40000"/>
        </w:rPr>
        <w:t>Tractor power take offs (PTO)</w:t>
      </w:r>
      <w:r>
        <w:tab/>
      </w:r>
    </w:p>
    <w:p w14:paraId="4E8759FD" w14:textId="2C4FF2ED" w:rsidR="006E618C" w:rsidRDefault="006E618C" w:rsidP="006E618C">
      <w:pPr>
        <w:pStyle w:val="IOSlines2017"/>
      </w:pPr>
      <w:r>
        <w:t>4.</w:t>
      </w:r>
      <w:r w:rsidR="003E5AAF" w:rsidRPr="003E5AAF">
        <w:rPr>
          <w:color w:val="B40000"/>
        </w:rPr>
        <w:t xml:space="preserve"> </w:t>
      </w:r>
      <w:r w:rsidR="003E5AAF" w:rsidRPr="00A01C7A">
        <w:rPr>
          <w:color w:val="B40000"/>
        </w:rPr>
        <w:t>Hydraulics</w:t>
      </w:r>
      <w:r w:rsidR="003E5AAF">
        <w:t xml:space="preserve"> </w:t>
      </w:r>
      <w:r>
        <w:tab/>
      </w:r>
    </w:p>
    <w:p w14:paraId="39942723" w14:textId="4E89944C" w:rsidR="006E618C" w:rsidRDefault="006E618C" w:rsidP="006E618C">
      <w:pPr>
        <w:pStyle w:val="IOSlines2017"/>
      </w:pPr>
      <w:r>
        <w:t>5.</w:t>
      </w:r>
      <w:r w:rsidR="003E5AAF">
        <w:t xml:space="preserve"> </w:t>
      </w:r>
      <w:r w:rsidR="003E5AAF" w:rsidRPr="00A01C7A">
        <w:rPr>
          <w:color w:val="B40000"/>
        </w:rPr>
        <w:t>Ergonomics</w:t>
      </w:r>
      <w:r>
        <w:tab/>
      </w:r>
    </w:p>
    <w:p w14:paraId="03AE3698" w14:textId="0C66BAC7" w:rsidR="006E618C" w:rsidRDefault="006E618C" w:rsidP="006E618C">
      <w:pPr>
        <w:pStyle w:val="IOSlines2017"/>
      </w:pPr>
      <w:r>
        <w:t>6.</w:t>
      </w:r>
      <w:r w:rsidR="003E5AAF">
        <w:t xml:space="preserve"> </w:t>
      </w:r>
      <w:r w:rsidR="003E5AAF" w:rsidRPr="00A01C7A">
        <w:rPr>
          <w:color w:val="B40000"/>
        </w:rPr>
        <w:t>Noise</w:t>
      </w:r>
      <w:r>
        <w:tab/>
      </w:r>
    </w:p>
    <w:p w14:paraId="4D7126A1" w14:textId="5F0C93F5" w:rsidR="006E618C" w:rsidRDefault="006E618C" w:rsidP="006E618C">
      <w:pPr>
        <w:pStyle w:val="IOSlines2017"/>
      </w:pPr>
      <w:r>
        <w:t>7.</w:t>
      </w:r>
      <w:r w:rsidR="003E5AAF">
        <w:t xml:space="preserve"> </w:t>
      </w:r>
      <w:r w:rsidR="003E5AAF" w:rsidRPr="00A01C7A">
        <w:rPr>
          <w:color w:val="B40000"/>
        </w:rPr>
        <w:t>Operator skills</w:t>
      </w:r>
      <w:r>
        <w:tab/>
      </w:r>
    </w:p>
    <w:p w14:paraId="6FAE0A2C" w14:textId="77777777" w:rsidR="00CC60A9" w:rsidRDefault="00CC60A9">
      <w:pPr>
        <w:spacing w:before="0" w:line="240" w:lineRule="auto"/>
      </w:pPr>
      <w:r>
        <w:br w:type="page"/>
      </w:r>
    </w:p>
    <w:p w14:paraId="08E3DE49" w14:textId="547A3773" w:rsidR="006E618C" w:rsidRDefault="00744F25" w:rsidP="00744F25">
      <w:pPr>
        <w:pStyle w:val="IOSbodytext2017"/>
      </w:pPr>
      <w:r>
        <w:lastRenderedPageBreak/>
        <w:t>What</w:t>
      </w:r>
      <w:r w:rsidR="006E618C">
        <w:t xml:space="preserve"> injuries </w:t>
      </w:r>
      <w:r>
        <w:t xml:space="preserve">were </w:t>
      </w:r>
      <w:r w:rsidR="006E618C">
        <w:t>reported from using grain augers</w:t>
      </w:r>
      <w:r>
        <w:t>?</w:t>
      </w:r>
    </w:p>
    <w:p w14:paraId="28D34A4C" w14:textId="6ED182BB" w:rsidR="006E618C" w:rsidRDefault="006E618C" w:rsidP="006E618C">
      <w:pPr>
        <w:pStyle w:val="IOSlines2017"/>
        <w:ind w:left="0"/>
      </w:pPr>
      <w:r>
        <w:t>1.</w:t>
      </w:r>
      <w:r w:rsidR="003E5AAF">
        <w:t xml:space="preserve"> </w:t>
      </w:r>
      <w:r w:rsidR="003E5AAF" w:rsidRPr="00A01C7A">
        <w:rPr>
          <w:color w:val="B40000"/>
        </w:rPr>
        <w:t>Crush injury or amputation of fingers</w:t>
      </w:r>
      <w:r>
        <w:tab/>
      </w:r>
    </w:p>
    <w:p w14:paraId="4CD60CCA" w14:textId="15C4874D" w:rsidR="006E618C" w:rsidRDefault="006E618C" w:rsidP="006E618C">
      <w:pPr>
        <w:pStyle w:val="IOSlines2017"/>
      </w:pPr>
      <w:r>
        <w:t>2.</w:t>
      </w:r>
      <w:r w:rsidR="003E5AAF">
        <w:t xml:space="preserve"> </w:t>
      </w:r>
      <w:r w:rsidR="003E5AAF" w:rsidRPr="00A01C7A">
        <w:rPr>
          <w:color w:val="B40000"/>
        </w:rPr>
        <w:t>Crush injury or amputation of hands</w:t>
      </w:r>
      <w:r>
        <w:tab/>
      </w:r>
    </w:p>
    <w:p w14:paraId="4AB590A7" w14:textId="2C17DF2D" w:rsidR="006E618C" w:rsidRDefault="006E618C" w:rsidP="006E618C">
      <w:pPr>
        <w:pStyle w:val="IOSlines2017"/>
      </w:pPr>
      <w:r>
        <w:t>3.</w:t>
      </w:r>
      <w:r w:rsidR="003E5AAF">
        <w:t xml:space="preserve"> </w:t>
      </w:r>
      <w:r w:rsidR="003E5AAF" w:rsidRPr="00A01C7A">
        <w:rPr>
          <w:color w:val="B40000"/>
        </w:rPr>
        <w:t>Crush injury or amputation of arms</w:t>
      </w:r>
      <w:r>
        <w:tab/>
      </w:r>
    </w:p>
    <w:p w14:paraId="327B2665" w14:textId="43DC8AE0" w:rsidR="00744F25" w:rsidRDefault="006E618C" w:rsidP="006E618C">
      <w:pPr>
        <w:pStyle w:val="IOSlines2017"/>
      </w:pPr>
      <w:r>
        <w:t>4.</w:t>
      </w:r>
      <w:r w:rsidR="003E5AAF">
        <w:t xml:space="preserve"> </w:t>
      </w:r>
      <w:r w:rsidR="003E5AAF" w:rsidRPr="00A01C7A">
        <w:rPr>
          <w:color w:val="B40000"/>
        </w:rPr>
        <w:t>Crush injury or amputation of feet</w:t>
      </w:r>
      <w:r>
        <w:tab/>
      </w:r>
    </w:p>
    <w:p w14:paraId="7F39C5B3" w14:textId="1164E113" w:rsidR="006E618C" w:rsidRPr="00227CAC" w:rsidRDefault="00386437" w:rsidP="006E618C">
      <w:pPr>
        <w:pStyle w:val="IOSlines2017"/>
        <w:rPr>
          <w:rStyle w:val="Strong"/>
        </w:rPr>
      </w:pPr>
      <w:r w:rsidRPr="00227CAC">
        <w:rPr>
          <w:rStyle w:val="Strong"/>
        </w:rPr>
        <w:t xml:space="preserve">Click on the link </w:t>
      </w:r>
      <w:r w:rsidR="006E618C" w:rsidRPr="00227CAC">
        <w:rPr>
          <w:rStyle w:val="Strong"/>
        </w:rPr>
        <w:t>labelled</w:t>
      </w:r>
      <w:r w:rsidR="006E618C">
        <w:t xml:space="preserve"> “</w:t>
      </w:r>
      <w:hyperlink r:id="rId18" w:history="1">
        <w:r w:rsidRPr="00386437">
          <w:rPr>
            <w:rStyle w:val="Hyperlink"/>
          </w:rPr>
          <w:t>Safe tractor operation</w:t>
        </w:r>
      </w:hyperlink>
      <w:r>
        <w:t>”.</w:t>
      </w:r>
      <w:r w:rsidR="001A6DEE">
        <w:t xml:space="preserve"> </w:t>
      </w:r>
      <w:r w:rsidR="001A6DEE" w:rsidRPr="00227CAC">
        <w:rPr>
          <w:rStyle w:val="Strong"/>
        </w:rPr>
        <w:t>Read the introduction on Page 2 and answer the following questions:</w:t>
      </w:r>
    </w:p>
    <w:p w14:paraId="666272C4" w14:textId="77777777" w:rsidR="001A6DEE" w:rsidRDefault="0099214B" w:rsidP="0099214B">
      <w:pPr>
        <w:pStyle w:val="IOSbodytext2017"/>
      </w:pPr>
      <w:r>
        <w:t>List four</w:t>
      </w:r>
      <w:r w:rsidR="001A6DEE">
        <w:t xml:space="preserve"> responsibilities of the employer:</w:t>
      </w:r>
    </w:p>
    <w:p w14:paraId="69D9A417" w14:textId="5953050E" w:rsidR="00386437" w:rsidRDefault="001A6DEE" w:rsidP="006E618C">
      <w:pPr>
        <w:pStyle w:val="IOSlines2017"/>
      </w:pPr>
      <w:r>
        <w:t>1.</w:t>
      </w:r>
      <w:r w:rsidR="003E5AAF">
        <w:t xml:space="preserve"> </w:t>
      </w:r>
      <w:r w:rsidR="003E5AAF" w:rsidRPr="00A01C7A">
        <w:rPr>
          <w:color w:val="B40000"/>
        </w:rPr>
        <w:t xml:space="preserve">Consultation </w:t>
      </w:r>
      <w:r w:rsidR="003E5AAF">
        <w:rPr>
          <w:color w:val="B40000"/>
        </w:rPr>
        <w:t>with workers to implement W</w:t>
      </w:r>
      <w:r w:rsidR="003E5AAF" w:rsidRPr="00A01C7A">
        <w:rPr>
          <w:color w:val="B40000"/>
        </w:rPr>
        <w:t>HS program</w:t>
      </w:r>
      <w:r>
        <w:tab/>
      </w:r>
    </w:p>
    <w:p w14:paraId="5D78ECDB" w14:textId="33671534" w:rsidR="001A6DEE" w:rsidRDefault="001A6DEE" w:rsidP="006E618C">
      <w:pPr>
        <w:pStyle w:val="IOSlines2017"/>
      </w:pPr>
      <w:r>
        <w:t>2.</w:t>
      </w:r>
      <w:r w:rsidR="003E5AAF">
        <w:t xml:space="preserve"> </w:t>
      </w:r>
      <w:r w:rsidR="003E5AAF" w:rsidRPr="00A01C7A">
        <w:rPr>
          <w:color w:val="B40000"/>
        </w:rPr>
        <w:t>Provision of a safe working environment</w:t>
      </w:r>
      <w:r>
        <w:tab/>
      </w:r>
    </w:p>
    <w:p w14:paraId="032379FC" w14:textId="2272A19E" w:rsidR="001A6DEE" w:rsidRDefault="001A6DEE" w:rsidP="006E618C">
      <w:pPr>
        <w:pStyle w:val="IOSlines2017"/>
      </w:pPr>
      <w:r>
        <w:t>3.</w:t>
      </w:r>
      <w:r w:rsidR="003E5AAF">
        <w:t xml:space="preserve"> </w:t>
      </w:r>
      <w:r w:rsidR="003E5AAF" w:rsidRPr="00A01C7A">
        <w:rPr>
          <w:color w:val="B40000"/>
        </w:rPr>
        <w:t>Organisation of safe systems of work</w:t>
      </w:r>
      <w:r>
        <w:tab/>
      </w:r>
    </w:p>
    <w:p w14:paraId="030B65A8" w14:textId="5817F6A4" w:rsidR="001A6DEE" w:rsidRDefault="001A6DEE" w:rsidP="006E618C">
      <w:pPr>
        <w:pStyle w:val="IOSlines2017"/>
      </w:pPr>
      <w:r>
        <w:t>4.</w:t>
      </w:r>
      <w:r w:rsidR="003E5AAF">
        <w:t xml:space="preserve"> </w:t>
      </w:r>
      <w:r w:rsidR="003E5AAF" w:rsidRPr="00A01C7A">
        <w:rPr>
          <w:color w:val="B40000"/>
        </w:rPr>
        <w:t xml:space="preserve">Maintenance of work areas, machinery </w:t>
      </w:r>
      <w:r w:rsidR="003E5AAF">
        <w:rPr>
          <w:color w:val="B40000"/>
        </w:rPr>
        <w:t>and</w:t>
      </w:r>
      <w:r w:rsidR="003E5AAF" w:rsidRPr="00A01C7A">
        <w:rPr>
          <w:color w:val="B40000"/>
        </w:rPr>
        <w:t xml:space="preserve"> equipment in a safe condition</w:t>
      </w:r>
      <w:r>
        <w:tab/>
      </w:r>
    </w:p>
    <w:p w14:paraId="67479ED8" w14:textId="77777777" w:rsidR="0081627B" w:rsidRDefault="0081627B" w:rsidP="0099214B">
      <w:pPr>
        <w:pStyle w:val="IOSbodytext2017"/>
      </w:pPr>
      <w:r>
        <w:t>Identify one responsibility of the employee:</w:t>
      </w:r>
    </w:p>
    <w:p w14:paraId="41A5B9E0" w14:textId="36FCFEF7" w:rsidR="0081627B" w:rsidRDefault="003E5AAF" w:rsidP="0081627B">
      <w:pPr>
        <w:pStyle w:val="IOSlines2017"/>
      </w:pPr>
      <w:r w:rsidRPr="00A01C7A">
        <w:rPr>
          <w:color w:val="B40000"/>
        </w:rPr>
        <w:t xml:space="preserve">Must take reasonable care of the health </w:t>
      </w:r>
      <w:r>
        <w:rPr>
          <w:color w:val="B40000"/>
        </w:rPr>
        <w:t>and</w:t>
      </w:r>
      <w:r w:rsidRPr="00A01C7A">
        <w:rPr>
          <w:color w:val="B40000"/>
        </w:rPr>
        <w:t xml:space="preserve"> safety of themselves and others</w:t>
      </w:r>
      <w:r w:rsidR="0081627B">
        <w:tab/>
      </w:r>
    </w:p>
    <w:p w14:paraId="0DD8B0C7" w14:textId="77777777" w:rsidR="0081627B" w:rsidRDefault="00783CE4" w:rsidP="0099214B">
      <w:pPr>
        <w:pStyle w:val="IOSbodytext2017"/>
      </w:pPr>
      <w:r>
        <w:t>List the four key processes that must be set in place to manage risk:</w:t>
      </w:r>
    </w:p>
    <w:p w14:paraId="4D027312" w14:textId="1D16C56A" w:rsidR="00783CE4" w:rsidRDefault="00783CE4" w:rsidP="00783CE4">
      <w:pPr>
        <w:pStyle w:val="IOSlines2017"/>
      </w:pPr>
      <w:r>
        <w:t>1.</w:t>
      </w:r>
      <w:r w:rsidR="001A3DB6">
        <w:t xml:space="preserve"> </w:t>
      </w:r>
      <w:r w:rsidR="001A3DB6" w:rsidRPr="00A01C7A">
        <w:rPr>
          <w:color w:val="B40000"/>
        </w:rPr>
        <w:t>Consult with workers</w:t>
      </w:r>
      <w:r>
        <w:tab/>
      </w:r>
    </w:p>
    <w:p w14:paraId="72055CE4" w14:textId="000BCB23" w:rsidR="00783CE4" w:rsidRDefault="00783CE4" w:rsidP="00783CE4">
      <w:pPr>
        <w:pStyle w:val="IOSlines2017"/>
      </w:pPr>
      <w:r>
        <w:t>2.</w:t>
      </w:r>
      <w:r w:rsidR="001A3DB6">
        <w:t xml:space="preserve"> </w:t>
      </w:r>
      <w:r w:rsidR="001A3DB6" w:rsidRPr="00A01C7A">
        <w:rPr>
          <w:color w:val="B40000"/>
        </w:rPr>
        <w:t>Identify hazards</w:t>
      </w:r>
      <w:r>
        <w:tab/>
      </w:r>
    </w:p>
    <w:p w14:paraId="52C9917C" w14:textId="419EE7A0" w:rsidR="00783CE4" w:rsidRDefault="00783CE4" w:rsidP="00783CE4">
      <w:pPr>
        <w:pStyle w:val="IOSlines2017"/>
      </w:pPr>
      <w:r>
        <w:t>3.</w:t>
      </w:r>
      <w:r w:rsidR="001A3DB6">
        <w:t xml:space="preserve"> </w:t>
      </w:r>
      <w:r w:rsidR="001A3DB6" w:rsidRPr="00A01C7A">
        <w:rPr>
          <w:color w:val="B40000"/>
        </w:rPr>
        <w:t>Assess risk</w:t>
      </w:r>
      <w:r>
        <w:tab/>
      </w:r>
    </w:p>
    <w:p w14:paraId="19DF293A" w14:textId="29027CF3" w:rsidR="00783CE4" w:rsidRDefault="00783CE4" w:rsidP="00783CE4">
      <w:pPr>
        <w:pStyle w:val="IOSlines2017"/>
      </w:pPr>
      <w:r>
        <w:t>4.</w:t>
      </w:r>
      <w:r w:rsidR="001A3DB6">
        <w:t xml:space="preserve"> </w:t>
      </w:r>
      <w:r w:rsidR="001A3DB6" w:rsidRPr="00A01C7A">
        <w:rPr>
          <w:color w:val="B40000"/>
        </w:rPr>
        <w:t>Control risk using the hierarchy of control approach</w:t>
      </w:r>
      <w:r>
        <w:tab/>
      </w:r>
    </w:p>
    <w:p w14:paraId="213D4E1E" w14:textId="77777777" w:rsidR="00783CE4" w:rsidRDefault="002C1FE3" w:rsidP="002C1FE3">
      <w:pPr>
        <w:pStyle w:val="IOSbodytext2017"/>
      </w:pPr>
      <w:r>
        <w:t>Identify two</w:t>
      </w:r>
      <w:r w:rsidR="00783CE4">
        <w:t xml:space="preserve"> pieces of personal protective equipment (PPE) that should be supplied by the employer:</w:t>
      </w:r>
    </w:p>
    <w:p w14:paraId="47EAA9A4" w14:textId="17C53F6F" w:rsidR="00783CE4" w:rsidRDefault="00783CE4" w:rsidP="00783CE4">
      <w:pPr>
        <w:pStyle w:val="IOSlines2017"/>
      </w:pPr>
      <w:r>
        <w:t>1.</w:t>
      </w:r>
      <w:r w:rsidR="001A3DB6">
        <w:t xml:space="preserve"> </w:t>
      </w:r>
      <w:r w:rsidR="001A3DB6" w:rsidRPr="00A01C7A">
        <w:rPr>
          <w:color w:val="B40000"/>
        </w:rPr>
        <w:t>Eye protection</w:t>
      </w:r>
      <w:r>
        <w:tab/>
      </w:r>
    </w:p>
    <w:p w14:paraId="107AE321" w14:textId="562AD0A3" w:rsidR="00783CE4" w:rsidRDefault="00783CE4" w:rsidP="00783CE4">
      <w:pPr>
        <w:pStyle w:val="IOSlines2017"/>
      </w:pPr>
      <w:r>
        <w:t>2.</w:t>
      </w:r>
      <w:r w:rsidR="001A3DB6">
        <w:t xml:space="preserve"> </w:t>
      </w:r>
      <w:r w:rsidR="001A3DB6" w:rsidRPr="00A01C7A">
        <w:rPr>
          <w:color w:val="B40000"/>
        </w:rPr>
        <w:t>Hearing protection</w:t>
      </w:r>
      <w:r>
        <w:tab/>
      </w:r>
    </w:p>
    <w:p w14:paraId="556827B4" w14:textId="77777777" w:rsidR="00783CE4" w:rsidRDefault="002C1FE3" w:rsidP="002C1FE3">
      <w:pPr>
        <w:pStyle w:val="IOSbodytext2017"/>
      </w:pPr>
      <w:r>
        <w:t>List five</w:t>
      </w:r>
      <w:r w:rsidR="005250C6">
        <w:t xml:space="preserve"> pieces of PPE </w:t>
      </w:r>
      <w:r w:rsidR="00090EE3">
        <w:t>required</w:t>
      </w:r>
      <w:r w:rsidR="005250C6">
        <w:t xml:space="preserve"> while operating a tractor:</w:t>
      </w:r>
    </w:p>
    <w:p w14:paraId="17C7FF82" w14:textId="44ABD6D6" w:rsidR="005250C6" w:rsidRDefault="005250C6" w:rsidP="005250C6">
      <w:pPr>
        <w:pStyle w:val="IOSlines2017"/>
      </w:pPr>
      <w:r>
        <w:t>1.</w:t>
      </w:r>
      <w:r w:rsidR="001A3DB6">
        <w:t xml:space="preserve"> </w:t>
      </w:r>
      <w:r w:rsidR="001A3DB6" w:rsidRPr="00A01C7A">
        <w:rPr>
          <w:color w:val="B40000"/>
        </w:rPr>
        <w:t>Hat/ safety vest</w:t>
      </w:r>
      <w:r>
        <w:tab/>
      </w:r>
    </w:p>
    <w:p w14:paraId="6EA1CCE8" w14:textId="4686F600" w:rsidR="005250C6" w:rsidRDefault="005250C6" w:rsidP="005250C6">
      <w:pPr>
        <w:pStyle w:val="IOSlines2017"/>
      </w:pPr>
      <w:r>
        <w:t>2.</w:t>
      </w:r>
      <w:r w:rsidR="001A3DB6">
        <w:t xml:space="preserve"> </w:t>
      </w:r>
      <w:r w:rsidR="001A3DB6" w:rsidRPr="00A01C7A">
        <w:rPr>
          <w:color w:val="B40000"/>
        </w:rPr>
        <w:t>Eye protection- safety glasses</w:t>
      </w:r>
      <w:r>
        <w:tab/>
      </w:r>
    </w:p>
    <w:p w14:paraId="503EC057" w14:textId="2DB3437C" w:rsidR="005250C6" w:rsidRDefault="005250C6" w:rsidP="005250C6">
      <w:pPr>
        <w:pStyle w:val="IOSlines2017"/>
      </w:pPr>
      <w:r>
        <w:t>3.</w:t>
      </w:r>
      <w:r w:rsidR="001A3DB6">
        <w:t xml:space="preserve"> </w:t>
      </w:r>
      <w:r w:rsidR="001A3DB6" w:rsidRPr="00A01C7A">
        <w:rPr>
          <w:color w:val="B40000"/>
        </w:rPr>
        <w:t>Ear protection-ear muffs or ear plugs</w:t>
      </w:r>
      <w:r>
        <w:tab/>
      </w:r>
    </w:p>
    <w:p w14:paraId="12659E5A" w14:textId="543A8A97" w:rsidR="005250C6" w:rsidRDefault="005250C6" w:rsidP="005250C6">
      <w:pPr>
        <w:pStyle w:val="IOSlines2017"/>
      </w:pPr>
      <w:r>
        <w:t>4.</w:t>
      </w:r>
      <w:r w:rsidR="001A3DB6">
        <w:t xml:space="preserve"> </w:t>
      </w:r>
      <w:r w:rsidR="001A3DB6" w:rsidRPr="00A01C7A">
        <w:rPr>
          <w:color w:val="B40000"/>
        </w:rPr>
        <w:t xml:space="preserve">Long sleeve shirt </w:t>
      </w:r>
      <w:r w:rsidR="001A3DB6">
        <w:rPr>
          <w:color w:val="B40000"/>
        </w:rPr>
        <w:t>and</w:t>
      </w:r>
      <w:r w:rsidR="001A3DB6" w:rsidRPr="00A01C7A">
        <w:rPr>
          <w:color w:val="B40000"/>
        </w:rPr>
        <w:t xml:space="preserve"> long pants/</w:t>
      </w:r>
      <w:r w:rsidR="00163B03">
        <w:rPr>
          <w:color w:val="B40000"/>
        </w:rPr>
        <w:t xml:space="preserve">work </w:t>
      </w:r>
      <w:r w:rsidR="001A3DB6" w:rsidRPr="00A01C7A">
        <w:rPr>
          <w:color w:val="B40000"/>
        </w:rPr>
        <w:t>gloves</w:t>
      </w:r>
      <w:r>
        <w:tab/>
      </w:r>
    </w:p>
    <w:p w14:paraId="5F78A6E1" w14:textId="1D1E4339" w:rsidR="005250C6" w:rsidRDefault="005250C6" w:rsidP="005250C6">
      <w:pPr>
        <w:pStyle w:val="IOSlines2017"/>
      </w:pPr>
      <w:r>
        <w:t>5.</w:t>
      </w:r>
      <w:r w:rsidR="001A3DB6">
        <w:t xml:space="preserve"> </w:t>
      </w:r>
      <w:r w:rsidR="001A3DB6" w:rsidRPr="00A01C7A">
        <w:rPr>
          <w:color w:val="B40000"/>
        </w:rPr>
        <w:t>Work boots</w:t>
      </w:r>
      <w:r>
        <w:tab/>
      </w:r>
    </w:p>
    <w:p w14:paraId="42B4FF10" w14:textId="77777777" w:rsidR="00CC60A9" w:rsidRDefault="00CC60A9">
      <w:pPr>
        <w:spacing w:before="0" w:line="240" w:lineRule="auto"/>
      </w:pPr>
      <w:r>
        <w:br w:type="page"/>
      </w:r>
    </w:p>
    <w:p w14:paraId="32A6EAD1" w14:textId="661B5C68" w:rsidR="00DB483D" w:rsidRDefault="00DB483D" w:rsidP="00DB483D">
      <w:pPr>
        <w:pStyle w:val="IOSbodytext2017"/>
      </w:pPr>
      <w:r>
        <w:lastRenderedPageBreak/>
        <w:t>What does ROPS refer to?</w:t>
      </w:r>
    </w:p>
    <w:p w14:paraId="488B2F0A" w14:textId="61098A2E" w:rsidR="00DB483D" w:rsidRDefault="00FF6B92" w:rsidP="00DB483D">
      <w:pPr>
        <w:pStyle w:val="IOSlines2017"/>
      </w:pPr>
      <w:r w:rsidRPr="00FF6B92">
        <w:rPr>
          <w:color w:val="B40000"/>
        </w:rPr>
        <w:t>Roll Over Protective Structure</w:t>
      </w:r>
      <w:r w:rsidR="00DB483D">
        <w:tab/>
      </w:r>
    </w:p>
    <w:p w14:paraId="57CE37E8" w14:textId="77777777" w:rsidR="005250C6" w:rsidRDefault="005250C6" w:rsidP="002C1FE3">
      <w:pPr>
        <w:pStyle w:val="IOSbodytext2017"/>
      </w:pPr>
      <w:r>
        <w:t>Label the following statements as true or false:</w:t>
      </w:r>
    </w:p>
    <w:p w14:paraId="1D4393E1" w14:textId="6564A147" w:rsidR="00063C48" w:rsidRDefault="00063C48" w:rsidP="002C1FE3">
      <w:pPr>
        <w:pStyle w:val="IOSList2numbered2017"/>
        <w:tabs>
          <w:tab w:val="left" w:leader="underscore" w:pos="10772"/>
        </w:tabs>
      </w:pPr>
      <w:r w:rsidRPr="00063C48">
        <w:t xml:space="preserve">People who operate smaller tractors without a cabin are </w:t>
      </w:r>
      <w:r w:rsidR="0011027C">
        <w:t xml:space="preserve">at </w:t>
      </w:r>
      <w:r w:rsidRPr="00063C48">
        <w:t>risk of injury</w:t>
      </w:r>
      <w:r>
        <w:t xml:space="preserve">. </w:t>
      </w:r>
      <w:r w:rsidR="000163E5" w:rsidRPr="00A01C7A">
        <w:rPr>
          <w:color w:val="B40000"/>
        </w:rPr>
        <w:t>True</w:t>
      </w:r>
      <w:r w:rsidR="002C1FE3">
        <w:tab/>
      </w:r>
    </w:p>
    <w:p w14:paraId="448CD4FD" w14:textId="608C1382" w:rsidR="00063C48" w:rsidRDefault="00063C48" w:rsidP="002C1FE3">
      <w:pPr>
        <w:pStyle w:val="IOSList2numbered2017"/>
        <w:tabs>
          <w:tab w:val="left" w:leader="underscore" w:pos="10772"/>
        </w:tabs>
      </w:pPr>
      <w:r w:rsidRPr="00063C48">
        <w:t>Driving close to embankments is a risk of tractor roll over</w:t>
      </w:r>
      <w:r w:rsidR="002C1FE3">
        <w:t xml:space="preserve">. </w:t>
      </w:r>
      <w:r w:rsidR="000163E5" w:rsidRPr="00A01C7A">
        <w:rPr>
          <w:color w:val="B40000"/>
        </w:rPr>
        <w:t>True</w:t>
      </w:r>
      <w:r w:rsidR="002C1FE3">
        <w:tab/>
      </w:r>
    </w:p>
    <w:p w14:paraId="69D3B4DD" w14:textId="78D53F96" w:rsidR="00063C48" w:rsidRDefault="002C1FE3" w:rsidP="002C1FE3">
      <w:pPr>
        <w:pStyle w:val="IOSList2numbered2017"/>
        <w:tabs>
          <w:tab w:val="left" w:leader="underscore" w:pos="10772"/>
        </w:tabs>
      </w:pPr>
      <w:r>
        <w:t>When</w:t>
      </w:r>
      <w:r w:rsidR="00063C48" w:rsidRPr="00063C48">
        <w:t xml:space="preserve"> driving a tractor with a ROPS, you need to wear a seat belt</w:t>
      </w:r>
      <w:r>
        <w:t xml:space="preserve">. </w:t>
      </w:r>
      <w:r w:rsidR="000163E5" w:rsidRPr="00A01C7A">
        <w:rPr>
          <w:color w:val="B40000"/>
        </w:rPr>
        <w:t>True</w:t>
      </w:r>
      <w:r>
        <w:tab/>
      </w:r>
    </w:p>
    <w:p w14:paraId="79CE8302" w14:textId="5A0323CF" w:rsidR="00DB483D" w:rsidRDefault="00063C48" w:rsidP="002C1FE3">
      <w:pPr>
        <w:pStyle w:val="IOSList2numbered2017"/>
        <w:tabs>
          <w:tab w:val="left" w:leader="underscore" w:pos="10772"/>
        </w:tabs>
      </w:pPr>
      <w:r w:rsidRPr="00063C48">
        <w:t>When you are driving a tractor, passengers are allowed to be on the tractor</w:t>
      </w:r>
      <w:r w:rsidR="002C1FE3">
        <w:t xml:space="preserve">. </w:t>
      </w:r>
      <w:r w:rsidR="000163E5">
        <w:rPr>
          <w:color w:val="B40000"/>
        </w:rPr>
        <w:t>False</w:t>
      </w:r>
      <w:r w:rsidR="002C1FE3">
        <w:tab/>
      </w:r>
    </w:p>
    <w:p w14:paraId="0284E62E" w14:textId="77777777" w:rsidR="00C06594" w:rsidRDefault="00C06594" w:rsidP="002C1FE3">
      <w:pPr>
        <w:pStyle w:val="IOSbodytext2017"/>
      </w:pPr>
      <w:r w:rsidRPr="00C06594">
        <w:t>Why are 4 wheel drive tractors less likely to backflip than 2 wheel drive tractors?</w:t>
      </w:r>
    </w:p>
    <w:p w14:paraId="0D478156" w14:textId="734931BA" w:rsidR="00C06594" w:rsidRDefault="000163E5" w:rsidP="000163E5">
      <w:pPr>
        <w:tabs>
          <w:tab w:val="right" w:leader="underscore" w:pos="10773"/>
        </w:tabs>
        <w:spacing w:before="0" w:line="480" w:lineRule="atLeast"/>
        <w:ind w:left="-40" w:right="40"/>
      </w:pPr>
      <w:r w:rsidRPr="000163E5">
        <w:rPr>
          <w:color w:val="B40000"/>
          <w:szCs w:val="24"/>
        </w:rPr>
        <w:t>Four wheel drive tractors are less likely to backflip as they have more weight over the front axle than a 2WD and the torque is applied to both front and rear axles.</w:t>
      </w:r>
      <w:r w:rsidR="00C06594">
        <w:tab/>
      </w:r>
    </w:p>
    <w:p w14:paraId="0B39863B" w14:textId="77777777" w:rsidR="00C06594" w:rsidRDefault="00DB483D" w:rsidP="00DB483D">
      <w:pPr>
        <w:pStyle w:val="IOSbodytext2017"/>
      </w:pPr>
      <w:r>
        <w:t>Outline three</w:t>
      </w:r>
      <w:r w:rsidR="00C06594">
        <w:t xml:space="preserve"> scenarios in which a person could be run over by a tractor and either injured or killed.</w:t>
      </w:r>
    </w:p>
    <w:p w14:paraId="64976B56" w14:textId="01DEBEA3" w:rsidR="00C06594" w:rsidRDefault="00C06594" w:rsidP="00C06594">
      <w:pPr>
        <w:pStyle w:val="IOSlines2017"/>
      </w:pPr>
      <w:r>
        <w:t>1.</w:t>
      </w:r>
      <w:r w:rsidR="000163E5">
        <w:t xml:space="preserve"> </w:t>
      </w:r>
      <w:r w:rsidR="000163E5" w:rsidRPr="00A01C7A">
        <w:rPr>
          <w:color w:val="B40000"/>
        </w:rPr>
        <w:t>People may be run over by the rear wheel of a tractor or by an implement when they slip, trip or fall on the ground in front of a tractor</w:t>
      </w:r>
      <w:r>
        <w:tab/>
      </w:r>
    </w:p>
    <w:p w14:paraId="5FFA9C0F" w14:textId="58646FE8" w:rsidR="00C06594" w:rsidRDefault="00C06594" w:rsidP="00C06594">
      <w:pPr>
        <w:pStyle w:val="IOSlines2017"/>
      </w:pPr>
      <w:r>
        <w:t>2.</w:t>
      </w:r>
      <w:r w:rsidR="000163E5">
        <w:t xml:space="preserve"> </w:t>
      </w:r>
      <w:r w:rsidR="000163E5" w:rsidRPr="00A01C7A">
        <w:rPr>
          <w:color w:val="B40000"/>
        </w:rPr>
        <w:t>Standing next to a tractor in front of the rear wheel or a trailing implement may result in being run over</w:t>
      </w:r>
      <w:r>
        <w:tab/>
      </w:r>
    </w:p>
    <w:p w14:paraId="72123B5D" w14:textId="43A51B83" w:rsidR="00C06594" w:rsidRDefault="00C06594" w:rsidP="00C06594">
      <w:pPr>
        <w:pStyle w:val="IOSlines2017"/>
      </w:pPr>
      <w:r>
        <w:t>3.</w:t>
      </w:r>
      <w:r w:rsidR="000163E5">
        <w:t xml:space="preserve"> </w:t>
      </w:r>
      <w:r w:rsidR="000163E5" w:rsidRPr="00A01C7A">
        <w:rPr>
          <w:color w:val="B40000"/>
        </w:rPr>
        <w:t>A person standing in front of a tractor may be crushed against a post, gate or building by the front of a tractor</w:t>
      </w:r>
      <w:r>
        <w:tab/>
      </w:r>
    </w:p>
    <w:p w14:paraId="407C4B82" w14:textId="77777777" w:rsidR="00C06594" w:rsidRDefault="00443132" w:rsidP="00DB483D">
      <w:pPr>
        <w:pStyle w:val="IOSbodytext2017"/>
      </w:pPr>
      <w:r>
        <w:t>What does PTO</w:t>
      </w:r>
      <w:r w:rsidR="00C06594" w:rsidRPr="00C06594">
        <w:t xml:space="preserve"> refer to</w:t>
      </w:r>
      <w:r w:rsidR="00C06594">
        <w:t>?</w:t>
      </w:r>
    </w:p>
    <w:p w14:paraId="7B698347" w14:textId="4EA282A0" w:rsidR="00C06594" w:rsidRDefault="000163E5" w:rsidP="00C06594">
      <w:pPr>
        <w:pStyle w:val="IOSlines2017"/>
      </w:pPr>
      <w:r w:rsidRPr="00A01C7A">
        <w:rPr>
          <w:color w:val="B40000"/>
        </w:rPr>
        <w:t>Power Take Off</w:t>
      </w:r>
      <w:r>
        <w:rPr>
          <w:color w:val="B40000"/>
        </w:rPr>
        <w:t xml:space="preserve"> </w:t>
      </w:r>
      <w:r w:rsidR="00C06594">
        <w:tab/>
      </w:r>
    </w:p>
    <w:p w14:paraId="19DE3ED2" w14:textId="77777777" w:rsidR="00C06594" w:rsidRDefault="00DB483D" w:rsidP="00DB483D">
      <w:pPr>
        <w:pStyle w:val="IOSbodytext2017"/>
      </w:pPr>
      <w:r>
        <w:t>Outline three</w:t>
      </w:r>
      <w:r w:rsidR="00D1635B">
        <w:t xml:space="preserve"> hazards or risks when working around the PTO.</w:t>
      </w:r>
    </w:p>
    <w:p w14:paraId="7E1CB3DC" w14:textId="7CF3E5E3" w:rsidR="00D1635B" w:rsidRDefault="00D1635B" w:rsidP="00D1635B">
      <w:pPr>
        <w:pStyle w:val="IOSlines2017"/>
      </w:pPr>
      <w:r>
        <w:t>1.</w:t>
      </w:r>
      <w:r w:rsidR="000163E5">
        <w:t xml:space="preserve"> </w:t>
      </w:r>
      <w:r w:rsidR="000163E5" w:rsidRPr="00A01C7A">
        <w:rPr>
          <w:color w:val="B40000"/>
        </w:rPr>
        <w:t>Working near an inadequately guarded PTO shaft runs the risk of entanglement</w:t>
      </w:r>
      <w:r>
        <w:tab/>
      </w:r>
    </w:p>
    <w:p w14:paraId="2E2CFA41" w14:textId="77777777" w:rsidR="00D1635B" w:rsidRDefault="00D1635B" w:rsidP="00D1635B">
      <w:pPr>
        <w:pStyle w:val="IOSlines2017"/>
      </w:pPr>
      <w:r>
        <w:tab/>
      </w:r>
    </w:p>
    <w:p w14:paraId="0E8968DB" w14:textId="6551B544" w:rsidR="00D1635B" w:rsidRDefault="00D1635B" w:rsidP="00D1635B">
      <w:pPr>
        <w:pStyle w:val="IOSlines2017"/>
      </w:pPr>
      <w:r>
        <w:t>2.</w:t>
      </w:r>
      <w:r w:rsidR="000163E5">
        <w:t xml:space="preserve"> </w:t>
      </w:r>
      <w:proofErr w:type="gramStart"/>
      <w:r w:rsidR="000163E5" w:rsidRPr="00A01C7A">
        <w:rPr>
          <w:color w:val="B40000"/>
        </w:rPr>
        <w:t>Stepping</w:t>
      </w:r>
      <w:proofErr w:type="gramEnd"/>
      <w:r w:rsidR="000163E5" w:rsidRPr="00A01C7A">
        <w:rPr>
          <w:color w:val="B40000"/>
        </w:rPr>
        <w:t xml:space="preserve"> over an operating PTO increases the risk of entanglement</w:t>
      </w:r>
      <w:r>
        <w:tab/>
      </w:r>
    </w:p>
    <w:p w14:paraId="488859D9" w14:textId="77777777" w:rsidR="00D1635B" w:rsidRDefault="00D1635B" w:rsidP="00D1635B">
      <w:pPr>
        <w:pStyle w:val="IOSlines2017"/>
      </w:pPr>
      <w:r>
        <w:tab/>
      </w:r>
    </w:p>
    <w:p w14:paraId="3978693F" w14:textId="0B7E8338" w:rsidR="00D1635B" w:rsidRDefault="00D1635B" w:rsidP="00D1635B">
      <w:pPr>
        <w:pStyle w:val="IOSlines2017"/>
      </w:pPr>
      <w:r>
        <w:t>3.</w:t>
      </w:r>
      <w:r w:rsidR="000163E5">
        <w:t xml:space="preserve"> </w:t>
      </w:r>
      <w:r w:rsidR="000163E5" w:rsidRPr="00A01C7A">
        <w:rPr>
          <w:color w:val="B40000"/>
        </w:rPr>
        <w:t>Wearing loose clothing, clothing with drawstrings, jewellery or having long hair increases the risk of entanglement</w:t>
      </w:r>
      <w:r w:rsidR="000163E5">
        <w:rPr>
          <w:color w:val="B40000"/>
        </w:rPr>
        <w:t xml:space="preserve"> </w:t>
      </w:r>
      <w:r>
        <w:tab/>
      </w:r>
    </w:p>
    <w:p w14:paraId="5B6A5773" w14:textId="1849874A" w:rsidR="00D1635B" w:rsidRDefault="00D1635B" w:rsidP="00DB483D">
      <w:pPr>
        <w:pStyle w:val="IOSbodytext2017"/>
      </w:pPr>
      <w:r w:rsidRPr="00D1635B">
        <w:t xml:space="preserve">Why is working with </w:t>
      </w:r>
      <w:r w:rsidR="00CB2751">
        <w:t>h</w:t>
      </w:r>
      <w:r w:rsidR="00CB2751" w:rsidRPr="00D1635B">
        <w:t xml:space="preserve">ydraulics </w:t>
      </w:r>
      <w:r w:rsidRPr="00D1635B">
        <w:t>a risk of injury to the operator?</w:t>
      </w:r>
    </w:p>
    <w:p w14:paraId="19A9AE25" w14:textId="0C8FB74A" w:rsidR="00D1635B" w:rsidRDefault="000163E5" w:rsidP="00D1635B">
      <w:pPr>
        <w:pStyle w:val="IOSlines2017"/>
      </w:pPr>
      <w:r w:rsidRPr="00A01C7A">
        <w:rPr>
          <w:color w:val="B40000"/>
        </w:rPr>
        <w:t>The hydraulic oil is under pressure</w:t>
      </w:r>
      <w:r>
        <w:rPr>
          <w:color w:val="B40000"/>
        </w:rPr>
        <w:t xml:space="preserve"> and can penetrate the skin.</w:t>
      </w:r>
      <w:r w:rsidR="00D1635B">
        <w:tab/>
      </w:r>
    </w:p>
    <w:p w14:paraId="1D8A9357" w14:textId="77777777" w:rsidR="00DB483D" w:rsidRDefault="00D1635B" w:rsidP="00D1635B">
      <w:pPr>
        <w:pStyle w:val="IOSlines2017"/>
      </w:pPr>
      <w:r>
        <w:tab/>
      </w:r>
    </w:p>
    <w:p w14:paraId="68433889" w14:textId="77777777" w:rsidR="00DB483D" w:rsidRDefault="00DB483D" w:rsidP="00DB483D">
      <w:pPr>
        <w:pStyle w:val="IOSbodytext2017"/>
        <w:rPr>
          <w:szCs w:val="24"/>
        </w:rPr>
      </w:pPr>
      <w:r>
        <w:br w:type="page"/>
      </w:r>
    </w:p>
    <w:p w14:paraId="75DCC7FE" w14:textId="57D7F0A2" w:rsidR="00D1635B" w:rsidRDefault="00D1635B" w:rsidP="00DB483D">
      <w:pPr>
        <w:pStyle w:val="IOSbodytext2017"/>
      </w:pPr>
      <w:r w:rsidRPr="00D1635B">
        <w:lastRenderedPageBreak/>
        <w:t xml:space="preserve">What does </w:t>
      </w:r>
      <w:r w:rsidR="00CB2751">
        <w:t>e</w:t>
      </w:r>
      <w:r w:rsidR="00CB2751" w:rsidRPr="00D1635B">
        <w:t xml:space="preserve">rgonomics </w:t>
      </w:r>
      <w:r w:rsidRPr="00D1635B">
        <w:t>refer to?</w:t>
      </w:r>
    </w:p>
    <w:p w14:paraId="115DDF85" w14:textId="78B03DC8" w:rsidR="00D1635B" w:rsidRDefault="000163E5" w:rsidP="00D1635B">
      <w:pPr>
        <w:pStyle w:val="IOSlines2017"/>
      </w:pPr>
      <w:r w:rsidRPr="00A01C7A">
        <w:rPr>
          <w:color w:val="B40000"/>
        </w:rPr>
        <w:t>The relationship of the body to the work that is being done. Ergonomics involves changing the environment to better fit the worker</w:t>
      </w:r>
      <w:r w:rsidR="00D1635B">
        <w:tab/>
      </w:r>
    </w:p>
    <w:p w14:paraId="5954A251" w14:textId="77777777" w:rsidR="00D1635B" w:rsidRDefault="008D724C" w:rsidP="00DB483D">
      <w:pPr>
        <w:pStyle w:val="IOSbodytext2017"/>
      </w:pPr>
      <w:r>
        <w:t xml:space="preserve">Describe a typical injury </w:t>
      </w:r>
      <w:r w:rsidR="001256F7">
        <w:t>that a tractor operator could suffer if they operate a machine for long periods.</w:t>
      </w:r>
    </w:p>
    <w:p w14:paraId="2A5528DF" w14:textId="4AE20F22" w:rsidR="001256F7" w:rsidRDefault="000163E5" w:rsidP="001256F7">
      <w:pPr>
        <w:pStyle w:val="IOSlines2017"/>
      </w:pPr>
      <w:r w:rsidRPr="00A01C7A">
        <w:rPr>
          <w:color w:val="B40000"/>
        </w:rPr>
        <w:t>The operator can have back, shoulder and other pain and injury – especially with poorly designed seats and controls</w:t>
      </w:r>
      <w:r>
        <w:rPr>
          <w:color w:val="B40000"/>
        </w:rPr>
        <w:t>.</w:t>
      </w:r>
      <w:r w:rsidR="001256F7">
        <w:tab/>
      </w:r>
    </w:p>
    <w:p w14:paraId="200DB4E0" w14:textId="5D6B7227" w:rsidR="001256F7" w:rsidRDefault="000163E5" w:rsidP="001256F7">
      <w:pPr>
        <w:pStyle w:val="IOSlines2017"/>
      </w:pPr>
      <w:r>
        <w:rPr>
          <w:color w:val="B40000"/>
        </w:rPr>
        <w:t>Damage to hearing from long periods in a noisy environment.</w:t>
      </w:r>
      <w:r w:rsidR="001256F7">
        <w:tab/>
      </w:r>
    </w:p>
    <w:p w14:paraId="48E0C240" w14:textId="77777777" w:rsidR="001256F7" w:rsidRDefault="00DB483D" w:rsidP="00DB483D">
      <w:pPr>
        <w:pStyle w:val="IOSbodytext2017"/>
      </w:pPr>
      <w:r>
        <w:t>List two</w:t>
      </w:r>
      <w:r w:rsidR="005E2254" w:rsidRPr="005E2254">
        <w:t xml:space="preserve"> types of noises that can affect a tractor operator while driving </w:t>
      </w:r>
      <w:r w:rsidR="005E2254">
        <w:t>a</w:t>
      </w:r>
      <w:r w:rsidR="005E2254" w:rsidRPr="005E2254">
        <w:t xml:space="preserve"> machine</w:t>
      </w:r>
      <w:r w:rsidR="005E2254">
        <w:t>.</w:t>
      </w:r>
    </w:p>
    <w:p w14:paraId="7188F906" w14:textId="6C0FED5A" w:rsidR="005E2254" w:rsidRDefault="005E2254" w:rsidP="005E2254">
      <w:pPr>
        <w:pStyle w:val="IOSlines2017"/>
      </w:pPr>
      <w:r>
        <w:t>1.</w:t>
      </w:r>
      <w:r w:rsidR="000163E5">
        <w:t xml:space="preserve"> </w:t>
      </w:r>
      <w:r w:rsidR="000163E5" w:rsidRPr="00A01C7A">
        <w:rPr>
          <w:color w:val="B40000"/>
        </w:rPr>
        <w:t>Engine noise</w:t>
      </w:r>
      <w:r>
        <w:tab/>
      </w:r>
    </w:p>
    <w:p w14:paraId="2EC64AF9" w14:textId="79A780E4" w:rsidR="005E2254" w:rsidRDefault="005E2254" w:rsidP="005E2254">
      <w:pPr>
        <w:pStyle w:val="IOSlines2017"/>
      </w:pPr>
      <w:r>
        <w:t>2.</w:t>
      </w:r>
      <w:r w:rsidR="000163E5">
        <w:t xml:space="preserve"> </w:t>
      </w:r>
      <w:r w:rsidR="000163E5" w:rsidRPr="00A01C7A">
        <w:rPr>
          <w:color w:val="B40000"/>
        </w:rPr>
        <w:t xml:space="preserve">Radio noise at </w:t>
      </w:r>
      <w:r w:rsidR="000163E5">
        <w:rPr>
          <w:color w:val="B40000"/>
        </w:rPr>
        <w:t>high</w:t>
      </w:r>
      <w:r w:rsidR="000163E5" w:rsidRPr="00A01C7A">
        <w:rPr>
          <w:color w:val="B40000"/>
        </w:rPr>
        <w:t xml:space="preserve"> volume</w:t>
      </w:r>
      <w:r>
        <w:tab/>
      </w:r>
    </w:p>
    <w:p w14:paraId="08370C99" w14:textId="77777777" w:rsidR="005E2254" w:rsidRDefault="00443132" w:rsidP="00DB483D">
      <w:pPr>
        <w:pStyle w:val="IOSbodytext2017"/>
      </w:pPr>
      <w:r>
        <w:t xml:space="preserve">What does WHS </w:t>
      </w:r>
      <w:r w:rsidR="00090EE3">
        <w:t>refer to</w:t>
      </w:r>
      <w:r>
        <w:t>?</w:t>
      </w:r>
    </w:p>
    <w:p w14:paraId="42EB10C4" w14:textId="6E4EA0E3" w:rsidR="0044367C" w:rsidRDefault="000163E5" w:rsidP="00443132">
      <w:pPr>
        <w:pStyle w:val="IOSlines2017"/>
      </w:pPr>
      <w:r w:rsidRPr="00A01C7A">
        <w:rPr>
          <w:color w:val="B40000"/>
        </w:rPr>
        <w:t xml:space="preserve">Work Health </w:t>
      </w:r>
      <w:r>
        <w:rPr>
          <w:color w:val="B40000"/>
        </w:rPr>
        <w:t>and S</w:t>
      </w:r>
      <w:r w:rsidRPr="00A01C7A">
        <w:rPr>
          <w:color w:val="B40000"/>
        </w:rPr>
        <w:t>afety</w:t>
      </w:r>
      <w:r w:rsidR="00443132">
        <w:tab/>
      </w:r>
    </w:p>
    <w:p w14:paraId="4EEEF81C" w14:textId="77777777" w:rsidR="00443132" w:rsidRDefault="0027017E" w:rsidP="00DB483D">
      <w:pPr>
        <w:pStyle w:val="IOSbodytext2017"/>
      </w:pPr>
      <w:r>
        <w:t>Identify four groups</w:t>
      </w:r>
      <w:r w:rsidR="00090EE3">
        <w:t xml:space="preserve"> of people</w:t>
      </w:r>
      <w:r>
        <w:t xml:space="preserve"> </w:t>
      </w:r>
      <w:r w:rsidR="00C4780E">
        <w:t xml:space="preserve">most </w:t>
      </w:r>
      <w:r>
        <w:t>at risk of injury on a farm.</w:t>
      </w:r>
    </w:p>
    <w:p w14:paraId="40B119E5" w14:textId="1D740765" w:rsidR="0027017E" w:rsidRDefault="0027017E" w:rsidP="0027017E">
      <w:pPr>
        <w:pStyle w:val="IOSlines2017"/>
      </w:pPr>
      <w:r>
        <w:t>1.</w:t>
      </w:r>
      <w:r w:rsidR="00466AAC">
        <w:t xml:space="preserve"> </w:t>
      </w:r>
      <w:r w:rsidR="00466AAC" w:rsidRPr="00A01C7A">
        <w:rPr>
          <w:color w:val="B40000"/>
        </w:rPr>
        <w:t>Children</w:t>
      </w:r>
      <w:r>
        <w:tab/>
      </w:r>
    </w:p>
    <w:p w14:paraId="653B4A38" w14:textId="3F9A10F6" w:rsidR="0027017E" w:rsidRDefault="0027017E" w:rsidP="0027017E">
      <w:pPr>
        <w:pStyle w:val="IOSlines2017"/>
      </w:pPr>
      <w:r>
        <w:t>2.</w:t>
      </w:r>
      <w:r w:rsidR="00466AAC">
        <w:t xml:space="preserve"> </w:t>
      </w:r>
      <w:r w:rsidR="00466AAC" w:rsidRPr="00A01C7A">
        <w:rPr>
          <w:color w:val="B40000"/>
        </w:rPr>
        <w:t>Visitors</w:t>
      </w:r>
      <w:r>
        <w:tab/>
      </w:r>
    </w:p>
    <w:p w14:paraId="2E9B32FE" w14:textId="00CAC618" w:rsidR="0027017E" w:rsidRDefault="0027017E" w:rsidP="0027017E">
      <w:pPr>
        <w:pStyle w:val="IOSlines2017"/>
      </w:pPr>
      <w:r>
        <w:t>3.</w:t>
      </w:r>
      <w:r w:rsidR="00466AAC">
        <w:t xml:space="preserve"> </w:t>
      </w:r>
      <w:r w:rsidR="00466AAC" w:rsidRPr="00A01C7A">
        <w:rPr>
          <w:color w:val="B40000"/>
        </w:rPr>
        <w:t>Contractors</w:t>
      </w:r>
      <w:r>
        <w:tab/>
      </w:r>
    </w:p>
    <w:p w14:paraId="12FFFC4A" w14:textId="449C0C06" w:rsidR="0027017E" w:rsidRDefault="0027017E" w:rsidP="0027017E">
      <w:pPr>
        <w:pStyle w:val="IOSlines2017"/>
      </w:pPr>
      <w:r>
        <w:t>4.</w:t>
      </w:r>
      <w:r w:rsidR="00466AAC">
        <w:t xml:space="preserve"> </w:t>
      </w:r>
      <w:r w:rsidR="00466AAC" w:rsidRPr="00A01C7A">
        <w:rPr>
          <w:color w:val="B40000"/>
        </w:rPr>
        <w:t>Older farmers</w:t>
      </w:r>
      <w:r>
        <w:tab/>
      </w:r>
    </w:p>
    <w:p w14:paraId="017E5756" w14:textId="77777777" w:rsidR="00C06594" w:rsidRDefault="0027017E" w:rsidP="00C4780E">
      <w:pPr>
        <w:pStyle w:val="IOSbodytext2017"/>
      </w:pPr>
      <w:r>
        <w:t xml:space="preserve">Why should farms </w:t>
      </w:r>
      <w:r w:rsidR="00EE5BC7">
        <w:t>be</w:t>
      </w:r>
      <w:r>
        <w:t xml:space="preserve"> </w:t>
      </w:r>
      <w:r w:rsidR="00EE5BC7">
        <w:t>“</w:t>
      </w:r>
      <w:r>
        <w:t xml:space="preserve">emergency </w:t>
      </w:r>
      <w:r w:rsidR="00EE5BC7">
        <w:t>ready”</w:t>
      </w:r>
      <w:r>
        <w:t>?</w:t>
      </w:r>
    </w:p>
    <w:p w14:paraId="1BFFA7B1" w14:textId="308EC726" w:rsidR="0027017E" w:rsidRDefault="00466AAC" w:rsidP="0027017E">
      <w:pPr>
        <w:pStyle w:val="IOSlines2017"/>
      </w:pPr>
      <w:r w:rsidRPr="00A01C7A">
        <w:rPr>
          <w:color w:val="B40000"/>
        </w:rPr>
        <w:t xml:space="preserve">Being well prepared with emergency plans and equipment will ensure that the damage to people </w:t>
      </w:r>
      <w:r>
        <w:rPr>
          <w:color w:val="B40000"/>
        </w:rPr>
        <w:t>and</w:t>
      </w:r>
      <w:r w:rsidRPr="00A01C7A">
        <w:rPr>
          <w:color w:val="B40000"/>
        </w:rPr>
        <w:t xml:space="preserve"> property is minimized when accidents happen</w:t>
      </w:r>
      <w:r w:rsidR="0027017E">
        <w:tab/>
      </w:r>
    </w:p>
    <w:p w14:paraId="39D0E97F" w14:textId="77777777" w:rsidR="0027017E" w:rsidRDefault="0027017E" w:rsidP="0027017E">
      <w:pPr>
        <w:pStyle w:val="IOSlines2017"/>
      </w:pPr>
      <w:r>
        <w:tab/>
      </w:r>
    </w:p>
    <w:p w14:paraId="1E9A8FD2" w14:textId="77777777" w:rsidR="0027017E" w:rsidRDefault="0027017E" w:rsidP="0027017E">
      <w:pPr>
        <w:pStyle w:val="IOSlines2017"/>
      </w:pPr>
      <w:r>
        <w:tab/>
      </w:r>
    </w:p>
    <w:p w14:paraId="2A8C273C" w14:textId="77777777" w:rsidR="00755761" w:rsidRDefault="00755761" w:rsidP="00C4780E">
      <w:pPr>
        <w:pStyle w:val="IOSbodytext2017"/>
      </w:pPr>
      <w:r>
        <w:t>How can an employer ensure he or she is prepared for the following.</w:t>
      </w:r>
    </w:p>
    <w:p w14:paraId="5DC9E842" w14:textId="67FED7D0" w:rsidR="00755761" w:rsidRDefault="00755761" w:rsidP="00755761">
      <w:pPr>
        <w:pStyle w:val="IOSlines2017"/>
      </w:pPr>
      <w:r>
        <w:t>Needing first aid:</w:t>
      </w:r>
      <w:r w:rsidR="002750BB">
        <w:t xml:space="preserve"> </w:t>
      </w:r>
      <w:r w:rsidR="002750BB" w:rsidRPr="00A01C7A">
        <w:rPr>
          <w:color w:val="B40000"/>
        </w:rPr>
        <w:t>A suitable first aid kit should be accessible to all workers on the property</w:t>
      </w:r>
      <w:r>
        <w:tab/>
      </w:r>
    </w:p>
    <w:p w14:paraId="25E02669" w14:textId="77777777" w:rsidR="00755761" w:rsidRDefault="00755761" w:rsidP="00755761">
      <w:pPr>
        <w:pStyle w:val="IOSlines2017"/>
      </w:pPr>
      <w:r>
        <w:tab/>
      </w:r>
    </w:p>
    <w:p w14:paraId="232E5C58" w14:textId="1D8C4165" w:rsidR="00755761" w:rsidRDefault="00755761" w:rsidP="00755761">
      <w:pPr>
        <w:pStyle w:val="IOSlines2017"/>
      </w:pPr>
      <w:r>
        <w:t>Fire:</w:t>
      </w:r>
      <w:r w:rsidR="002750BB">
        <w:t xml:space="preserve"> </w:t>
      </w:r>
      <w:r w:rsidR="002750BB" w:rsidRPr="00A01C7A">
        <w:rPr>
          <w:color w:val="B40000"/>
        </w:rPr>
        <w:t>Fire extinguishers should be available where fire is a hazard</w:t>
      </w:r>
      <w:r>
        <w:tab/>
      </w:r>
    </w:p>
    <w:p w14:paraId="44995969" w14:textId="77777777" w:rsidR="00755761" w:rsidRDefault="00755761" w:rsidP="00755761">
      <w:pPr>
        <w:pStyle w:val="IOSlines2017"/>
      </w:pPr>
      <w:r>
        <w:tab/>
      </w:r>
    </w:p>
    <w:p w14:paraId="4A07E8E3" w14:textId="77777777" w:rsidR="00755761" w:rsidRDefault="00755761" w:rsidP="00755761">
      <w:pPr>
        <w:pStyle w:val="IOSbodytext2017"/>
        <w:rPr>
          <w:szCs w:val="24"/>
        </w:rPr>
      </w:pPr>
      <w:r>
        <w:br w:type="page"/>
      </w:r>
    </w:p>
    <w:p w14:paraId="2C7E1AD7" w14:textId="77777777" w:rsidR="00755761" w:rsidRDefault="004F5BB5" w:rsidP="004F5BB5">
      <w:pPr>
        <w:pStyle w:val="IOSheading12017"/>
      </w:pPr>
      <w:r>
        <w:lastRenderedPageBreak/>
        <w:t>Tractor operations</w:t>
      </w:r>
    </w:p>
    <w:p w14:paraId="7CD883CB" w14:textId="77777777" w:rsidR="004F5BB5" w:rsidRDefault="00C4780E" w:rsidP="004F5BB5">
      <w:pPr>
        <w:pStyle w:val="IOSbodytext2017"/>
        <w:rPr>
          <w:lang w:eastAsia="en-US"/>
        </w:rPr>
      </w:pPr>
      <w:r>
        <w:rPr>
          <w:lang w:eastAsia="en-US"/>
        </w:rPr>
        <w:t xml:space="preserve">There are six models of tractor </w:t>
      </w:r>
      <w:r w:rsidR="006F0DC3">
        <w:rPr>
          <w:lang w:eastAsia="en-US"/>
        </w:rPr>
        <w:t>approved for use by students in schools. These tractors are modified to ensure students can learn tractor operation safely as part of the Agriculture curriculum.</w:t>
      </w:r>
    </w:p>
    <w:p w14:paraId="1944ECD9" w14:textId="77777777" w:rsidR="0020142B" w:rsidRDefault="0020142B" w:rsidP="0071386D">
      <w:pPr>
        <w:pStyle w:val="IOSheading22017"/>
      </w:pPr>
      <w:r>
        <w:t>The school tractor</w:t>
      </w:r>
    </w:p>
    <w:p w14:paraId="043EFC1B" w14:textId="6577C166" w:rsidR="006F0DC3" w:rsidRDefault="006F0DC3" w:rsidP="004F5BB5">
      <w:pPr>
        <w:pStyle w:val="IOSbodytext2017"/>
        <w:rPr>
          <w:lang w:eastAsia="en-US"/>
        </w:rPr>
      </w:pPr>
      <w:r>
        <w:rPr>
          <w:lang w:eastAsia="en-US"/>
        </w:rPr>
        <w:t>Identify the tractor that is at your school</w:t>
      </w:r>
      <w:r w:rsidR="00163B03">
        <w:rPr>
          <w:lang w:eastAsia="en-US"/>
        </w:rPr>
        <w:t>. Use the tractor operator’s manual to assist.</w:t>
      </w:r>
    </w:p>
    <w:p w14:paraId="7F5A3EEB" w14:textId="77777777" w:rsidR="006F0DC3" w:rsidRDefault="0020142B" w:rsidP="0020142B">
      <w:pPr>
        <w:pStyle w:val="IOSlines2017"/>
        <w:rPr>
          <w:lang w:eastAsia="en-US"/>
        </w:rPr>
      </w:pPr>
      <w:r>
        <w:rPr>
          <w:lang w:eastAsia="en-US"/>
        </w:rPr>
        <w:t xml:space="preserve">Make: </w:t>
      </w:r>
      <w:r>
        <w:rPr>
          <w:lang w:eastAsia="en-US"/>
        </w:rPr>
        <w:tab/>
      </w:r>
    </w:p>
    <w:p w14:paraId="442CB688" w14:textId="77777777" w:rsidR="0020142B" w:rsidRDefault="0020142B" w:rsidP="0020142B">
      <w:pPr>
        <w:pStyle w:val="IOSlines2017"/>
        <w:rPr>
          <w:lang w:eastAsia="en-US"/>
        </w:rPr>
      </w:pPr>
      <w:r>
        <w:rPr>
          <w:lang w:eastAsia="en-US"/>
        </w:rPr>
        <w:t xml:space="preserve">Model: </w:t>
      </w:r>
      <w:r>
        <w:rPr>
          <w:lang w:eastAsia="en-US"/>
        </w:rPr>
        <w:tab/>
      </w:r>
    </w:p>
    <w:p w14:paraId="02634E4F" w14:textId="77777777" w:rsidR="0020142B" w:rsidRDefault="0020142B" w:rsidP="0020142B">
      <w:pPr>
        <w:pStyle w:val="IOSlines2017"/>
        <w:rPr>
          <w:lang w:eastAsia="en-US"/>
        </w:rPr>
      </w:pPr>
      <w:r>
        <w:rPr>
          <w:lang w:eastAsia="en-US"/>
        </w:rPr>
        <w:t xml:space="preserve">Power: </w:t>
      </w:r>
      <w:r>
        <w:rPr>
          <w:lang w:eastAsia="en-US"/>
        </w:rPr>
        <w:tab/>
      </w:r>
    </w:p>
    <w:p w14:paraId="36BFEA71" w14:textId="77777777" w:rsidR="0020142B" w:rsidRDefault="0020142B" w:rsidP="0020142B">
      <w:pPr>
        <w:pStyle w:val="IOSlines2017"/>
        <w:rPr>
          <w:lang w:eastAsia="en-US"/>
        </w:rPr>
      </w:pPr>
      <w:r>
        <w:rPr>
          <w:lang w:eastAsia="en-US"/>
        </w:rPr>
        <w:t xml:space="preserve">4WD or 2WD: </w:t>
      </w:r>
      <w:r>
        <w:rPr>
          <w:lang w:eastAsia="en-US"/>
        </w:rPr>
        <w:tab/>
      </w:r>
    </w:p>
    <w:p w14:paraId="7B91BE4D" w14:textId="77777777" w:rsidR="0020142B" w:rsidRDefault="0020142B" w:rsidP="0020142B">
      <w:pPr>
        <w:pStyle w:val="IOSlines2017"/>
        <w:rPr>
          <w:lang w:eastAsia="en-US"/>
        </w:rPr>
      </w:pPr>
      <w:r>
        <w:rPr>
          <w:lang w:eastAsia="en-US"/>
        </w:rPr>
        <w:t xml:space="preserve">Engine capacity: </w:t>
      </w:r>
      <w:r>
        <w:rPr>
          <w:lang w:eastAsia="en-US"/>
        </w:rPr>
        <w:tab/>
      </w:r>
    </w:p>
    <w:p w14:paraId="213E8B3B" w14:textId="77777777" w:rsidR="0020142B" w:rsidRDefault="0020142B" w:rsidP="0020142B">
      <w:pPr>
        <w:pStyle w:val="IOSlines2017"/>
        <w:rPr>
          <w:lang w:eastAsia="en-US"/>
        </w:rPr>
      </w:pPr>
      <w:r>
        <w:rPr>
          <w:lang w:eastAsia="en-US"/>
        </w:rPr>
        <w:t xml:space="preserve">Fuel type: </w:t>
      </w:r>
      <w:r>
        <w:rPr>
          <w:lang w:eastAsia="en-US"/>
        </w:rPr>
        <w:tab/>
      </w:r>
    </w:p>
    <w:p w14:paraId="777028A0" w14:textId="77777777" w:rsidR="0020142B" w:rsidRDefault="0020142B" w:rsidP="0020142B">
      <w:pPr>
        <w:pStyle w:val="IOSlines2017"/>
        <w:rPr>
          <w:lang w:eastAsia="en-US"/>
        </w:rPr>
      </w:pPr>
      <w:r>
        <w:rPr>
          <w:lang w:eastAsia="en-US"/>
        </w:rPr>
        <w:t xml:space="preserve">Hours: </w:t>
      </w:r>
      <w:r>
        <w:rPr>
          <w:lang w:eastAsia="en-US"/>
        </w:rPr>
        <w:tab/>
      </w:r>
    </w:p>
    <w:p w14:paraId="24D38C4B" w14:textId="77777777" w:rsidR="0020142B" w:rsidRDefault="0020142B" w:rsidP="0020142B">
      <w:pPr>
        <w:pStyle w:val="IOSlines2017"/>
        <w:rPr>
          <w:lang w:eastAsia="en-US"/>
        </w:rPr>
      </w:pPr>
      <w:r>
        <w:rPr>
          <w:lang w:eastAsia="en-US"/>
        </w:rPr>
        <w:t xml:space="preserve">Features: </w:t>
      </w:r>
      <w:r>
        <w:rPr>
          <w:lang w:eastAsia="en-US"/>
        </w:rPr>
        <w:tab/>
      </w:r>
    </w:p>
    <w:p w14:paraId="62B9F0FC" w14:textId="77777777" w:rsidR="0020142B" w:rsidRDefault="0020142B" w:rsidP="0020142B">
      <w:pPr>
        <w:pStyle w:val="IOSlines2017"/>
        <w:rPr>
          <w:lang w:eastAsia="en-US"/>
        </w:rPr>
      </w:pPr>
      <w:r>
        <w:rPr>
          <w:lang w:eastAsia="en-US"/>
        </w:rPr>
        <w:tab/>
      </w:r>
    </w:p>
    <w:p w14:paraId="125EE84A" w14:textId="77777777" w:rsidR="0020142B" w:rsidRDefault="0020142B" w:rsidP="0020142B">
      <w:pPr>
        <w:pStyle w:val="IOSlines2017"/>
        <w:rPr>
          <w:lang w:eastAsia="en-US"/>
        </w:rPr>
      </w:pPr>
      <w:r>
        <w:rPr>
          <w:lang w:eastAsia="en-US"/>
        </w:rPr>
        <w:tab/>
      </w:r>
    </w:p>
    <w:p w14:paraId="5E021235" w14:textId="77777777" w:rsidR="0020142B" w:rsidRDefault="0020142B" w:rsidP="0020142B">
      <w:pPr>
        <w:pStyle w:val="IOSlines2017"/>
        <w:rPr>
          <w:lang w:eastAsia="en-US"/>
        </w:rPr>
      </w:pPr>
      <w:r>
        <w:rPr>
          <w:lang w:eastAsia="en-US"/>
        </w:rPr>
        <w:tab/>
      </w:r>
    </w:p>
    <w:p w14:paraId="1081655B" w14:textId="77777777" w:rsidR="0020142B" w:rsidRDefault="0020142B" w:rsidP="0020142B">
      <w:pPr>
        <w:pStyle w:val="IOSlines2017"/>
        <w:rPr>
          <w:lang w:eastAsia="en-US"/>
        </w:rPr>
      </w:pPr>
      <w:r>
        <w:rPr>
          <w:lang w:eastAsia="en-US"/>
        </w:rPr>
        <w:t xml:space="preserve">Date of purchase: </w:t>
      </w:r>
      <w:r>
        <w:rPr>
          <w:lang w:eastAsia="en-US"/>
        </w:rPr>
        <w:tab/>
      </w:r>
    </w:p>
    <w:p w14:paraId="35CAD6FE" w14:textId="77777777" w:rsidR="0020142B" w:rsidRDefault="0020142B" w:rsidP="0020142B">
      <w:pPr>
        <w:pStyle w:val="IOSlines2017"/>
        <w:rPr>
          <w:lang w:eastAsia="en-US"/>
        </w:rPr>
      </w:pPr>
      <w:r>
        <w:rPr>
          <w:lang w:eastAsia="en-US"/>
        </w:rPr>
        <w:t xml:space="preserve">Product ID number: </w:t>
      </w:r>
      <w:r>
        <w:rPr>
          <w:lang w:eastAsia="en-US"/>
        </w:rPr>
        <w:tab/>
      </w:r>
    </w:p>
    <w:p w14:paraId="41A6A112" w14:textId="77777777" w:rsidR="0020142B" w:rsidRDefault="0020142B" w:rsidP="0020142B">
      <w:pPr>
        <w:pStyle w:val="IOSlines2017"/>
        <w:rPr>
          <w:lang w:eastAsia="en-US"/>
        </w:rPr>
      </w:pPr>
      <w:r>
        <w:rPr>
          <w:lang w:eastAsia="en-US"/>
        </w:rPr>
        <w:t xml:space="preserve">Engine Serial Number: </w:t>
      </w:r>
      <w:r>
        <w:rPr>
          <w:lang w:eastAsia="en-US"/>
        </w:rPr>
        <w:tab/>
      </w:r>
    </w:p>
    <w:p w14:paraId="307DFE5D" w14:textId="77777777" w:rsidR="00382886" w:rsidRDefault="0020142B" w:rsidP="0020142B">
      <w:pPr>
        <w:pStyle w:val="IOSlines2017"/>
        <w:rPr>
          <w:lang w:eastAsia="en-US"/>
        </w:rPr>
      </w:pPr>
      <w:r>
        <w:rPr>
          <w:lang w:eastAsia="en-US"/>
        </w:rPr>
        <w:t xml:space="preserve">Transmission Serial Number: </w:t>
      </w:r>
      <w:r>
        <w:rPr>
          <w:lang w:eastAsia="en-US"/>
        </w:rPr>
        <w:tab/>
      </w:r>
    </w:p>
    <w:p w14:paraId="6C9412EB" w14:textId="77777777" w:rsidR="00382886" w:rsidRDefault="00382886" w:rsidP="00382886">
      <w:pPr>
        <w:pStyle w:val="IOSbodytext2017"/>
        <w:rPr>
          <w:szCs w:val="24"/>
          <w:lang w:eastAsia="en-US"/>
        </w:rPr>
      </w:pPr>
      <w:r>
        <w:rPr>
          <w:lang w:eastAsia="en-US"/>
        </w:rPr>
        <w:br w:type="page"/>
      </w:r>
    </w:p>
    <w:p w14:paraId="07A6B91C" w14:textId="77777777" w:rsidR="0020142B" w:rsidRDefault="0020142B" w:rsidP="0020142B">
      <w:pPr>
        <w:pStyle w:val="IOSheading32017"/>
      </w:pPr>
      <w:r>
        <w:lastRenderedPageBreak/>
        <w:t>Personal safety</w:t>
      </w:r>
    </w:p>
    <w:p w14:paraId="221824D7" w14:textId="77777777" w:rsidR="0020142B" w:rsidRDefault="0020142B" w:rsidP="0020142B">
      <w:pPr>
        <w:pStyle w:val="IOSbodytext2017"/>
        <w:rPr>
          <w:lang w:eastAsia="en-US"/>
        </w:rPr>
      </w:pPr>
      <w:r>
        <w:rPr>
          <w:lang w:eastAsia="en-US"/>
        </w:rPr>
        <w:t>Tractor operators must wear suitable PPE (Personal Protective Equipment) when operating a tractor.</w:t>
      </w:r>
    </w:p>
    <w:p w14:paraId="134A1264" w14:textId="77777777" w:rsidR="0020142B" w:rsidRDefault="0020142B" w:rsidP="0020142B">
      <w:pPr>
        <w:pStyle w:val="IOSbodytext2017"/>
        <w:rPr>
          <w:lang w:eastAsia="en-US"/>
        </w:rPr>
      </w:pPr>
      <w:r>
        <w:rPr>
          <w:lang w:eastAsia="en-US"/>
        </w:rPr>
        <w:t>Identify the following PPE:</w:t>
      </w:r>
    </w:p>
    <w:tbl>
      <w:tblPr>
        <w:tblStyle w:val="TableGrid"/>
        <w:tblW w:w="0" w:type="auto"/>
        <w:tblLook w:val="04A0" w:firstRow="1" w:lastRow="0" w:firstColumn="1" w:lastColumn="0" w:noHBand="0" w:noVBand="1"/>
        <w:tblDescription w:val="Identify each of the PPE in the images."/>
      </w:tblPr>
      <w:tblGrid>
        <w:gridCol w:w="5381"/>
        <w:gridCol w:w="5381"/>
      </w:tblGrid>
      <w:tr w:rsidR="00314377" w14:paraId="65ED4467" w14:textId="77777777" w:rsidTr="00294DD8">
        <w:trPr>
          <w:tblHeader/>
        </w:trPr>
        <w:tc>
          <w:tcPr>
            <w:tcW w:w="5381" w:type="dxa"/>
          </w:tcPr>
          <w:p w14:paraId="1BB04858" w14:textId="77777777" w:rsidR="00BD696A" w:rsidRDefault="00BD696A" w:rsidP="00BD696A">
            <w:pPr>
              <w:pStyle w:val="IOStableheading2017"/>
              <w:rPr>
                <w:lang w:eastAsia="en-US"/>
              </w:rPr>
            </w:pPr>
            <w:r>
              <w:rPr>
                <w:lang w:eastAsia="en-US"/>
              </w:rPr>
              <w:t>Image of PPE</w:t>
            </w:r>
          </w:p>
        </w:tc>
        <w:tc>
          <w:tcPr>
            <w:tcW w:w="5381" w:type="dxa"/>
          </w:tcPr>
          <w:p w14:paraId="54D40C6B" w14:textId="77777777" w:rsidR="00BD696A" w:rsidRDefault="00BD696A" w:rsidP="00BD696A">
            <w:pPr>
              <w:pStyle w:val="IOStableheading2017"/>
              <w:rPr>
                <w:lang w:eastAsia="en-US"/>
              </w:rPr>
            </w:pPr>
            <w:r>
              <w:rPr>
                <w:lang w:eastAsia="en-US"/>
              </w:rPr>
              <w:t>Label the PPE</w:t>
            </w:r>
          </w:p>
        </w:tc>
      </w:tr>
      <w:tr w:rsidR="00314377" w14:paraId="5F777490" w14:textId="77777777" w:rsidTr="00294DD8">
        <w:trPr>
          <w:tblHeader/>
        </w:trPr>
        <w:tc>
          <w:tcPr>
            <w:tcW w:w="5381" w:type="dxa"/>
          </w:tcPr>
          <w:p w14:paraId="5A6613F5" w14:textId="77777777" w:rsidR="00BD696A" w:rsidRDefault="001F5AE1" w:rsidP="00BD696A">
            <w:pPr>
              <w:pStyle w:val="IOStabletext2017"/>
              <w:rPr>
                <w:lang w:eastAsia="en-US"/>
              </w:rPr>
            </w:pPr>
            <w:r>
              <w:rPr>
                <w:noProof/>
                <w:lang w:eastAsia="en-AU"/>
              </w:rPr>
              <w:drawing>
                <wp:inline distT="0" distB="0" distL="0" distR="0" wp14:anchorId="60CE5485" wp14:editId="668D5B10">
                  <wp:extent cx="838200" cy="1149842"/>
                  <wp:effectExtent l="0" t="0" r="0" b="0"/>
                  <wp:docPr id="5" name="Picture 5"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 Boots.jpg"/>
                          <pic:cNvPicPr/>
                        </pic:nvPicPr>
                        <pic:blipFill>
                          <a:blip r:embed="rId19" cstate="print">
                            <a:extLst>
                              <a:ext uri="{28A0092B-C50C-407E-A947-70E740481C1C}">
                                <a14:useLocalDpi xmlns:a14="http://schemas.microsoft.com/office/drawing/2010/main"/>
                              </a:ext>
                            </a:extLst>
                          </a:blip>
                          <a:stretch>
                            <a:fillRect/>
                          </a:stretch>
                        </pic:blipFill>
                        <pic:spPr>
                          <a:xfrm>
                            <a:off x="0" y="0"/>
                            <a:ext cx="849874" cy="1165856"/>
                          </a:xfrm>
                          <a:prstGeom prst="rect">
                            <a:avLst/>
                          </a:prstGeom>
                        </pic:spPr>
                      </pic:pic>
                    </a:graphicData>
                  </a:graphic>
                </wp:inline>
              </w:drawing>
            </w:r>
          </w:p>
        </w:tc>
        <w:tc>
          <w:tcPr>
            <w:tcW w:w="5381" w:type="dxa"/>
          </w:tcPr>
          <w:p w14:paraId="19189777" w14:textId="7797183D" w:rsidR="00BD696A" w:rsidRDefault="0078543D" w:rsidP="00BD696A">
            <w:pPr>
              <w:pStyle w:val="IOStabletext2017"/>
              <w:rPr>
                <w:lang w:eastAsia="en-US"/>
              </w:rPr>
            </w:pPr>
            <w:r>
              <w:rPr>
                <w:color w:val="B40000"/>
                <w:lang w:eastAsia="en-US"/>
              </w:rPr>
              <w:t>Work boots</w:t>
            </w:r>
          </w:p>
        </w:tc>
      </w:tr>
      <w:tr w:rsidR="001F5AE1" w14:paraId="09A913C3" w14:textId="77777777" w:rsidTr="00294DD8">
        <w:trPr>
          <w:tblHeader/>
        </w:trPr>
        <w:tc>
          <w:tcPr>
            <w:tcW w:w="5381" w:type="dxa"/>
          </w:tcPr>
          <w:p w14:paraId="04BFAB55" w14:textId="77777777" w:rsidR="001F5AE1" w:rsidRDefault="001F5AE1" w:rsidP="00BD696A">
            <w:pPr>
              <w:pStyle w:val="IOStabletext2017"/>
              <w:rPr>
                <w:noProof/>
                <w:lang w:eastAsia="en-AU"/>
              </w:rPr>
            </w:pPr>
            <w:r>
              <w:rPr>
                <w:noProof/>
                <w:lang w:eastAsia="en-AU"/>
              </w:rPr>
              <w:drawing>
                <wp:inline distT="0" distB="0" distL="0" distR="0" wp14:anchorId="57EB7277" wp14:editId="7E933085">
                  <wp:extent cx="838200" cy="504321"/>
                  <wp:effectExtent l="0" t="0" r="0" b="0"/>
                  <wp:docPr id="10" name="Picture 10"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ytmeister\Pictures\Tractors\PPE\Safety Glasses.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846521" cy="509327"/>
                          </a:xfrm>
                          <a:prstGeom prst="rect">
                            <a:avLst/>
                          </a:prstGeom>
                          <a:noFill/>
                          <a:ln>
                            <a:noFill/>
                          </a:ln>
                        </pic:spPr>
                      </pic:pic>
                    </a:graphicData>
                  </a:graphic>
                </wp:inline>
              </w:drawing>
            </w:r>
          </w:p>
        </w:tc>
        <w:tc>
          <w:tcPr>
            <w:tcW w:w="5381" w:type="dxa"/>
          </w:tcPr>
          <w:p w14:paraId="481C8863" w14:textId="03ABFE91" w:rsidR="001F5AE1" w:rsidRDefault="0078543D" w:rsidP="00BD696A">
            <w:pPr>
              <w:pStyle w:val="IOStabletext2017"/>
              <w:rPr>
                <w:lang w:eastAsia="en-US"/>
              </w:rPr>
            </w:pPr>
            <w:r>
              <w:rPr>
                <w:color w:val="B40000"/>
                <w:lang w:eastAsia="en-US"/>
              </w:rPr>
              <w:t>Eye protection</w:t>
            </w:r>
          </w:p>
        </w:tc>
      </w:tr>
      <w:tr w:rsidR="00314377" w14:paraId="35C4B7AD" w14:textId="77777777" w:rsidTr="00294DD8">
        <w:trPr>
          <w:tblHeader/>
        </w:trPr>
        <w:tc>
          <w:tcPr>
            <w:tcW w:w="5381" w:type="dxa"/>
          </w:tcPr>
          <w:p w14:paraId="3667D27E" w14:textId="77777777" w:rsidR="00BD696A" w:rsidRDefault="001F5AE1" w:rsidP="00BD696A">
            <w:pPr>
              <w:pStyle w:val="IOStabletext2017"/>
              <w:rPr>
                <w:lang w:eastAsia="en-US"/>
              </w:rPr>
            </w:pPr>
            <w:r>
              <w:rPr>
                <w:noProof/>
                <w:lang w:eastAsia="en-AU"/>
              </w:rPr>
              <w:drawing>
                <wp:inline distT="0" distB="0" distL="0" distR="0" wp14:anchorId="6FB950BB" wp14:editId="335AFDDC">
                  <wp:extent cx="828675" cy="746616"/>
                  <wp:effectExtent l="0" t="0" r="0" b="0"/>
                  <wp:docPr id="6" name="Picture 6"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ytmeister\Pictures\Tractors\PPE\Hat.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41915" cy="758545"/>
                          </a:xfrm>
                          <a:prstGeom prst="rect">
                            <a:avLst/>
                          </a:prstGeom>
                          <a:noFill/>
                          <a:ln>
                            <a:noFill/>
                          </a:ln>
                        </pic:spPr>
                      </pic:pic>
                    </a:graphicData>
                  </a:graphic>
                </wp:inline>
              </w:drawing>
            </w:r>
          </w:p>
        </w:tc>
        <w:tc>
          <w:tcPr>
            <w:tcW w:w="5381" w:type="dxa"/>
          </w:tcPr>
          <w:p w14:paraId="4802FD85" w14:textId="4AE51D60" w:rsidR="00BD696A" w:rsidRDefault="0078543D" w:rsidP="00BD696A">
            <w:pPr>
              <w:pStyle w:val="IOStabletext2017"/>
              <w:rPr>
                <w:lang w:eastAsia="en-US"/>
              </w:rPr>
            </w:pPr>
            <w:r>
              <w:rPr>
                <w:color w:val="B40000"/>
                <w:lang w:eastAsia="en-US"/>
              </w:rPr>
              <w:t>Hat</w:t>
            </w:r>
          </w:p>
        </w:tc>
      </w:tr>
      <w:tr w:rsidR="00314377" w14:paraId="10533306" w14:textId="77777777" w:rsidTr="00294DD8">
        <w:trPr>
          <w:tblHeader/>
        </w:trPr>
        <w:tc>
          <w:tcPr>
            <w:tcW w:w="5381" w:type="dxa"/>
          </w:tcPr>
          <w:p w14:paraId="56C731F3" w14:textId="77777777" w:rsidR="00BD696A" w:rsidRDefault="001F5AE1" w:rsidP="00BD696A">
            <w:pPr>
              <w:pStyle w:val="IOStabletext2017"/>
              <w:rPr>
                <w:lang w:eastAsia="en-US"/>
              </w:rPr>
            </w:pPr>
            <w:r>
              <w:rPr>
                <w:noProof/>
                <w:lang w:eastAsia="en-AU"/>
              </w:rPr>
              <w:drawing>
                <wp:inline distT="0" distB="0" distL="0" distR="0" wp14:anchorId="44C9B85D" wp14:editId="09B2A0A7">
                  <wp:extent cx="828091" cy="847725"/>
                  <wp:effectExtent l="0" t="0" r="0" b="0"/>
                  <wp:docPr id="7" name="Picture 7"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ytmeister\Pictures\Tractors\PPE\Safety Vest.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840224" cy="860145"/>
                          </a:xfrm>
                          <a:prstGeom prst="rect">
                            <a:avLst/>
                          </a:prstGeom>
                          <a:noFill/>
                          <a:ln>
                            <a:noFill/>
                          </a:ln>
                        </pic:spPr>
                      </pic:pic>
                    </a:graphicData>
                  </a:graphic>
                </wp:inline>
              </w:drawing>
            </w:r>
          </w:p>
        </w:tc>
        <w:tc>
          <w:tcPr>
            <w:tcW w:w="5381" w:type="dxa"/>
          </w:tcPr>
          <w:p w14:paraId="32D429C5" w14:textId="18CE7EE4" w:rsidR="00BD696A" w:rsidRDefault="0078543D" w:rsidP="00BD696A">
            <w:pPr>
              <w:pStyle w:val="IOStabletext2017"/>
              <w:rPr>
                <w:lang w:eastAsia="en-US"/>
              </w:rPr>
            </w:pPr>
            <w:r>
              <w:rPr>
                <w:color w:val="B40000"/>
                <w:lang w:eastAsia="en-US"/>
              </w:rPr>
              <w:t>High visibility safety vest</w:t>
            </w:r>
          </w:p>
        </w:tc>
      </w:tr>
      <w:tr w:rsidR="00314377" w14:paraId="79CE2296" w14:textId="77777777" w:rsidTr="00294DD8">
        <w:trPr>
          <w:tblHeader/>
        </w:trPr>
        <w:tc>
          <w:tcPr>
            <w:tcW w:w="5381" w:type="dxa"/>
          </w:tcPr>
          <w:p w14:paraId="62D93974" w14:textId="77777777" w:rsidR="00BD696A" w:rsidRDefault="001F5AE1" w:rsidP="00BD696A">
            <w:pPr>
              <w:pStyle w:val="IOStabletext2017"/>
              <w:rPr>
                <w:lang w:eastAsia="en-US"/>
              </w:rPr>
            </w:pPr>
            <w:r>
              <w:rPr>
                <w:noProof/>
                <w:lang w:eastAsia="en-AU"/>
              </w:rPr>
              <w:drawing>
                <wp:inline distT="0" distB="0" distL="0" distR="0" wp14:anchorId="24C9EA7B" wp14:editId="713532EB">
                  <wp:extent cx="893669" cy="1381125"/>
                  <wp:effectExtent l="0" t="0" r="1905" b="0"/>
                  <wp:docPr id="8" name="Picture 8"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ytmeister\Pictures\Tractors\PPE\Long sleeve shirt &amp; Long Pants.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915815" cy="1415350"/>
                          </a:xfrm>
                          <a:prstGeom prst="rect">
                            <a:avLst/>
                          </a:prstGeom>
                          <a:noFill/>
                          <a:ln>
                            <a:noFill/>
                          </a:ln>
                        </pic:spPr>
                      </pic:pic>
                    </a:graphicData>
                  </a:graphic>
                </wp:inline>
              </w:drawing>
            </w:r>
          </w:p>
        </w:tc>
        <w:tc>
          <w:tcPr>
            <w:tcW w:w="5381" w:type="dxa"/>
          </w:tcPr>
          <w:p w14:paraId="427E13E5" w14:textId="0783375C" w:rsidR="00BD696A" w:rsidRDefault="0078543D" w:rsidP="00BD696A">
            <w:pPr>
              <w:pStyle w:val="IOStabletext2017"/>
              <w:rPr>
                <w:lang w:eastAsia="en-US"/>
              </w:rPr>
            </w:pPr>
            <w:r>
              <w:rPr>
                <w:color w:val="B40000"/>
                <w:lang w:eastAsia="en-US"/>
              </w:rPr>
              <w:t>Long sleeves and pants</w:t>
            </w:r>
          </w:p>
        </w:tc>
      </w:tr>
      <w:tr w:rsidR="00314377" w14:paraId="4AC5F283" w14:textId="77777777" w:rsidTr="00294DD8">
        <w:trPr>
          <w:tblHeader/>
        </w:trPr>
        <w:tc>
          <w:tcPr>
            <w:tcW w:w="5381" w:type="dxa"/>
          </w:tcPr>
          <w:p w14:paraId="7411D1FF" w14:textId="77777777" w:rsidR="00BD696A" w:rsidRDefault="001F5AE1" w:rsidP="00BD696A">
            <w:pPr>
              <w:pStyle w:val="IOStabletext2017"/>
              <w:rPr>
                <w:lang w:eastAsia="en-US"/>
              </w:rPr>
            </w:pPr>
            <w:r>
              <w:rPr>
                <w:noProof/>
                <w:lang w:eastAsia="en-AU"/>
              </w:rPr>
              <w:drawing>
                <wp:inline distT="0" distB="0" distL="0" distR="0" wp14:anchorId="20EF5117" wp14:editId="1806B29B">
                  <wp:extent cx="901400" cy="809625"/>
                  <wp:effectExtent l="0" t="0" r="0" b="0"/>
                  <wp:docPr id="9" name="Picture 9"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ytmeister\Pictures\Tractors\PPE\Ear Muffs.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933297" cy="838274"/>
                          </a:xfrm>
                          <a:prstGeom prst="rect">
                            <a:avLst/>
                          </a:prstGeom>
                          <a:noFill/>
                          <a:ln>
                            <a:noFill/>
                          </a:ln>
                        </pic:spPr>
                      </pic:pic>
                    </a:graphicData>
                  </a:graphic>
                </wp:inline>
              </w:drawing>
            </w:r>
          </w:p>
        </w:tc>
        <w:tc>
          <w:tcPr>
            <w:tcW w:w="5381" w:type="dxa"/>
          </w:tcPr>
          <w:p w14:paraId="6AB20710" w14:textId="2A1B02C1" w:rsidR="00BD696A" w:rsidRDefault="0078543D" w:rsidP="00BD696A">
            <w:pPr>
              <w:pStyle w:val="IOStabletext2017"/>
              <w:rPr>
                <w:lang w:eastAsia="en-US"/>
              </w:rPr>
            </w:pPr>
            <w:r>
              <w:rPr>
                <w:color w:val="B40000"/>
                <w:lang w:eastAsia="en-US"/>
              </w:rPr>
              <w:t>Hearing protection</w:t>
            </w:r>
            <w:r w:rsidR="00FF6B92">
              <w:rPr>
                <w:color w:val="B40000"/>
                <w:lang w:eastAsia="en-US"/>
              </w:rPr>
              <w:t>/ear muffs</w:t>
            </w:r>
          </w:p>
        </w:tc>
      </w:tr>
      <w:tr w:rsidR="00314377" w14:paraId="089854BD" w14:textId="77777777" w:rsidTr="00294DD8">
        <w:trPr>
          <w:tblHeader/>
        </w:trPr>
        <w:tc>
          <w:tcPr>
            <w:tcW w:w="5381" w:type="dxa"/>
          </w:tcPr>
          <w:p w14:paraId="26F5758A" w14:textId="77777777" w:rsidR="00314377" w:rsidRDefault="00314377" w:rsidP="00BD696A">
            <w:pPr>
              <w:pStyle w:val="IOStabletext2017"/>
              <w:rPr>
                <w:noProof/>
                <w:lang w:eastAsia="en-AU"/>
              </w:rPr>
            </w:pPr>
            <w:r>
              <w:rPr>
                <w:noProof/>
                <w:lang w:eastAsia="en-AU"/>
              </w:rPr>
              <w:drawing>
                <wp:inline distT="0" distB="0" distL="0" distR="0" wp14:anchorId="53FE9037" wp14:editId="67EF78C0">
                  <wp:extent cx="894173" cy="866775"/>
                  <wp:effectExtent l="0" t="0" r="1270" b="0"/>
                  <wp:docPr id="11" name="Picture 11" descr="Identify this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ytmeister\Pictures\Tractors\PPE\Work Gloves.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902634" cy="874977"/>
                          </a:xfrm>
                          <a:prstGeom prst="rect">
                            <a:avLst/>
                          </a:prstGeom>
                          <a:noFill/>
                          <a:ln>
                            <a:noFill/>
                          </a:ln>
                        </pic:spPr>
                      </pic:pic>
                    </a:graphicData>
                  </a:graphic>
                </wp:inline>
              </w:drawing>
            </w:r>
          </w:p>
        </w:tc>
        <w:tc>
          <w:tcPr>
            <w:tcW w:w="5381" w:type="dxa"/>
          </w:tcPr>
          <w:p w14:paraId="31AB02D4" w14:textId="5689B55B" w:rsidR="00314377" w:rsidRDefault="0078543D" w:rsidP="00BD696A">
            <w:pPr>
              <w:pStyle w:val="IOStabletext2017"/>
              <w:rPr>
                <w:lang w:eastAsia="en-US"/>
              </w:rPr>
            </w:pPr>
            <w:r>
              <w:rPr>
                <w:color w:val="B40000"/>
                <w:lang w:eastAsia="en-US"/>
              </w:rPr>
              <w:t>Work gloves</w:t>
            </w:r>
          </w:p>
        </w:tc>
      </w:tr>
    </w:tbl>
    <w:p w14:paraId="56F78258" w14:textId="77777777" w:rsidR="00314377" w:rsidRDefault="00314377" w:rsidP="00A72B60">
      <w:pPr>
        <w:pStyle w:val="IOSheading32017"/>
      </w:pPr>
      <w:r>
        <w:br w:type="page"/>
      </w:r>
    </w:p>
    <w:p w14:paraId="70503FD5" w14:textId="77777777" w:rsidR="0020142B" w:rsidRDefault="004829E9" w:rsidP="00A72B60">
      <w:pPr>
        <w:pStyle w:val="IOSheading32017"/>
      </w:pPr>
      <w:r>
        <w:lastRenderedPageBreak/>
        <w:t>Safety decals</w:t>
      </w:r>
    </w:p>
    <w:p w14:paraId="51ADD4B9" w14:textId="77777777" w:rsidR="00A72B60" w:rsidRDefault="003213C2" w:rsidP="004829E9">
      <w:pPr>
        <w:pStyle w:val="IOSbodytext2017"/>
        <w:rPr>
          <w:lang w:eastAsia="en-US"/>
        </w:rPr>
      </w:pPr>
      <w:r>
        <w:rPr>
          <w:lang w:eastAsia="en-US"/>
        </w:rPr>
        <w:t xml:space="preserve">Safety </w:t>
      </w:r>
      <w:r w:rsidR="004829E9">
        <w:rPr>
          <w:lang w:eastAsia="en-US"/>
        </w:rPr>
        <w:t>decals</w:t>
      </w:r>
      <w:r>
        <w:rPr>
          <w:lang w:eastAsia="en-US"/>
        </w:rPr>
        <w:t xml:space="preserve"> are placed in important areas on the </w:t>
      </w:r>
      <w:r w:rsidR="001E365C">
        <w:rPr>
          <w:lang w:eastAsia="en-US"/>
        </w:rPr>
        <w:t xml:space="preserve">tractor to draw your attention to potential safety hazards. The three types of </w:t>
      </w:r>
      <w:r w:rsidR="004829E9">
        <w:rPr>
          <w:lang w:eastAsia="en-US"/>
        </w:rPr>
        <w:t>decal</w:t>
      </w:r>
      <w:r w:rsidR="001E365C">
        <w:rPr>
          <w:lang w:eastAsia="en-US"/>
        </w:rPr>
        <w:t xml:space="preserve"> used are </w:t>
      </w:r>
      <w:r w:rsidR="001E365C" w:rsidRPr="004829E9">
        <w:rPr>
          <w:rStyle w:val="IOSstrongemphasis2017"/>
        </w:rPr>
        <w:t>danger</w:t>
      </w:r>
      <w:r w:rsidR="001E365C">
        <w:rPr>
          <w:lang w:eastAsia="en-US"/>
        </w:rPr>
        <w:t xml:space="preserve">, </w:t>
      </w:r>
      <w:r w:rsidR="001E365C" w:rsidRPr="004829E9">
        <w:rPr>
          <w:rStyle w:val="IOSstrongemphasis2017"/>
        </w:rPr>
        <w:t>warning</w:t>
      </w:r>
      <w:r w:rsidR="001E365C">
        <w:rPr>
          <w:lang w:eastAsia="en-US"/>
        </w:rPr>
        <w:t xml:space="preserve"> and </w:t>
      </w:r>
      <w:r w:rsidR="001E365C" w:rsidRPr="004829E9">
        <w:rPr>
          <w:rStyle w:val="IOSstrongemphasis2017"/>
        </w:rPr>
        <w:t>caution</w:t>
      </w:r>
      <w:r w:rsidR="001E365C">
        <w:rPr>
          <w:lang w:eastAsia="en-US"/>
        </w:rPr>
        <w:t>.</w:t>
      </w:r>
    </w:p>
    <w:p w14:paraId="14C6B146" w14:textId="77777777" w:rsidR="001E365C" w:rsidRDefault="001E365C" w:rsidP="00A72B60">
      <w:pPr>
        <w:pStyle w:val="IOSbodytext2017"/>
        <w:rPr>
          <w:lang w:eastAsia="en-US"/>
        </w:rPr>
      </w:pPr>
      <w:r>
        <w:rPr>
          <w:lang w:eastAsia="en-US"/>
        </w:rPr>
        <w:t>Danger labels identify the most serious hazards.</w:t>
      </w:r>
    </w:p>
    <w:p w14:paraId="258B8BC5" w14:textId="77777777" w:rsidR="001E365C" w:rsidRDefault="001E365C" w:rsidP="00A72B60">
      <w:pPr>
        <w:pStyle w:val="IOSbodytext2017"/>
        <w:rPr>
          <w:lang w:eastAsia="en-US"/>
        </w:rPr>
      </w:pPr>
      <w:r>
        <w:rPr>
          <w:lang w:eastAsia="en-US"/>
        </w:rPr>
        <w:t>Task: find the following safety labels on the tractor and identify their purpose and location.</w:t>
      </w:r>
    </w:p>
    <w:p w14:paraId="757DC706" w14:textId="77777777" w:rsidR="00CA39DF" w:rsidRDefault="00CA39DF" w:rsidP="004829E9">
      <w:pPr>
        <w:pStyle w:val="IOSheading42017"/>
      </w:pPr>
      <w:r>
        <w:t>Caution</w:t>
      </w:r>
    </w:p>
    <w:p w14:paraId="754935CD" w14:textId="21623F56" w:rsidR="004829E9" w:rsidRDefault="004829E9" w:rsidP="004829E9">
      <w:pPr>
        <w:pStyle w:val="IOSlines2017"/>
        <w:rPr>
          <w:lang w:eastAsia="en-US"/>
        </w:rPr>
      </w:pPr>
      <w:r>
        <w:rPr>
          <w:lang w:eastAsia="en-US"/>
        </w:rPr>
        <w:t>Colour</w:t>
      </w:r>
      <w:r w:rsidR="00952641">
        <w:rPr>
          <w:lang w:eastAsia="en-US"/>
        </w:rPr>
        <w:t xml:space="preserve"> </w:t>
      </w:r>
      <w:r w:rsidR="00952641" w:rsidRPr="00A01C7A">
        <w:rPr>
          <w:color w:val="B40000"/>
          <w:lang w:eastAsia="en-US"/>
        </w:rPr>
        <w:t>Yellow</w:t>
      </w:r>
      <w:r>
        <w:rPr>
          <w:lang w:eastAsia="en-US"/>
        </w:rPr>
        <w:tab/>
      </w:r>
    </w:p>
    <w:p w14:paraId="14A1E6CC" w14:textId="2A903C4B" w:rsidR="00CA39DF" w:rsidRDefault="00CA39DF" w:rsidP="004829E9">
      <w:pPr>
        <w:pStyle w:val="IOSlines2017"/>
        <w:rPr>
          <w:lang w:eastAsia="en-US"/>
        </w:rPr>
      </w:pPr>
      <w:r>
        <w:rPr>
          <w:lang w:eastAsia="en-US"/>
        </w:rPr>
        <w:t>Location</w:t>
      </w:r>
      <w:r w:rsidR="00952641">
        <w:rPr>
          <w:lang w:eastAsia="en-US"/>
        </w:rPr>
        <w:t xml:space="preserve"> </w:t>
      </w:r>
      <w:r w:rsidR="00952641">
        <w:rPr>
          <w:color w:val="B40000"/>
          <w:lang w:eastAsia="en-US"/>
        </w:rPr>
        <w:t>(Several locations can be identified by the student on the tractor)</w:t>
      </w:r>
      <w:r w:rsidR="004829E9">
        <w:rPr>
          <w:lang w:eastAsia="en-US"/>
        </w:rPr>
        <w:tab/>
      </w:r>
    </w:p>
    <w:p w14:paraId="221FD430" w14:textId="7DB8C00A" w:rsidR="004829E9" w:rsidRDefault="004829E9" w:rsidP="004829E9">
      <w:pPr>
        <w:pStyle w:val="IOSlines2017"/>
        <w:rPr>
          <w:lang w:eastAsia="en-US"/>
        </w:rPr>
      </w:pPr>
      <w:r>
        <w:rPr>
          <w:lang w:eastAsia="en-US"/>
        </w:rPr>
        <w:t>Purpose</w:t>
      </w:r>
      <w:r w:rsidR="00952641">
        <w:rPr>
          <w:lang w:eastAsia="en-US"/>
        </w:rPr>
        <w:t xml:space="preserve"> </w:t>
      </w:r>
      <w:proofErr w:type="gramStart"/>
      <w:r w:rsidR="00952641" w:rsidRPr="00A01C7A">
        <w:rPr>
          <w:color w:val="B40000"/>
          <w:lang w:eastAsia="en-US"/>
        </w:rPr>
        <w:t>If</w:t>
      </w:r>
      <w:proofErr w:type="gramEnd"/>
      <w:r w:rsidR="00952641" w:rsidRPr="00A01C7A">
        <w:rPr>
          <w:color w:val="B40000"/>
          <w:lang w:eastAsia="en-US"/>
        </w:rPr>
        <w:t xml:space="preserve"> the caution </w:t>
      </w:r>
      <w:r w:rsidR="00952641">
        <w:rPr>
          <w:color w:val="B40000"/>
          <w:lang w:eastAsia="en-US"/>
        </w:rPr>
        <w:t>is not taken it</w:t>
      </w:r>
      <w:r w:rsidR="00952641" w:rsidRPr="00A01C7A">
        <w:rPr>
          <w:color w:val="B40000"/>
          <w:lang w:eastAsia="en-US"/>
        </w:rPr>
        <w:t xml:space="preserve"> could result in minor or moderate injury</w:t>
      </w:r>
      <w:r>
        <w:rPr>
          <w:lang w:eastAsia="en-US"/>
        </w:rPr>
        <w:tab/>
      </w:r>
    </w:p>
    <w:p w14:paraId="3A1BF221" w14:textId="77777777" w:rsidR="004829E9" w:rsidRDefault="004829E9" w:rsidP="004829E9">
      <w:pPr>
        <w:pStyle w:val="IOSheading42017"/>
      </w:pPr>
      <w:r>
        <w:t>Warning</w:t>
      </w:r>
    </w:p>
    <w:p w14:paraId="5D24BAC5" w14:textId="50E98B42" w:rsidR="004829E9" w:rsidRDefault="004829E9" w:rsidP="004829E9">
      <w:pPr>
        <w:pStyle w:val="IOSlines2017"/>
        <w:rPr>
          <w:lang w:eastAsia="en-US"/>
        </w:rPr>
      </w:pPr>
      <w:r>
        <w:rPr>
          <w:lang w:eastAsia="en-US"/>
        </w:rPr>
        <w:t>Colour</w:t>
      </w:r>
      <w:r w:rsidR="00952641">
        <w:rPr>
          <w:lang w:eastAsia="en-US"/>
        </w:rPr>
        <w:t xml:space="preserve"> </w:t>
      </w:r>
      <w:r w:rsidR="00952641" w:rsidRPr="00A01C7A">
        <w:rPr>
          <w:color w:val="B40000"/>
          <w:lang w:eastAsia="en-US"/>
        </w:rPr>
        <w:t>Orange</w:t>
      </w:r>
      <w:r>
        <w:rPr>
          <w:lang w:eastAsia="en-US"/>
        </w:rPr>
        <w:tab/>
      </w:r>
    </w:p>
    <w:p w14:paraId="651E0F26" w14:textId="3FFC9918" w:rsidR="004829E9" w:rsidRDefault="004829E9" w:rsidP="004829E9">
      <w:pPr>
        <w:pStyle w:val="IOSlines2017"/>
        <w:rPr>
          <w:lang w:eastAsia="en-US"/>
        </w:rPr>
      </w:pPr>
      <w:r>
        <w:rPr>
          <w:lang w:eastAsia="en-US"/>
        </w:rPr>
        <w:t>Location</w:t>
      </w:r>
      <w:r w:rsidR="00952641">
        <w:rPr>
          <w:lang w:eastAsia="en-US"/>
        </w:rPr>
        <w:t xml:space="preserve"> </w:t>
      </w:r>
      <w:r w:rsidR="00952641">
        <w:rPr>
          <w:color w:val="B40000"/>
          <w:lang w:eastAsia="en-US"/>
        </w:rPr>
        <w:t>(Several locations can be identified by the student on the tractor)</w:t>
      </w:r>
      <w:r>
        <w:rPr>
          <w:lang w:eastAsia="en-US"/>
        </w:rPr>
        <w:tab/>
      </w:r>
    </w:p>
    <w:p w14:paraId="4D38211C" w14:textId="2892D214" w:rsidR="004829E9" w:rsidRDefault="004829E9" w:rsidP="004829E9">
      <w:pPr>
        <w:pStyle w:val="IOSlines2017"/>
        <w:rPr>
          <w:lang w:eastAsia="en-US"/>
        </w:rPr>
      </w:pPr>
      <w:r>
        <w:rPr>
          <w:lang w:eastAsia="en-US"/>
        </w:rPr>
        <w:t>Purpose</w:t>
      </w:r>
      <w:r w:rsidR="00952641">
        <w:rPr>
          <w:lang w:eastAsia="en-US"/>
        </w:rPr>
        <w:t xml:space="preserve"> </w:t>
      </w:r>
      <w:r w:rsidR="00952641" w:rsidRPr="00A01C7A">
        <w:rPr>
          <w:color w:val="B40000"/>
          <w:lang w:eastAsia="en-US"/>
        </w:rPr>
        <w:t xml:space="preserve">If </w:t>
      </w:r>
      <w:r w:rsidR="00952641">
        <w:rPr>
          <w:color w:val="B40000"/>
          <w:lang w:eastAsia="en-US"/>
        </w:rPr>
        <w:t xml:space="preserve">the identified </w:t>
      </w:r>
      <w:r w:rsidR="00952641" w:rsidRPr="00A01C7A">
        <w:rPr>
          <w:color w:val="B40000"/>
          <w:lang w:eastAsia="en-US"/>
        </w:rPr>
        <w:t xml:space="preserve">warning </w:t>
      </w:r>
      <w:r w:rsidR="00952641">
        <w:rPr>
          <w:color w:val="B40000"/>
          <w:lang w:eastAsia="en-US"/>
        </w:rPr>
        <w:t>not observed</w:t>
      </w:r>
      <w:r w:rsidR="00952641" w:rsidRPr="00A01C7A">
        <w:rPr>
          <w:color w:val="B40000"/>
          <w:lang w:eastAsia="en-US"/>
        </w:rPr>
        <w:t xml:space="preserve"> it could result in death or serious injury</w:t>
      </w:r>
      <w:r>
        <w:rPr>
          <w:lang w:eastAsia="en-US"/>
        </w:rPr>
        <w:tab/>
      </w:r>
    </w:p>
    <w:p w14:paraId="7D5B161F" w14:textId="77777777" w:rsidR="004829E9" w:rsidRDefault="004829E9" w:rsidP="004829E9">
      <w:pPr>
        <w:pStyle w:val="IOSheading42017"/>
      </w:pPr>
      <w:r>
        <w:t>Danger</w:t>
      </w:r>
    </w:p>
    <w:p w14:paraId="2A6C9322" w14:textId="35B07E35" w:rsidR="004829E9" w:rsidRDefault="004829E9" w:rsidP="004829E9">
      <w:pPr>
        <w:pStyle w:val="IOSlines2017"/>
        <w:rPr>
          <w:lang w:eastAsia="en-US"/>
        </w:rPr>
      </w:pPr>
      <w:r>
        <w:rPr>
          <w:lang w:eastAsia="en-US"/>
        </w:rPr>
        <w:t>Colour</w:t>
      </w:r>
      <w:r w:rsidR="00952641">
        <w:rPr>
          <w:lang w:eastAsia="en-US"/>
        </w:rPr>
        <w:t xml:space="preserve"> </w:t>
      </w:r>
      <w:r w:rsidR="00952641" w:rsidRPr="00A01C7A">
        <w:rPr>
          <w:color w:val="B40000"/>
          <w:lang w:eastAsia="en-US"/>
        </w:rPr>
        <w:t>Red</w:t>
      </w:r>
      <w:r>
        <w:rPr>
          <w:lang w:eastAsia="en-US"/>
        </w:rPr>
        <w:tab/>
      </w:r>
    </w:p>
    <w:p w14:paraId="22553A2C" w14:textId="42568A5D" w:rsidR="004829E9" w:rsidRDefault="004829E9" w:rsidP="004829E9">
      <w:pPr>
        <w:pStyle w:val="IOSlines2017"/>
        <w:rPr>
          <w:lang w:eastAsia="en-US"/>
        </w:rPr>
      </w:pPr>
      <w:r>
        <w:rPr>
          <w:lang w:eastAsia="en-US"/>
        </w:rPr>
        <w:t>Location</w:t>
      </w:r>
      <w:r w:rsidR="00952641">
        <w:rPr>
          <w:lang w:eastAsia="en-US"/>
        </w:rPr>
        <w:t xml:space="preserve"> </w:t>
      </w:r>
      <w:r w:rsidR="00952641">
        <w:rPr>
          <w:color w:val="B40000"/>
          <w:lang w:eastAsia="en-US"/>
        </w:rPr>
        <w:t>(Several locations can be identified by the student on the tractor)</w:t>
      </w:r>
      <w:r>
        <w:rPr>
          <w:lang w:eastAsia="en-US"/>
        </w:rPr>
        <w:tab/>
      </w:r>
    </w:p>
    <w:p w14:paraId="3AA57404" w14:textId="51A36D3D" w:rsidR="00987A67" w:rsidRDefault="004829E9" w:rsidP="004829E9">
      <w:pPr>
        <w:pStyle w:val="IOSlines2017"/>
        <w:rPr>
          <w:lang w:eastAsia="en-US"/>
        </w:rPr>
      </w:pPr>
      <w:r>
        <w:rPr>
          <w:lang w:eastAsia="en-US"/>
        </w:rPr>
        <w:t>Purpose</w:t>
      </w:r>
      <w:r w:rsidR="00952641">
        <w:rPr>
          <w:lang w:eastAsia="en-US"/>
        </w:rPr>
        <w:t xml:space="preserve"> </w:t>
      </w:r>
      <w:r w:rsidR="00952641" w:rsidRPr="00A01C7A">
        <w:rPr>
          <w:color w:val="B40000"/>
          <w:lang w:eastAsia="en-US"/>
        </w:rPr>
        <w:t xml:space="preserve">If the </w:t>
      </w:r>
      <w:r w:rsidR="00952641">
        <w:rPr>
          <w:color w:val="B40000"/>
          <w:lang w:eastAsia="en-US"/>
        </w:rPr>
        <w:t xml:space="preserve">identified </w:t>
      </w:r>
      <w:r w:rsidR="00952641" w:rsidRPr="00A01C7A">
        <w:rPr>
          <w:color w:val="B40000"/>
          <w:lang w:eastAsia="en-US"/>
        </w:rPr>
        <w:t xml:space="preserve">danger is not avoided it will result in death </w:t>
      </w:r>
      <w:r w:rsidR="00952641">
        <w:rPr>
          <w:color w:val="B40000"/>
          <w:lang w:eastAsia="en-US"/>
        </w:rPr>
        <w:t>and</w:t>
      </w:r>
      <w:r w:rsidR="00952641" w:rsidRPr="00A01C7A">
        <w:rPr>
          <w:color w:val="B40000"/>
          <w:lang w:eastAsia="en-US"/>
        </w:rPr>
        <w:t xml:space="preserve"> serious injury</w:t>
      </w:r>
      <w:r>
        <w:rPr>
          <w:lang w:eastAsia="en-US"/>
        </w:rPr>
        <w:tab/>
      </w:r>
    </w:p>
    <w:p w14:paraId="05A2A0D2" w14:textId="77777777" w:rsidR="00987A67" w:rsidRDefault="00987A67">
      <w:pPr>
        <w:spacing w:before="0" w:line="240" w:lineRule="auto"/>
        <w:rPr>
          <w:szCs w:val="24"/>
          <w:lang w:eastAsia="en-US"/>
        </w:rPr>
      </w:pPr>
      <w:r>
        <w:rPr>
          <w:lang w:eastAsia="en-US"/>
        </w:rPr>
        <w:br w:type="page"/>
      </w:r>
    </w:p>
    <w:p w14:paraId="7860829C" w14:textId="77777777" w:rsidR="001E365C" w:rsidRDefault="00382886" w:rsidP="00382886">
      <w:pPr>
        <w:pStyle w:val="IOSheading32017"/>
      </w:pPr>
      <w:r>
        <w:lastRenderedPageBreak/>
        <w:t>Safety features</w:t>
      </w:r>
    </w:p>
    <w:p w14:paraId="297F8D9D" w14:textId="77777777" w:rsidR="00382886" w:rsidRDefault="00382886" w:rsidP="00382886">
      <w:pPr>
        <w:pStyle w:val="IOSbodytext2017"/>
        <w:rPr>
          <w:lang w:eastAsia="en-US"/>
        </w:rPr>
      </w:pPr>
      <w:r>
        <w:rPr>
          <w:lang w:eastAsia="en-US"/>
        </w:rPr>
        <w:t>Identify and describe the purpose of the following safety features:</w:t>
      </w:r>
    </w:p>
    <w:p w14:paraId="4B003BBB" w14:textId="36B57AAD" w:rsidR="00987A67" w:rsidRDefault="00382886" w:rsidP="00382886">
      <w:pPr>
        <w:pStyle w:val="IOSlines2017"/>
        <w:rPr>
          <w:lang w:eastAsia="en-US"/>
        </w:rPr>
      </w:pPr>
      <w:r>
        <w:rPr>
          <w:lang w:eastAsia="en-US"/>
        </w:rPr>
        <w:t xml:space="preserve">ROPS: </w:t>
      </w:r>
      <w:r w:rsidR="00987A67" w:rsidRPr="00A01C7A">
        <w:rPr>
          <w:color w:val="B40000"/>
          <w:lang w:eastAsia="en-US"/>
        </w:rPr>
        <w:t>Roll Over Protective Structure</w:t>
      </w:r>
      <w:r w:rsidR="00987A67">
        <w:rPr>
          <w:color w:val="B40000"/>
          <w:lang w:eastAsia="en-US"/>
        </w:rPr>
        <w:t xml:space="preserve"> - Reduce injury in event of rollover</w:t>
      </w:r>
      <w:r w:rsidR="00987A67">
        <w:rPr>
          <w:lang w:eastAsia="en-US"/>
        </w:rPr>
        <w:tab/>
      </w:r>
    </w:p>
    <w:p w14:paraId="1D5F392A" w14:textId="3386C4BA" w:rsidR="00987A67" w:rsidRDefault="00382886" w:rsidP="00382886">
      <w:pPr>
        <w:pStyle w:val="IOSlines2017"/>
        <w:rPr>
          <w:lang w:eastAsia="en-US"/>
        </w:rPr>
      </w:pPr>
      <w:r>
        <w:rPr>
          <w:lang w:eastAsia="en-US"/>
        </w:rPr>
        <w:t xml:space="preserve">Safety Triangle: </w:t>
      </w:r>
      <w:r w:rsidR="00987A67" w:rsidRPr="00A01C7A">
        <w:rPr>
          <w:color w:val="B40000"/>
          <w:lang w:eastAsia="en-US"/>
        </w:rPr>
        <w:t>slow moving vehicle sign</w:t>
      </w:r>
      <w:r w:rsidR="00987A67">
        <w:rPr>
          <w:color w:val="B40000"/>
          <w:lang w:eastAsia="en-US"/>
        </w:rPr>
        <w:t xml:space="preserve"> - </w:t>
      </w:r>
      <w:r w:rsidR="00987A67" w:rsidRPr="00A01C7A">
        <w:rPr>
          <w:color w:val="B40000"/>
          <w:lang w:eastAsia="en-US"/>
        </w:rPr>
        <w:t>reflective orange triangle bordered with red that warns road users that the vehicle displaying this sign is travelling slower than the normal speed of traffic</w:t>
      </w:r>
      <w:r w:rsidR="00987A67">
        <w:rPr>
          <w:lang w:eastAsia="en-US"/>
        </w:rPr>
        <w:tab/>
      </w:r>
    </w:p>
    <w:p w14:paraId="1213A1DF" w14:textId="3EBEFC4B" w:rsidR="00382886" w:rsidRDefault="00382886" w:rsidP="00382886">
      <w:pPr>
        <w:pStyle w:val="IOSlines2017"/>
        <w:rPr>
          <w:lang w:eastAsia="en-US"/>
        </w:rPr>
      </w:pPr>
      <w:r>
        <w:rPr>
          <w:lang w:eastAsia="en-US"/>
        </w:rPr>
        <w:t xml:space="preserve">Audible alarms: </w:t>
      </w:r>
      <w:r w:rsidR="006020EB" w:rsidRPr="00A01C7A">
        <w:rPr>
          <w:color w:val="B40000"/>
          <w:lang w:eastAsia="en-US"/>
        </w:rPr>
        <w:t>An alarm signal that is audible</w:t>
      </w:r>
      <w:r w:rsidR="006020EB">
        <w:rPr>
          <w:color w:val="B40000"/>
          <w:lang w:eastAsia="en-US"/>
        </w:rPr>
        <w:t xml:space="preserve"> - </w:t>
      </w:r>
      <w:r w:rsidR="006020EB" w:rsidRPr="00A01C7A">
        <w:rPr>
          <w:color w:val="B40000"/>
          <w:lang w:eastAsia="en-US"/>
        </w:rPr>
        <w:t>warn</w:t>
      </w:r>
      <w:r w:rsidR="006020EB">
        <w:rPr>
          <w:color w:val="B40000"/>
          <w:lang w:eastAsia="en-US"/>
        </w:rPr>
        <w:t>s</w:t>
      </w:r>
      <w:r w:rsidR="006020EB" w:rsidRPr="00A01C7A">
        <w:rPr>
          <w:color w:val="B40000"/>
          <w:lang w:eastAsia="en-US"/>
        </w:rPr>
        <w:t xml:space="preserve"> workers of a reversing tractor</w:t>
      </w:r>
      <w:r>
        <w:rPr>
          <w:lang w:eastAsia="en-US"/>
        </w:rPr>
        <w:tab/>
      </w:r>
    </w:p>
    <w:p w14:paraId="2A19FCC0" w14:textId="42021B7B" w:rsidR="00987A67" w:rsidRDefault="00987A67" w:rsidP="00382886">
      <w:pPr>
        <w:pStyle w:val="IOSlines2017"/>
        <w:rPr>
          <w:lang w:eastAsia="en-US"/>
        </w:rPr>
      </w:pPr>
      <w:r>
        <w:rPr>
          <w:lang w:eastAsia="en-US"/>
        </w:rPr>
        <w:tab/>
      </w:r>
    </w:p>
    <w:p w14:paraId="65E50D55" w14:textId="2054BA29" w:rsidR="00987A67" w:rsidRDefault="00382886" w:rsidP="00382886">
      <w:pPr>
        <w:pStyle w:val="IOSlines2017"/>
        <w:rPr>
          <w:lang w:eastAsia="en-US"/>
        </w:rPr>
      </w:pPr>
      <w:r>
        <w:rPr>
          <w:lang w:eastAsia="en-US"/>
        </w:rPr>
        <w:t xml:space="preserve">Flashing light: </w:t>
      </w:r>
      <w:r w:rsidR="00BB5BC1" w:rsidRPr="00A01C7A">
        <w:rPr>
          <w:color w:val="B40000"/>
          <w:lang w:eastAsia="en-US"/>
        </w:rPr>
        <w:t xml:space="preserve">visual </w:t>
      </w:r>
      <w:r w:rsidR="00BB5BC1">
        <w:rPr>
          <w:color w:val="B40000"/>
          <w:lang w:eastAsia="en-US"/>
        </w:rPr>
        <w:t xml:space="preserve">warning - </w:t>
      </w:r>
      <w:r w:rsidR="0056332E">
        <w:rPr>
          <w:color w:val="B40000"/>
          <w:lang w:eastAsia="en-US"/>
        </w:rPr>
        <w:t>P</w:t>
      </w:r>
      <w:r w:rsidR="00E12375" w:rsidRPr="00A01C7A">
        <w:rPr>
          <w:color w:val="B40000"/>
          <w:lang w:eastAsia="en-US"/>
        </w:rPr>
        <w:t>rovide</w:t>
      </w:r>
      <w:r w:rsidR="0056332E">
        <w:rPr>
          <w:color w:val="B40000"/>
          <w:lang w:eastAsia="en-US"/>
        </w:rPr>
        <w:t>s</w:t>
      </w:r>
      <w:r w:rsidR="00E12375" w:rsidRPr="00A01C7A">
        <w:rPr>
          <w:color w:val="B40000"/>
          <w:lang w:eastAsia="en-US"/>
        </w:rPr>
        <w:t xml:space="preserve"> visual </w:t>
      </w:r>
      <w:r w:rsidR="0056332E">
        <w:rPr>
          <w:color w:val="B40000"/>
          <w:lang w:eastAsia="en-US"/>
        </w:rPr>
        <w:t xml:space="preserve">warning </w:t>
      </w:r>
      <w:r w:rsidR="0056332E" w:rsidRPr="00A01C7A">
        <w:rPr>
          <w:color w:val="B40000"/>
          <w:lang w:eastAsia="en-US"/>
        </w:rPr>
        <w:t xml:space="preserve">to </w:t>
      </w:r>
      <w:r w:rsidR="00BB5BC1">
        <w:rPr>
          <w:color w:val="B40000"/>
          <w:lang w:eastAsia="en-US"/>
        </w:rPr>
        <w:t xml:space="preserve">nearby </w:t>
      </w:r>
      <w:r w:rsidR="0056332E" w:rsidRPr="00A01C7A">
        <w:rPr>
          <w:color w:val="B40000"/>
          <w:lang w:eastAsia="en-US"/>
        </w:rPr>
        <w:t>workers</w:t>
      </w:r>
      <w:r w:rsidR="00987A67">
        <w:rPr>
          <w:lang w:eastAsia="en-US"/>
        </w:rPr>
        <w:tab/>
      </w:r>
    </w:p>
    <w:p w14:paraId="6D768C3C" w14:textId="77EED5BA" w:rsidR="00AF1389" w:rsidRDefault="00AF1389" w:rsidP="00382886">
      <w:pPr>
        <w:pStyle w:val="IOSlines2017"/>
        <w:rPr>
          <w:lang w:eastAsia="en-US"/>
        </w:rPr>
      </w:pPr>
      <w:r>
        <w:rPr>
          <w:lang w:eastAsia="en-US"/>
        </w:rPr>
        <w:tab/>
      </w:r>
    </w:p>
    <w:p w14:paraId="0EA3B1F5" w14:textId="09DB5BD6" w:rsidR="00987A67" w:rsidRDefault="0081284B" w:rsidP="00382886">
      <w:pPr>
        <w:pStyle w:val="IOSlines2017"/>
        <w:rPr>
          <w:lang w:eastAsia="en-US"/>
        </w:rPr>
      </w:pPr>
      <w:r>
        <w:rPr>
          <w:lang w:eastAsia="en-US"/>
        </w:rPr>
        <w:t xml:space="preserve">Guards: </w:t>
      </w:r>
      <w:r w:rsidR="00AF1389">
        <w:rPr>
          <w:color w:val="B40000"/>
          <w:lang w:eastAsia="en-US"/>
        </w:rPr>
        <w:t>Covers moving parts - P</w:t>
      </w:r>
      <w:r w:rsidR="00AF1389" w:rsidRPr="00AF1389">
        <w:rPr>
          <w:color w:val="B40000"/>
          <w:lang w:eastAsia="en-US"/>
        </w:rPr>
        <w:t xml:space="preserve">rotect the operator and others in the immediate area of an operational tractor from injury or death </w:t>
      </w:r>
      <w:r w:rsidR="00987A67">
        <w:rPr>
          <w:lang w:eastAsia="en-US"/>
        </w:rPr>
        <w:tab/>
      </w:r>
    </w:p>
    <w:p w14:paraId="3B2102EA" w14:textId="749F5385" w:rsidR="00987A67" w:rsidRDefault="0081284B" w:rsidP="00382886">
      <w:pPr>
        <w:pStyle w:val="IOSlines2017"/>
        <w:rPr>
          <w:lang w:eastAsia="en-US"/>
        </w:rPr>
      </w:pPr>
      <w:r>
        <w:rPr>
          <w:lang w:eastAsia="en-US"/>
        </w:rPr>
        <w:t xml:space="preserve">Mounting step: </w:t>
      </w:r>
      <w:r w:rsidR="00AF1389" w:rsidRPr="00A01C7A">
        <w:rPr>
          <w:color w:val="B40000"/>
          <w:lang w:eastAsia="en-US"/>
        </w:rPr>
        <w:t xml:space="preserve">Assists the operator of the tractor </w:t>
      </w:r>
      <w:r w:rsidR="00AF1389">
        <w:rPr>
          <w:color w:val="B40000"/>
          <w:lang w:eastAsia="en-US"/>
        </w:rPr>
        <w:t>to</w:t>
      </w:r>
      <w:r w:rsidR="00AF1389" w:rsidRPr="00A01C7A">
        <w:rPr>
          <w:color w:val="B40000"/>
          <w:lang w:eastAsia="en-US"/>
        </w:rPr>
        <w:t xml:space="preserve"> safely </w:t>
      </w:r>
      <w:r w:rsidR="00AF1389">
        <w:rPr>
          <w:color w:val="B40000"/>
          <w:lang w:eastAsia="en-US"/>
        </w:rPr>
        <w:t>mount and dismount</w:t>
      </w:r>
      <w:r w:rsidR="00AF1389" w:rsidRPr="00A01C7A">
        <w:rPr>
          <w:color w:val="B40000"/>
          <w:lang w:eastAsia="en-US"/>
        </w:rPr>
        <w:t xml:space="preserve"> </w:t>
      </w:r>
      <w:r w:rsidR="00AF1389">
        <w:rPr>
          <w:color w:val="B40000"/>
          <w:lang w:eastAsia="en-US"/>
        </w:rPr>
        <w:t>-</w:t>
      </w:r>
      <w:r w:rsidR="00AF1389" w:rsidRPr="00A01C7A">
        <w:rPr>
          <w:color w:val="B40000"/>
          <w:lang w:eastAsia="en-US"/>
        </w:rPr>
        <w:t xml:space="preserve"> forms </w:t>
      </w:r>
      <w:r w:rsidR="00AF1389">
        <w:rPr>
          <w:color w:val="B40000"/>
          <w:lang w:eastAsia="en-US"/>
        </w:rPr>
        <w:t>one</w:t>
      </w:r>
      <w:r w:rsidR="00AF1389" w:rsidRPr="00A01C7A">
        <w:rPr>
          <w:color w:val="B40000"/>
          <w:lang w:eastAsia="en-US"/>
        </w:rPr>
        <w:t xml:space="preserve"> of the three poin</w:t>
      </w:r>
      <w:r w:rsidR="00AF1389">
        <w:rPr>
          <w:color w:val="B40000"/>
          <w:lang w:eastAsia="en-US"/>
        </w:rPr>
        <w:t>ts of contact</w:t>
      </w:r>
      <w:r w:rsidR="00987A67">
        <w:rPr>
          <w:lang w:eastAsia="en-US"/>
        </w:rPr>
        <w:tab/>
      </w:r>
    </w:p>
    <w:p w14:paraId="5FE71F53" w14:textId="6AD532E0" w:rsidR="00987A67" w:rsidRDefault="0081284B" w:rsidP="00382886">
      <w:pPr>
        <w:pStyle w:val="IOSlines2017"/>
        <w:rPr>
          <w:lang w:eastAsia="en-US"/>
        </w:rPr>
      </w:pPr>
      <w:r>
        <w:rPr>
          <w:lang w:eastAsia="en-US"/>
        </w:rPr>
        <w:t xml:space="preserve">Hand hold: </w:t>
      </w:r>
      <w:r w:rsidR="00FC37DF" w:rsidRPr="00A01C7A">
        <w:rPr>
          <w:color w:val="B40000"/>
          <w:lang w:eastAsia="en-US"/>
        </w:rPr>
        <w:t xml:space="preserve">Assists the operator of the tractor </w:t>
      </w:r>
      <w:r w:rsidR="00FC37DF">
        <w:rPr>
          <w:color w:val="B40000"/>
          <w:lang w:eastAsia="en-US"/>
        </w:rPr>
        <w:t>to</w:t>
      </w:r>
      <w:r w:rsidR="00FC37DF" w:rsidRPr="00A01C7A">
        <w:rPr>
          <w:color w:val="B40000"/>
          <w:lang w:eastAsia="en-US"/>
        </w:rPr>
        <w:t xml:space="preserve"> safely </w:t>
      </w:r>
      <w:r w:rsidR="00FC37DF">
        <w:rPr>
          <w:color w:val="B40000"/>
          <w:lang w:eastAsia="en-US"/>
        </w:rPr>
        <w:t>mount and dismount</w:t>
      </w:r>
      <w:r w:rsidR="00FC37DF" w:rsidRPr="00A01C7A">
        <w:rPr>
          <w:color w:val="B40000"/>
          <w:lang w:eastAsia="en-US"/>
        </w:rPr>
        <w:t xml:space="preserve"> </w:t>
      </w:r>
      <w:r w:rsidR="00FC37DF">
        <w:rPr>
          <w:color w:val="B40000"/>
          <w:lang w:eastAsia="en-US"/>
        </w:rPr>
        <w:t>-</w:t>
      </w:r>
      <w:r w:rsidR="00FC37DF" w:rsidRPr="00A01C7A">
        <w:rPr>
          <w:color w:val="B40000"/>
          <w:lang w:eastAsia="en-US"/>
        </w:rPr>
        <w:t xml:space="preserve"> forms </w:t>
      </w:r>
      <w:r w:rsidR="00FC37DF">
        <w:rPr>
          <w:color w:val="B40000"/>
          <w:lang w:eastAsia="en-US"/>
        </w:rPr>
        <w:t>one</w:t>
      </w:r>
      <w:r w:rsidR="00FC37DF" w:rsidRPr="00A01C7A">
        <w:rPr>
          <w:color w:val="B40000"/>
          <w:lang w:eastAsia="en-US"/>
        </w:rPr>
        <w:t xml:space="preserve"> of the three poin</w:t>
      </w:r>
      <w:r w:rsidR="00FC37DF">
        <w:rPr>
          <w:color w:val="B40000"/>
          <w:lang w:eastAsia="en-US"/>
        </w:rPr>
        <w:t>ts of contact</w:t>
      </w:r>
      <w:r w:rsidR="00987A67">
        <w:rPr>
          <w:lang w:eastAsia="en-US"/>
        </w:rPr>
        <w:tab/>
      </w:r>
    </w:p>
    <w:p w14:paraId="67BCA2ED" w14:textId="77777777" w:rsidR="0081284B" w:rsidRDefault="0081284B" w:rsidP="0081284B">
      <w:pPr>
        <w:pStyle w:val="IOSheading32017"/>
      </w:pPr>
      <w:r>
        <w:t>Hydraulics</w:t>
      </w:r>
    </w:p>
    <w:p w14:paraId="4AC35F80" w14:textId="77777777" w:rsidR="0081284B" w:rsidRDefault="0081284B" w:rsidP="00382886">
      <w:pPr>
        <w:pStyle w:val="IOSlines2017"/>
        <w:rPr>
          <w:lang w:eastAsia="en-US"/>
        </w:rPr>
      </w:pPr>
      <w:r>
        <w:rPr>
          <w:lang w:eastAsia="en-US"/>
        </w:rPr>
        <w:t xml:space="preserve">Leaking hydraulic oil can be very dangerous. </w:t>
      </w:r>
      <w:r w:rsidR="00090EE3" w:rsidRPr="00090EE3">
        <w:rPr>
          <w:lang w:eastAsia="en-US"/>
        </w:rPr>
        <w:t>The hydraulic oil can be</w:t>
      </w:r>
      <w:r w:rsidR="00AF37BB">
        <w:rPr>
          <w:lang w:eastAsia="en-US"/>
        </w:rPr>
        <w:t xml:space="preserve"> under high pressure (200 times atmospheric pressure) and can be 170 degrees Celsius.</w:t>
      </w:r>
      <w:r w:rsidR="00D64855">
        <w:rPr>
          <w:lang w:eastAsia="en-US"/>
        </w:rPr>
        <w:t xml:space="preserve"> Leaking hydraulic fluid can penetrate the skin and inject you with oil causing significant health issues.</w:t>
      </w:r>
    </w:p>
    <w:p w14:paraId="44339694" w14:textId="12374D06" w:rsidR="00AF37BB" w:rsidRDefault="00AF37BB" w:rsidP="00382886">
      <w:pPr>
        <w:pStyle w:val="IOSlines2017"/>
        <w:rPr>
          <w:lang w:eastAsia="en-US"/>
        </w:rPr>
      </w:pPr>
      <w:r>
        <w:rPr>
          <w:lang w:eastAsia="en-US"/>
        </w:rPr>
        <w:t xml:space="preserve">Identify the places </w:t>
      </w:r>
      <w:r w:rsidR="00CB2751">
        <w:rPr>
          <w:lang w:eastAsia="en-US"/>
        </w:rPr>
        <w:t xml:space="preserve">where </w:t>
      </w:r>
      <w:r>
        <w:rPr>
          <w:lang w:eastAsia="en-US"/>
        </w:rPr>
        <w:t xml:space="preserve">there is hydraulic fluid under pressure. </w:t>
      </w:r>
    </w:p>
    <w:p w14:paraId="0A2486E2" w14:textId="1962EE77" w:rsidR="00D64855" w:rsidRDefault="00823F21" w:rsidP="00823F21">
      <w:pPr>
        <w:tabs>
          <w:tab w:val="right" w:leader="underscore" w:pos="10773"/>
        </w:tabs>
        <w:spacing w:before="0" w:line="480" w:lineRule="atLeast"/>
        <w:ind w:left="-40" w:right="40"/>
        <w:rPr>
          <w:lang w:eastAsia="en-US"/>
        </w:rPr>
      </w:pPr>
      <w:r w:rsidRPr="00823F21">
        <w:rPr>
          <w:color w:val="B40000"/>
          <w:szCs w:val="24"/>
          <w:lang w:eastAsia="en-US"/>
        </w:rPr>
        <w:t>Steering system</w:t>
      </w:r>
      <w:r>
        <w:rPr>
          <w:color w:val="B40000"/>
          <w:szCs w:val="24"/>
          <w:lang w:eastAsia="en-US"/>
        </w:rPr>
        <w:t xml:space="preserve">, Brake system, 3 point linkage, SCV (Selective Control Valve) </w:t>
      </w:r>
      <w:r w:rsidR="00D64855">
        <w:rPr>
          <w:lang w:eastAsia="en-US"/>
        </w:rPr>
        <w:tab/>
      </w:r>
    </w:p>
    <w:p w14:paraId="36573AC8" w14:textId="77777777" w:rsidR="00D64855" w:rsidRDefault="00D64855" w:rsidP="00382886">
      <w:pPr>
        <w:pStyle w:val="IOSlines2017"/>
        <w:rPr>
          <w:lang w:eastAsia="en-US"/>
        </w:rPr>
      </w:pPr>
      <w:r>
        <w:rPr>
          <w:lang w:eastAsia="en-US"/>
        </w:rPr>
        <w:t>What can happen if you are injected with hydraulic fluid?</w:t>
      </w:r>
    </w:p>
    <w:p w14:paraId="2C174313" w14:textId="3ED53893" w:rsidR="00D64855" w:rsidRDefault="00823F21" w:rsidP="00382886">
      <w:pPr>
        <w:pStyle w:val="IOSlines2017"/>
        <w:rPr>
          <w:lang w:eastAsia="en-US"/>
        </w:rPr>
      </w:pPr>
      <w:r w:rsidRPr="00A01C7A">
        <w:rPr>
          <w:color w:val="B40000"/>
          <w:lang w:eastAsia="en-US"/>
        </w:rPr>
        <w:t>Hydraulic</w:t>
      </w:r>
      <w:r w:rsidR="009B7106">
        <w:rPr>
          <w:color w:val="B40000"/>
          <w:lang w:eastAsia="en-US"/>
        </w:rPr>
        <w:t xml:space="preserve"> fluid</w:t>
      </w:r>
      <w:r w:rsidRPr="00A01C7A">
        <w:rPr>
          <w:color w:val="B40000"/>
          <w:lang w:eastAsia="en-US"/>
        </w:rPr>
        <w:t xml:space="preserve"> injected under the skin </w:t>
      </w:r>
      <w:r w:rsidR="009B7106">
        <w:rPr>
          <w:color w:val="B40000"/>
          <w:lang w:eastAsia="en-US"/>
        </w:rPr>
        <w:t>is</w:t>
      </w:r>
      <w:r w:rsidRPr="00A01C7A">
        <w:rPr>
          <w:color w:val="B40000"/>
          <w:lang w:eastAsia="en-US"/>
        </w:rPr>
        <w:t xml:space="preserve"> extremely serious as hydraulic fluids are highly toxic. Delay in surgical treatment often leads to amputation or death due to cellular death</w:t>
      </w:r>
      <w:r w:rsidR="00D64855">
        <w:rPr>
          <w:lang w:eastAsia="en-US"/>
        </w:rPr>
        <w:tab/>
      </w:r>
    </w:p>
    <w:p w14:paraId="13750C84" w14:textId="77777777" w:rsidR="00D64855" w:rsidRDefault="00D64855" w:rsidP="00382886">
      <w:pPr>
        <w:pStyle w:val="IOSlines2017"/>
        <w:rPr>
          <w:lang w:eastAsia="en-US"/>
        </w:rPr>
      </w:pPr>
      <w:r>
        <w:rPr>
          <w:lang w:eastAsia="en-US"/>
        </w:rPr>
        <w:t>How can you test for leaking fluid?</w:t>
      </w:r>
    </w:p>
    <w:p w14:paraId="0C6DEAEA" w14:textId="7A566029" w:rsidR="00D64855" w:rsidRDefault="009B7106" w:rsidP="009B7106">
      <w:pPr>
        <w:tabs>
          <w:tab w:val="right" w:leader="underscore" w:pos="10773"/>
        </w:tabs>
        <w:spacing w:before="0" w:line="480" w:lineRule="atLeast"/>
        <w:ind w:left="-40" w:right="40"/>
        <w:rPr>
          <w:lang w:eastAsia="en-US"/>
        </w:rPr>
      </w:pPr>
      <w:r>
        <w:rPr>
          <w:color w:val="B40000"/>
          <w:szCs w:val="24"/>
          <w:lang w:eastAsia="en-US"/>
        </w:rPr>
        <w:t xml:space="preserve">Wear gloves and eye protection. </w:t>
      </w:r>
      <w:r w:rsidR="00F72803">
        <w:rPr>
          <w:color w:val="B40000"/>
          <w:szCs w:val="24"/>
          <w:lang w:eastAsia="en-US"/>
        </w:rPr>
        <w:t xml:space="preserve">Use cardboard to detect leak. </w:t>
      </w:r>
      <w:r>
        <w:rPr>
          <w:color w:val="B40000"/>
          <w:szCs w:val="24"/>
          <w:lang w:eastAsia="en-US"/>
        </w:rPr>
        <w:t>Never use hand</w:t>
      </w:r>
      <w:r w:rsidR="00F72803">
        <w:rPr>
          <w:color w:val="B40000"/>
          <w:szCs w:val="24"/>
          <w:lang w:eastAsia="en-US"/>
        </w:rPr>
        <w:t xml:space="preserve"> or skin. </w:t>
      </w:r>
      <w:r w:rsidR="00D64855">
        <w:rPr>
          <w:lang w:eastAsia="en-US"/>
        </w:rPr>
        <w:tab/>
      </w:r>
    </w:p>
    <w:p w14:paraId="6FD9C701" w14:textId="77777777" w:rsidR="00D64855" w:rsidRDefault="00441281" w:rsidP="00382886">
      <w:pPr>
        <w:pStyle w:val="IOSlines2017"/>
        <w:rPr>
          <w:lang w:eastAsia="en-US"/>
        </w:rPr>
      </w:pPr>
      <w:r>
        <w:rPr>
          <w:lang w:eastAsia="en-US"/>
        </w:rPr>
        <w:t>What should you do if you have been injected with hydraulic fluid?</w:t>
      </w:r>
    </w:p>
    <w:p w14:paraId="10B473D1" w14:textId="5E22F0F4" w:rsidR="002028FB" w:rsidRDefault="00F72803" w:rsidP="00F72803">
      <w:pPr>
        <w:tabs>
          <w:tab w:val="right" w:leader="underscore" w:pos="10773"/>
        </w:tabs>
        <w:spacing w:before="0" w:line="480" w:lineRule="atLeast"/>
        <w:ind w:left="-40" w:right="40"/>
        <w:rPr>
          <w:lang w:eastAsia="en-US"/>
        </w:rPr>
      </w:pPr>
      <w:r w:rsidRPr="00F72803">
        <w:rPr>
          <w:color w:val="B40000"/>
          <w:szCs w:val="24"/>
          <w:lang w:eastAsia="en-US"/>
        </w:rPr>
        <w:t>Ensure machine is turned off and on the ground</w:t>
      </w:r>
      <w:r>
        <w:rPr>
          <w:color w:val="B40000"/>
          <w:szCs w:val="24"/>
          <w:lang w:eastAsia="en-US"/>
        </w:rPr>
        <w:t xml:space="preserve">, </w:t>
      </w:r>
      <w:r w:rsidR="00026248" w:rsidRPr="00F72803">
        <w:rPr>
          <w:color w:val="B40000"/>
          <w:szCs w:val="24"/>
          <w:lang w:eastAsia="en-US"/>
        </w:rPr>
        <w:t>immediately</w:t>
      </w:r>
      <w:r w:rsidRPr="00F72803">
        <w:rPr>
          <w:color w:val="B40000"/>
          <w:szCs w:val="24"/>
          <w:lang w:eastAsia="en-US"/>
        </w:rPr>
        <w:t xml:space="preserve"> seek medical attention </w:t>
      </w:r>
      <w:r w:rsidR="00441281">
        <w:rPr>
          <w:lang w:eastAsia="en-US"/>
        </w:rPr>
        <w:tab/>
      </w:r>
    </w:p>
    <w:p w14:paraId="75CBD58A" w14:textId="77777777" w:rsidR="002028FB" w:rsidRDefault="002028FB" w:rsidP="002028FB">
      <w:pPr>
        <w:pStyle w:val="IOSbodytext2017"/>
        <w:rPr>
          <w:szCs w:val="24"/>
          <w:lang w:eastAsia="en-US"/>
        </w:rPr>
      </w:pPr>
      <w:r>
        <w:rPr>
          <w:lang w:eastAsia="en-US"/>
        </w:rPr>
        <w:br w:type="page"/>
      </w:r>
    </w:p>
    <w:p w14:paraId="27CC0D50" w14:textId="77777777" w:rsidR="00441281" w:rsidRDefault="002028FB" w:rsidP="002028FB">
      <w:pPr>
        <w:pStyle w:val="IOSheading32017"/>
      </w:pPr>
      <w:r>
        <w:lastRenderedPageBreak/>
        <w:t>Parts of the tractor</w:t>
      </w:r>
    </w:p>
    <w:p w14:paraId="5A278B68" w14:textId="77777777" w:rsidR="00D45405" w:rsidRDefault="00BD5C7E" w:rsidP="00382886">
      <w:pPr>
        <w:pStyle w:val="IOSlines2017"/>
        <w:rPr>
          <w:lang w:eastAsia="en-US"/>
        </w:rPr>
      </w:pPr>
      <w:r>
        <w:rPr>
          <w:lang w:eastAsia="en-US"/>
        </w:rPr>
        <w:t>Main parts i</w:t>
      </w:r>
      <w:r w:rsidR="002028FB">
        <w:rPr>
          <w:lang w:eastAsia="en-US"/>
        </w:rPr>
        <w:t xml:space="preserve">dentification checklist: </w:t>
      </w:r>
    </w:p>
    <w:p w14:paraId="3A1BEA5A" w14:textId="77777777" w:rsidR="00E90126" w:rsidRDefault="00D45405" w:rsidP="00382886">
      <w:pPr>
        <w:pStyle w:val="IOSlines2017"/>
        <w:rPr>
          <w:lang w:eastAsia="en-US"/>
        </w:rPr>
      </w:pPr>
      <w:r>
        <w:rPr>
          <w:lang w:eastAsia="en-US"/>
        </w:rPr>
        <w:t>Y</w:t>
      </w:r>
      <w:r w:rsidR="00521800">
        <w:rPr>
          <w:lang w:eastAsia="en-US"/>
        </w:rPr>
        <w:t xml:space="preserve">our teacher will </w:t>
      </w:r>
      <w:r w:rsidR="002028FB">
        <w:rPr>
          <w:lang w:eastAsia="en-US"/>
        </w:rPr>
        <w:t xml:space="preserve">check off </w:t>
      </w:r>
      <w:r w:rsidR="00521800">
        <w:rPr>
          <w:lang w:eastAsia="en-US"/>
        </w:rPr>
        <w:t xml:space="preserve">the table below </w:t>
      </w:r>
      <w:r w:rsidR="002028FB">
        <w:rPr>
          <w:lang w:eastAsia="en-US"/>
        </w:rPr>
        <w:t xml:space="preserve">as you identify each </w:t>
      </w:r>
      <w:r w:rsidR="00BD5C7E">
        <w:rPr>
          <w:lang w:eastAsia="en-US"/>
        </w:rPr>
        <w:t>part</w:t>
      </w:r>
      <w:r w:rsidR="002028FB">
        <w:rPr>
          <w:lang w:eastAsia="en-US"/>
        </w:rPr>
        <w:t>.</w:t>
      </w:r>
    </w:p>
    <w:tbl>
      <w:tblPr>
        <w:tblStyle w:val="TableGrid"/>
        <w:tblW w:w="0" w:type="auto"/>
        <w:tblInd w:w="-40" w:type="dxa"/>
        <w:tblLook w:val="04A0" w:firstRow="1" w:lastRow="0" w:firstColumn="1" w:lastColumn="0" w:noHBand="0" w:noVBand="1"/>
        <w:tblDescription w:val="Identify each of the tractor parts listed to your teacher. Your teacher will check them off."/>
      </w:tblPr>
      <w:tblGrid>
        <w:gridCol w:w="4146"/>
        <w:gridCol w:w="1234"/>
        <w:gridCol w:w="4151"/>
        <w:gridCol w:w="1231"/>
      </w:tblGrid>
      <w:tr w:rsidR="00F13CF1" w14:paraId="1CC1BC8A" w14:textId="77777777" w:rsidTr="00294DD8">
        <w:trPr>
          <w:tblHeader/>
        </w:trPr>
        <w:tc>
          <w:tcPr>
            <w:tcW w:w="4146" w:type="dxa"/>
          </w:tcPr>
          <w:p w14:paraId="5BFA42CE" w14:textId="77777777" w:rsidR="00F13CF1" w:rsidRDefault="00F13CF1" w:rsidP="00F13CF1">
            <w:pPr>
              <w:pStyle w:val="IOStableheading2017"/>
              <w:rPr>
                <w:lang w:eastAsia="en-US"/>
              </w:rPr>
            </w:pPr>
            <w:r>
              <w:rPr>
                <w:lang w:eastAsia="en-US"/>
              </w:rPr>
              <w:t>Component</w:t>
            </w:r>
          </w:p>
        </w:tc>
        <w:tc>
          <w:tcPr>
            <w:tcW w:w="1234" w:type="dxa"/>
          </w:tcPr>
          <w:p w14:paraId="2AE1B6F3" w14:textId="77777777" w:rsidR="00F13CF1" w:rsidRDefault="00F13CF1" w:rsidP="00F13CF1">
            <w:pPr>
              <w:pStyle w:val="IOStableheading2017"/>
              <w:rPr>
                <w:lang w:eastAsia="en-US"/>
              </w:rPr>
            </w:pPr>
            <w:r>
              <w:rPr>
                <w:lang w:eastAsia="en-US"/>
              </w:rPr>
              <w:t>Identified</w:t>
            </w:r>
          </w:p>
        </w:tc>
        <w:tc>
          <w:tcPr>
            <w:tcW w:w="4151" w:type="dxa"/>
          </w:tcPr>
          <w:p w14:paraId="30344126" w14:textId="77777777" w:rsidR="00F13CF1" w:rsidRDefault="00F13CF1" w:rsidP="00F13CF1">
            <w:pPr>
              <w:pStyle w:val="IOStableheading2017"/>
              <w:rPr>
                <w:lang w:eastAsia="en-US"/>
              </w:rPr>
            </w:pPr>
            <w:r>
              <w:rPr>
                <w:lang w:eastAsia="en-US"/>
              </w:rPr>
              <w:t>Component</w:t>
            </w:r>
          </w:p>
        </w:tc>
        <w:tc>
          <w:tcPr>
            <w:tcW w:w="1231" w:type="dxa"/>
          </w:tcPr>
          <w:p w14:paraId="5FB42379" w14:textId="77777777" w:rsidR="00F13CF1" w:rsidRDefault="00F13CF1" w:rsidP="00F13CF1">
            <w:pPr>
              <w:pStyle w:val="IOStableheading2017"/>
              <w:rPr>
                <w:lang w:eastAsia="en-US"/>
              </w:rPr>
            </w:pPr>
            <w:r>
              <w:rPr>
                <w:lang w:eastAsia="en-US"/>
              </w:rPr>
              <w:t>Identified</w:t>
            </w:r>
          </w:p>
        </w:tc>
      </w:tr>
      <w:tr w:rsidR="00F13CF1" w14:paraId="529245B3" w14:textId="77777777" w:rsidTr="00294DD8">
        <w:trPr>
          <w:tblHeader/>
        </w:trPr>
        <w:tc>
          <w:tcPr>
            <w:tcW w:w="4146" w:type="dxa"/>
          </w:tcPr>
          <w:p w14:paraId="4F6ABCF8" w14:textId="77777777" w:rsidR="00F13CF1" w:rsidRDefault="00F13CF1" w:rsidP="00F13CF1">
            <w:pPr>
              <w:pStyle w:val="IOStabletext2017"/>
              <w:rPr>
                <w:lang w:eastAsia="en-US"/>
              </w:rPr>
            </w:pPr>
            <w:r>
              <w:rPr>
                <w:lang w:eastAsia="en-US"/>
              </w:rPr>
              <w:t>Radiator</w:t>
            </w:r>
          </w:p>
        </w:tc>
        <w:tc>
          <w:tcPr>
            <w:tcW w:w="1234" w:type="dxa"/>
          </w:tcPr>
          <w:p w14:paraId="4CE050D5" w14:textId="77777777" w:rsidR="00F13CF1" w:rsidRDefault="00F13CF1" w:rsidP="00F13CF1">
            <w:pPr>
              <w:pStyle w:val="IOStabletext2017"/>
              <w:rPr>
                <w:lang w:eastAsia="en-US"/>
              </w:rPr>
            </w:pPr>
          </w:p>
        </w:tc>
        <w:tc>
          <w:tcPr>
            <w:tcW w:w="4151" w:type="dxa"/>
          </w:tcPr>
          <w:p w14:paraId="5489D3F1" w14:textId="77777777" w:rsidR="00F13CF1" w:rsidRDefault="00D45405" w:rsidP="00F13CF1">
            <w:pPr>
              <w:pStyle w:val="IOStabletext2017"/>
              <w:rPr>
                <w:lang w:eastAsia="en-US"/>
              </w:rPr>
            </w:pPr>
            <w:r>
              <w:rPr>
                <w:lang w:eastAsia="en-US"/>
              </w:rPr>
              <w:t>ROPS</w:t>
            </w:r>
          </w:p>
        </w:tc>
        <w:tc>
          <w:tcPr>
            <w:tcW w:w="1231" w:type="dxa"/>
          </w:tcPr>
          <w:p w14:paraId="4694B937" w14:textId="77777777" w:rsidR="00F13CF1" w:rsidRDefault="00F13CF1" w:rsidP="00F13CF1">
            <w:pPr>
              <w:pStyle w:val="IOStabletext2017"/>
              <w:rPr>
                <w:lang w:eastAsia="en-US"/>
              </w:rPr>
            </w:pPr>
          </w:p>
        </w:tc>
      </w:tr>
      <w:tr w:rsidR="00D45405" w14:paraId="6A00774E" w14:textId="77777777" w:rsidTr="00294DD8">
        <w:trPr>
          <w:tblHeader/>
        </w:trPr>
        <w:tc>
          <w:tcPr>
            <w:tcW w:w="4146" w:type="dxa"/>
          </w:tcPr>
          <w:p w14:paraId="5088D23F" w14:textId="77777777" w:rsidR="00D45405" w:rsidRDefault="00D45405" w:rsidP="00D45405">
            <w:pPr>
              <w:pStyle w:val="IOStabletext2017"/>
              <w:rPr>
                <w:lang w:eastAsia="en-US"/>
              </w:rPr>
            </w:pPr>
            <w:r>
              <w:rPr>
                <w:lang w:eastAsia="en-US"/>
              </w:rPr>
              <w:t>Engine</w:t>
            </w:r>
          </w:p>
        </w:tc>
        <w:tc>
          <w:tcPr>
            <w:tcW w:w="1234" w:type="dxa"/>
          </w:tcPr>
          <w:p w14:paraId="2BF69C25" w14:textId="77777777" w:rsidR="00D45405" w:rsidRDefault="00D45405" w:rsidP="00D45405">
            <w:pPr>
              <w:pStyle w:val="IOStabletext2017"/>
              <w:rPr>
                <w:lang w:eastAsia="en-US"/>
              </w:rPr>
            </w:pPr>
          </w:p>
        </w:tc>
        <w:tc>
          <w:tcPr>
            <w:tcW w:w="4151" w:type="dxa"/>
          </w:tcPr>
          <w:p w14:paraId="2ED10871" w14:textId="77777777" w:rsidR="00D45405" w:rsidRDefault="00D45405" w:rsidP="00D45405">
            <w:pPr>
              <w:pStyle w:val="IOStabletext2017"/>
              <w:rPr>
                <w:lang w:eastAsia="en-US"/>
              </w:rPr>
            </w:pPr>
            <w:r>
              <w:rPr>
                <w:lang w:eastAsia="en-US"/>
              </w:rPr>
              <w:t>Three point linkage</w:t>
            </w:r>
          </w:p>
        </w:tc>
        <w:tc>
          <w:tcPr>
            <w:tcW w:w="1231" w:type="dxa"/>
          </w:tcPr>
          <w:p w14:paraId="243D9817" w14:textId="77777777" w:rsidR="00D45405" w:rsidRDefault="00D45405" w:rsidP="00D45405">
            <w:pPr>
              <w:pStyle w:val="IOStabletext2017"/>
              <w:rPr>
                <w:lang w:eastAsia="en-US"/>
              </w:rPr>
            </w:pPr>
          </w:p>
        </w:tc>
      </w:tr>
      <w:tr w:rsidR="00D45405" w14:paraId="48321B63" w14:textId="77777777" w:rsidTr="00294DD8">
        <w:trPr>
          <w:tblHeader/>
        </w:trPr>
        <w:tc>
          <w:tcPr>
            <w:tcW w:w="4146" w:type="dxa"/>
          </w:tcPr>
          <w:p w14:paraId="2EEDDA15" w14:textId="77777777" w:rsidR="00D45405" w:rsidRDefault="00D45405" w:rsidP="00D45405">
            <w:pPr>
              <w:pStyle w:val="IOStabletext2017"/>
              <w:rPr>
                <w:lang w:eastAsia="en-US"/>
              </w:rPr>
            </w:pPr>
            <w:r>
              <w:rPr>
                <w:lang w:eastAsia="en-US"/>
              </w:rPr>
              <w:t>Exhaust</w:t>
            </w:r>
          </w:p>
        </w:tc>
        <w:tc>
          <w:tcPr>
            <w:tcW w:w="1234" w:type="dxa"/>
          </w:tcPr>
          <w:p w14:paraId="75D41CEF" w14:textId="77777777" w:rsidR="00D45405" w:rsidRDefault="00D45405" w:rsidP="00D45405">
            <w:pPr>
              <w:pStyle w:val="IOStabletext2017"/>
              <w:rPr>
                <w:lang w:eastAsia="en-US"/>
              </w:rPr>
            </w:pPr>
          </w:p>
        </w:tc>
        <w:tc>
          <w:tcPr>
            <w:tcW w:w="4151" w:type="dxa"/>
          </w:tcPr>
          <w:p w14:paraId="6566FDB3" w14:textId="77777777" w:rsidR="00D45405" w:rsidRDefault="00D45405" w:rsidP="00D45405">
            <w:pPr>
              <w:pStyle w:val="IOStabletext2017"/>
              <w:rPr>
                <w:lang w:eastAsia="en-US"/>
              </w:rPr>
            </w:pPr>
            <w:r>
              <w:rPr>
                <w:lang w:eastAsia="en-US"/>
              </w:rPr>
              <w:t>Slow moving vehicle signal</w:t>
            </w:r>
          </w:p>
        </w:tc>
        <w:tc>
          <w:tcPr>
            <w:tcW w:w="1231" w:type="dxa"/>
          </w:tcPr>
          <w:p w14:paraId="3B1FA60D" w14:textId="77777777" w:rsidR="00D45405" w:rsidRDefault="00D45405" w:rsidP="00D45405">
            <w:pPr>
              <w:pStyle w:val="IOStabletext2017"/>
              <w:rPr>
                <w:lang w:eastAsia="en-US"/>
              </w:rPr>
            </w:pPr>
          </w:p>
        </w:tc>
      </w:tr>
      <w:tr w:rsidR="00D45405" w14:paraId="39852C4A" w14:textId="77777777" w:rsidTr="00294DD8">
        <w:trPr>
          <w:tblHeader/>
        </w:trPr>
        <w:tc>
          <w:tcPr>
            <w:tcW w:w="4146" w:type="dxa"/>
          </w:tcPr>
          <w:p w14:paraId="45517690" w14:textId="77777777" w:rsidR="00D45405" w:rsidRDefault="00D45405" w:rsidP="00D45405">
            <w:pPr>
              <w:pStyle w:val="IOStabletext2017"/>
              <w:rPr>
                <w:lang w:eastAsia="en-US"/>
              </w:rPr>
            </w:pPr>
            <w:r>
              <w:rPr>
                <w:lang w:eastAsia="en-US"/>
              </w:rPr>
              <w:t>Engine air cleaner</w:t>
            </w:r>
          </w:p>
        </w:tc>
        <w:tc>
          <w:tcPr>
            <w:tcW w:w="1234" w:type="dxa"/>
          </w:tcPr>
          <w:p w14:paraId="613E44BB" w14:textId="77777777" w:rsidR="00D45405" w:rsidRDefault="00D45405" w:rsidP="00D45405">
            <w:pPr>
              <w:pStyle w:val="IOStabletext2017"/>
              <w:rPr>
                <w:lang w:eastAsia="en-US"/>
              </w:rPr>
            </w:pPr>
          </w:p>
        </w:tc>
        <w:tc>
          <w:tcPr>
            <w:tcW w:w="4151" w:type="dxa"/>
          </w:tcPr>
          <w:p w14:paraId="2CDFB2A5" w14:textId="77777777" w:rsidR="00D45405" w:rsidRDefault="00D45405" w:rsidP="00D45405">
            <w:pPr>
              <w:pStyle w:val="IOStabletext2017"/>
              <w:rPr>
                <w:lang w:eastAsia="en-US"/>
              </w:rPr>
            </w:pPr>
            <w:r>
              <w:rPr>
                <w:lang w:eastAsia="en-US"/>
              </w:rPr>
              <w:t>Draw bar</w:t>
            </w:r>
          </w:p>
        </w:tc>
        <w:tc>
          <w:tcPr>
            <w:tcW w:w="1231" w:type="dxa"/>
          </w:tcPr>
          <w:p w14:paraId="1CD52F52" w14:textId="77777777" w:rsidR="00D45405" w:rsidRDefault="00D45405" w:rsidP="00D45405">
            <w:pPr>
              <w:pStyle w:val="IOStabletext2017"/>
              <w:rPr>
                <w:lang w:eastAsia="en-US"/>
              </w:rPr>
            </w:pPr>
          </w:p>
        </w:tc>
      </w:tr>
      <w:tr w:rsidR="00D45405" w14:paraId="6D1BB2F7" w14:textId="77777777" w:rsidTr="00294DD8">
        <w:trPr>
          <w:tblHeader/>
        </w:trPr>
        <w:tc>
          <w:tcPr>
            <w:tcW w:w="4146" w:type="dxa"/>
          </w:tcPr>
          <w:p w14:paraId="4500E202" w14:textId="77777777" w:rsidR="00D45405" w:rsidRDefault="00D45405" w:rsidP="00D45405">
            <w:pPr>
              <w:pStyle w:val="IOStabletext2017"/>
              <w:rPr>
                <w:lang w:eastAsia="en-US"/>
              </w:rPr>
            </w:pPr>
            <w:r>
              <w:rPr>
                <w:lang w:eastAsia="en-US"/>
              </w:rPr>
              <w:t>Engine oil dipstick</w:t>
            </w:r>
          </w:p>
        </w:tc>
        <w:tc>
          <w:tcPr>
            <w:tcW w:w="1234" w:type="dxa"/>
          </w:tcPr>
          <w:p w14:paraId="4DEB395F" w14:textId="77777777" w:rsidR="00D45405" w:rsidRDefault="00D45405" w:rsidP="00D45405">
            <w:pPr>
              <w:pStyle w:val="IOStabletext2017"/>
              <w:rPr>
                <w:lang w:eastAsia="en-US"/>
              </w:rPr>
            </w:pPr>
          </w:p>
        </w:tc>
        <w:tc>
          <w:tcPr>
            <w:tcW w:w="4151" w:type="dxa"/>
          </w:tcPr>
          <w:p w14:paraId="5404D8C3" w14:textId="77777777" w:rsidR="00D45405" w:rsidRDefault="00D45405" w:rsidP="00D45405">
            <w:pPr>
              <w:pStyle w:val="IOStabletext2017"/>
              <w:rPr>
                <w:lang w:eastAsia="en-US"/>
              </w:rPr>
            </w:pPr>
            <w:r>
              <w:rPr>
                <w:lang w:eastAsia="en-US"/>
              </w:rPr>
              <w:t>Fuel tank/filler</w:t>
            </w:r>
          </w:p>
        </w:tc>
        <w:tc>
          <w:tcPr>
            <w:tcW w:w="1231" w:type="dxa"/>
          </w:tcPr>
          <w:p w14:paraId="58FC9637" w14:textId="77777777" w:rsidR="00D45405" w:rsidRDefault="00D45405" w:rsidP="00D45405">
            <w:pPr>
              <w:pStyle w:val="IOStabletext2017"/>
              <w:rPr>
                <w:lang w:eastAsia="en-US"/>
              </w:rPr>
            </w:pPr>
          </w:p>
        </w:tc>
      </w:tr>
      <w:tr w:rsidR="00D45405" w14:paraId="4F57DB3A" w14:textId="77777777" w:rsidTr="00294DD8">
        <w:trPr>
          <w:tblHeader/>
        </w:trPr>
        <w:tc>
          <w:tcPr>
            <w:tcW w:w="4146" w:type="dxa"/>
          </w:tcPr>
          <w:p w14:paraId="5AAD98A7" w14:textId="77777777" w:rsidR="00D45405" w:rsidRDefault="00D45405" w:rsidP="00D45405">
            <w:pPr>
              <w:pStyle w:val="IOStabletext2017"/>
              <w:rPr>
                <w:lang w:eastAsia="en-US"/>
              </w:rPr>
            </w:pPr>
            <w:r>
              <w:rPr>
                <w:lang w:eastAsia="en-US"/>
              </w:rPr>
              <w:t>Tyre valves</w:t>
            </w:r>
          </w:p>
        </w:tc>
        <w:tc>
          <w:tcPr>
            <w:tcW w:w="1234" w:type="dxa"/>
          </w:tcPr>
          <w:p w14:paraId="50C6204D" w14:textId="77777777" w:rsidR="00D45405" w:rsidRDefault="00D45405" w:rsidP="00D45405">
            <w:pPr>
              <w:pStyle w:val="IOStabletext2017"/>
              <w:rPr>
                <w:lang w:eastAsia="en-US"/>
              </w:rPr>
            </w:pPr>
          </w:p>
        </w:tc>
        <w:tc>
          <w:tcPr>
            <w:tcW w:w="4151" w:type="dxa"/>
          </w:tcPr>
          <w:p w14:paraId="5BD1F772" w14:textId="77777777" w:rsidR="00D45405" w:rsidRDefault="00D45405" w:rsidP="00D45405">
            <w:pPr>
              <w:pStyle w:val="IOStabletext2017"/>
              <w:rPr>
                <w:lang w:eastAsia="en-US"/>
              </w:rPr>
            </w:pPr>
            <w:r>
              <w:rPr>
                <w:lang w:eastAsia="en-US"/>
              </w:rPr>
              <w:t>Battery</w:t>
            </w:r>
          </w:p>
        </w:tc>
        <w:tc>
          <w:tcPr>
            <w:tcW w:w="1231" w:type="dxa"/>
          </w:tcPr>
          <w:p w14:paraId="210EC993" w14:textId="77777777" w:rsidR="00D45405" w:rsidRDefault="00D45405" w:rsidP="00D45405">
            <w:pPr>
              <w:pStyle w:val="IOStabletext2017"/>
              <w:rPr>
                <w:lang w:eastAsia="en-US"/>
              </w:rPr>
            </w:pPr>
          </w:p>
        </w:tc>
      </w:tr>
      <w:tr w:rsidR="00D45405" w14:paraId="64CA0CF0" w14:textId="77777777" w:rsidTr="00294DD8">
        <w:trPr>
          <w:tblHeader/>
        </w:trPr>
        <w:tc>
          <w:tcPr>
            <w:tcW w:w="4146" w:type="dxa"/>
          </w:tcPr>
          <w:p w14:paraId="78821D34" w14:textId="77777777" w:rsidR="00D45405" w:rsidRDefault="00D45405" w:rsidP="00D45405">
            <w:pPr>
              <w:pStyle w:val="IOStabletext2017"/>
              <w:rPr>
                <w:lang w:eastAsia="en-US"/>
              </w:rPr>
            </w:pPr>
            <w:r>
              <w:rPr>
                <w:lang w:eastAsia="en-US"/>
              </w:rPr>
              <w:t>Power take off (PTO) shaft</w:t>
            </w:r>
          </w:p>
        </w:tc>
        <w:tc>
          <w:tcPr>
            <w:tcW w:w="1234" w:type="dxa"/>
          </w:tcPr>
          <w:p w14:paraId="32A74BA1" w14:textId="77777777" w:rsidR="00D45405" w:rsidRDefault="00D45405" w:rsidP="00D45405">
            <w:pPr>
              <w:pStyle w:val="IOStabletext2017"/>
              <w:rPr>
                <w:lang w:eastAsia="en-US"/>
              </w:rPr>
            </w:pPr>
          </w:p>
        </w:tc>
        <w:tc>
          <w:tcPr>
            <w:tcW w:w="4151" w:type="dxa"/>
          </w:tcPr>
          <w:p w14:paraId="570D1D27" w14:textId="77777777" w:rsidR="00D45405" w:rsidRDefault="00D45405" w:rsidP="00D45405">
            <w:pPr>
              <w:pStyle w:val="IOStabletext2017"/>
              <w:rPr>
                <w:lang w:eastAsia="en-US"/>
              </w:rPr>
            </w:pPr>
            <w:r>
              <w:rPr>
                <w:lang w:eastAsia="en-US"/>
              </w:rPr>
              <w:t>Oil filler cap</w:t>
            </w:r>
          </w:p>
        </w:tc>
        <w:tc>
          <w:tcPr>
            <w:tcW w:w="1231" w:type="dxa"/>
          </w:tcPr>
          <w:p w14:paraId="2D244DD1" w14:textId="77777777" w:rsidR="00D45405" w:rsidRDefault="00D45405" w:rsidP="00D45405">
            <w:pPr>
              <w:pStyle w:val="IOStabletext2017"/>
              <w:rPr>
                <w:lang w:eastAsia="en-US"/>
              </w:rPr>
            </w:pPr>
          </w:p>
        </w:tc>
      </w:tr>
      <w:tr w:rsidR="00D45405" w14:paraId="71B691F3" w14:textId="77777777" w:rsidTr="00294DD8">
        <w:trPr>
          <w:tblHeader/>
        </w:trPr>
        <w:tc>
          <w:tcPr>
            <w:tcW w:w="4146" w:type="dxa"/>
          </w:tcPr>
          <w:p w14:paraId="365F2E00" w14:textId="77777777" w:rsidR="00D45405" w:rsidRDefault="00D45405" w:rsidP="00D45405">
            <w:pPr>
              <w:pStyle w:val="IOStabletext2017"/>
              <w:rPr>
                <w:lang w:eastAsia="en-US"/>
              </w:rPr>
            </w:pPr>
            <w:r>
              <w:rPr>
                <w:lang w:eastAsia="en-US"/>
              </w:rPr>
              <w:t>Greasing points</w:t>
            </w:r>
          </w:p>
        </w:tc>
        <w:tc>
          <w:tcPr>
            <w:tcW w:w="1234" w:type="dxa"/>
          </w:tcPr>
          <w:p w14:paraId="7C749588" w14:textId="77777777" w:rsidR="00D45405" w:rsidRDefault="00D45405" w:rsidP="00D45405">
            <w:pPr>
              <w:pStyle w:val="IOStabletext2017"/>
              <w:rPr>
                <w:lang w:eastAsia="en-US"/>
              </w:rPr>
            </w:pPr>
          </w:p>
        </w:tc>
        <w:tc>
          <w:tcPr>
            <w:tcW w:w="4151" w:type="dxa"/>
          </w:tcPr>
          <w:p w14:paraId="1F9972F3" w14:textId="77777777" w:rsidR="00D45405" w:rsidRDefault="00D45405" w:rsidP="00D45405">
            <w:pPr>
              <w:pStyle w:val="IOStabletext2017"/>
              <w:rPr>
                <w:lang w:eastAsia="en-US"/>
              </w:rPr>
            </w:pPr>
            <w:r>
              <w:rPr>
                <w:lang w:eastAsia="en-US"/>
              </w:rPr>
              <w:t>Three point attachment</w:t>
            </w:r>
          </w:p>
        </w:tc>
        <w:tc>
          <w:tcPr>
            <w:tcW w:w="1231" w:type="dxa"/>
          </w:tcPr>
          <w:p w14:paraId="5CDBA785" w14:textId="77777777" w:rsidR="00D45405" w:rsidRDefault="00D45405" w:rsidP="00D45405">
            <w:pPr>
              <w:pStyle w:val="IOStabletext2017"/>
              <w:rPr>
                <w:lang w:eastAsia="en-US"/>
              </w:rPr>
            </w:pPr>
          </w:p>
        </w:tc>
      </w:tr>
    </w:tbl>
    <w:p w14:paraId="040A020E" w14:textId="77777777" w:rsidR="00BD5C7E" w:rsidRDefault="00BD5C7E" w:rsidP="00382886">
      <w:pPr>
        <w:pStyle w:val="IOSlines2017"/>
        <w:rPr>
          <w:lang w:eastAsia="en-US"/>
        </w:rPr>
      </w:pPr>
      <w:r>
        <w:rPr>
          <w:lang w:eastAsia="en-US"/>
        </w:rPr>
        <w:t>Controls</w:t>
      </w:r>
      <w:r w:rsidRPr="00BD5C7E">
        <w:rPr>
          <w:lang w:eastAsia="en-US"/>
        </w:rPr>
        <w:t xml:space="preserve"> identification checklist</w:t>
      </w:r>
      <w:r w:rsidR="0044367C">
        <w:rPr>
          <w:lang w:eastAsia="en-US"/>
        </w:rPr>
        <w:t>.</w:t>
      </w:r>
      <w:r w:rsidRPr="00BD5C7E">
        <w:rPr>
          <w:lang w:eastAsia="en-US"/>
        </w:rPr>
        <w:t xml:space="preserve"> </w:t>
      </w:r>
    </w:p>
    <w:p w14:paraId="0EFD806C" w14:textId="77777777" w:rsidR="002028FB" w:rsidRDefault="00E21542" w:rsidP="00382886">
      <w:pPr>
        <w:pStyle w:val="IOSlines2017"/>
        <w:rPr>
          <w:lang w:eastAsia="en-US"/>
        </w:rPr>
      </w:pPr>
      <w:r w:rsidRPr="00E21542">
        <w:rPr>
          <w:lang w:eastAsia="en-US"/>
        </w:rPr>
        <w:t xml:space="preserve">Your teacher will check off the table below as you identify each </w:t>
      </w:r>
      <w:r>
        <w:rPr>
          <w:lang w:eastAsia="en-US"/>
        </w:rPr>
        <w:t>control</w:t>
      </w:r>
      <w:r w:rsidRPr="00E21542">
        <w:rPr>
          <w:lang w:eastAsia="en-US"/>
        </w:rPr>
        <w:t>.</w:t>
      </w:r>
    </w:p>
    <w:tbl>
      <w:tblPr>
        <w:tblStyle w:val="TableGrid"/>
        <w:tblW w:w="0" w:type="auto"/>
        <w:tblInd w:w="-40" w:type="dxa"/>
        <w:tblLook w:val="04A0" w:firstRow="1" w:lastRow="0" w:firstColumn="1" w:lastColumn="0" w:noHBand="0" w:noVBand="1"/>
        <w:tblDescription w:val="Identify each of the tractor controls listed to your teacher. Your teacher will check them off."/>
      </w:tblPr>
      <w:tblGrid>
        <w:gridCol w:w="4146"/>
        <w:gridCol w:w="1234"/>
        <w:gridCol w:w="4151"/>
        <w:gridCol w:w="1231"/>
      </w:tblGrid>
      <w:tr w:rsidR="00BD5C7E" w14:paraId="4201D9FD" w14:textId="77777777" w:rsidTr="00294DD8">
        <w:trPr>
          <w:tblHeader/>
        </w:trPr>
        <w:tc>
          <w:tcPr>
            <w:tcW w:w="4146" w:type="dxa"/>
          </w:tcPr>
          <w:p w14:paraId="2E345E97" w14:textId="77777777" w:rsidR="00BD5C7E" w:rsidRDefault="00BD5C7E" w:rsidP="00E03FB9">
            <w:pPr>
              <w:pStyle w:val="IOStableheading2017"/>
              <w:rPr>
                <w:lang w:eastAsia="en-US"/>
              </w:rPr>
            </w:pPr>
            <w:r>
              <w:rPr>
                <w:lang w:eastAsia="en-US"/>
              </w:rPr>
              <w:t>Controls</w:t>
            </w:r>
          </w:p>
        </w:tc>
        <w:tc>
          <w:tcPr>
            <w:tcW w:w="1234" w:type="dxa"/>
          </w:tcPr>
          <w:p w14:paraId="2A1D98E7" w14:textId="77777777" w:rsidR="00BD5C7E" w:rsidRDefault="00BD5C7E" w:rsidP="00E03FB9">
            <w:pPr>
              <w:pStyle w:val="IOStableheading2017"/>
              <w:rPr>
                <w:lang w:eastAsia="en-US"/>
              </w:rPr>
            </w:pPr>
            <w:r>
              <w:rPr>
                <w:lang w:eastAsia="en-US"/>
              </w:rPr>
              <w:t>Identified</w:t>
            </w:r>
          </w:p>
        </w:tc>
        <w:tc>
          <w:tcPr>
            <w:tcW w:w="4151" w:type="dxa"/>
          </w:tcPr>
          <w:p w14:paraId="4C7FABC9" w14:textId="77777777" w:rsidR="00BD5C7E" w:rsidRDefault="00BD5C7E" w:rsidP="00E03FB9">
            <w:pPr>
              <w:pStyle w:val="IOStableheading2017"/>
              <w:rPr>
                <w:lang w:eastAsia="en-US"/>
              </w:rPr>
            </w:pPr>
            <w:r>
              <w:rPr>
                <w:lang w:eastAsia="en-US"/>
              </w:rPr>
              <w:t>Controls</w:t>
            </w:r>
          </w:p>
        </w:tc>
        <w:tc>
          <w:tcPr>
            <w:tcW w:w="1231" w:type="dxa"/>
          </w:tcPr>
          <w:p w14:paraId="58EE1E00" w14:textId="77777777" w:rsidR="00BD5C7E" w:rsidRDefault="00BD5C7E" w:rsidP="00E03FB9">
            <w:pPr>
              <w:pStyle w:val="IOStableheading2017"/>
              <w:rPr>
                <w:lang w:eastAsia="en-US"/>
              </w:rPr>
            </w:pPr>
            <w:r>
              <w:rPr>
                <w:lang w:eastAsia="en-US"/>
              </w:rPr>
              <w:t>Identified</w:t>
            </w:r>
          </w:p>
        </w:tc>
      </w:tr>
      <w:tr w:rsidR="00BD5C7E" w14:paraId="7067A965" w14:textId="77777777" w:rsidTr="00294DD8">
        <w:trPr>
          <w:tblHeader/>
        </w:trPr>
        <w:tc>
          <w:tcPr>
            <w:tcW w:w="4146" w:type="dxa"/>
          </w:tcPr>
          <w:p w14:paraId="5C149FA4" w14:textId="77777777" w:rsidR="00BD5C7E" w:rsidRDefault="00BD5C7E" w:rsidP="00E03FB9">
            <w:pPr>
              <w:pStyle w:val="IOStabletext2017"/>
              <w:rPr>
                <w:lang w:eastAsia="en-US"/>
              </w:rPr>
            </w:pPr>
            <w:r>
              <w:rPr>
                <w:lang w:eastAsia="en-US"/>
              </w:rPr>
              <w:t>Steering wheel</w:t>
            </w:r>
          </w:p>
        </w:tc>
        <w:tc>
          <w:tcPr>
            <w:tcW w:w="1234" w:type="dxa"/>
          </w:tcPr>
          <w:p w14:paraId="1E3D4387" w14:textId="77777777" w:rsidR="00BD5C7E" w:rsidRDefault="00BD5C7E" w:rsidP="00E03FB9">
            <w:pPr>
              <w:pStyle w:val="IOStabletext2017"/>
              <w:rPr>
                <w:lang w:eastAsia="en-US"/>
              </w:rPr>
            </w:pPr>
          </w:p>
        </w:tc>
        <w:tc>
          <w:tcPr>
            <w:tcW w:w="4151" w:type="dxa"/>
          </w:tcPr>
          <w:p w14:paraId="2F544991" w14:textId="77777777" w:rsidR="00BD5C7E" w:rsidRDefault="00BD5C7E" w:rsidP="00BD5C7E">
            <w:pPr>
              <w:pStyle w:val="IOStabletext2017"/>
              <w:rPr>
                <w:lang w:eastAsia="en-US"/>
              </w:rPr>
            </w:pPr>
            <w:r>
              <w:rPr>
                <w:lang w:eastAsia="en-US"/>
              </w:rPr>
              <w:t>Fuel gauge</w:t>
            </w:r>
          </w:p>
        </w:tc>
        <w:tc>
          <w:tcPr>
            <w:tcW w:w="1231" w:type="dxa"/>
          </w:tcPr>
          <w:p w14:paraId="4F970A01" w14:textId="77777777" w:rsidR="00BD5C7E" w:rsidRDefault="00BD5C7E" w:rsidP="00E03FB9">
            <w:pPr>
              <w:pStyle w:val="IOStabletext2017"/>
              <w:rPr>
                <w:lang w:eastAsia="en-US"/>
              </w:rPr>
            </w:pPr>
          </w:p>
        </w:tc>
      </w:tr>
      <w:tr w:rsidR="00BD5C7E" w14:paraId="28BAC650" w14:textId="77777777" w:rsidTr="00294DD8">
        <w:trPr>
          <w:tblHeader/>
        </w:trPr>
        <w:tc>
          <w:tcPr>
            <w:tcW w:w="4146" w:type="dxa"/>
          </w:tcPr>
          <w:p w14:paraId="53DA6A25" w14:textId="77777777" w:rsidR="00BD5C7E" w:rsidRDefault="00BD5C7E" w:rsidP="00E03FB9">
            <w:pPr>
              <w:pStyle w:val="IOStabletext2017"/>
              <w:rPr>
                <w:lang w:eastAsia="en-US"/>
              </w:rPr>
            </w:pPr>
            <w:r>
              <w:rPr>
                <w:lang w:eastAsia="en-US"/>
              </w:rPr>
              <w:t>Hand accelerator</w:t>
            </w:r>
            <w:r w:rsidR="00090EE3">
              <w:rPr>
                <w:lang w:eastAsia="en-US"/>
              </w:rPr>
              <w:t xml:space="preserve"> lever</w:t>
            </w:r>
          </w:p>
        </w:tc>
        <w:tc>
          <w:tcPr>
            <w:tcW w:w="1234" w:type="dxa"/>
          </w:tcPr>
          <w:p w14:paraId="7D27015A" w14:textId="77777777" w:rsidR="00BD5C7E" w:rsidRDefault="00BD5C7E" w:rsidP="00E03FB9">
            <w:pPr>
              <w:pStyle w:val="IOStabletext2017"/>
              <w:rPr>
                <w:lang w:eastAsia="en-US"/>
              </w:rPr>
            </w:pPr>
          </w:p>
        </w:tc>
        <w:tc>
          <w:tcPr>
            <w:tcW w:w="4151" w:type="dxa"/>
          </w:tcPr>
          <w:p w14:paraId="5C6BD9D2" w14:textId="77777777" w:rsidR="00BD5C7E" w:rsidRDefault="00BD5C7E" w:rsidP="00E03FB9">
            <w:pPr>
              <w:pStyle w:val="IOStabletext2017"/>
              <w:rPr>
                <w:lang w:eastAsia="en-US"/>
              </w:rPr>
            </w:pPr>
            <w:r>
              <w:rPr>
                <w:lang w:eastAsia="en-US"/>
              </w:rPr>
              <w:t>Temperature gauge</w:t>
            </w:r>
          </w:p>
        </w:tc>
        <w:tc>
          <w:tcPr>
            <w:tcW w:w="1231" w:type="dxa"/>
          </w:tcPr>
          <w:p w14:paraId="30903E82" w14:textId="77777777" w:rsidR="00BD5C7E" w:rsidRDefault="00BD5C7E" w:rsidP="00E03FB9">
            <w:pPr>
              <w:pStyle w:val="IOStabletext2017"/>
              <w:rPr>
                <w:lang w:eastAsia="en-US"/>
              </w:rPr>
            </w:pPr>
          </w:p>
        </w:tc>
      </w:tr>
      <w:tr w:rsidR="00BD5C7E" w14:paraId="2B20DAA9" w14:textId="77777777" w:rsidTr="00294DD8">
        <w:trPr>
          <w:tblHeader/>
        </w:trPr>
        <w:tc>
          <w:tcPr>
            <w:tcW w:w="4146" w:type="dxa"/>
          </w:tcPr>
          <w:p w14:paraId="2056B0AC" w14:textId="77777777" w:rsidR="00BD5C7E" w:rsidRDefault="00BD5C7E" w:rsidP="00E03FB9">
            <w:pPr>
              <w:pStyle w:val="IOStabletext2017"/>
              <w:rPr>
                <w:lang w:eastAsia="en-US"/>
              </w:rPr>
            </w:pPr>
            <w:r>
              <w:rPr>
                <w:lang w:eastAsia="en-US"/>
              </w:rPr>
              <w:t>Clutch</w:t>
            </w:r>
          </w:p>
        </w:tc>
        <w:tc>
          <w:tcPr>
            <w:tcW w:w="1234" w:type="dxa"/>
          </w:tcPr>
          <w:p w14:paraId="38C48682" w14:textId="77777777" w:rsidR="00BD5C7E" w:rsidRDefault="00BD5C7E" w:rsidP="00E03FB9">
            <w:pPr>
              <w:pStyle w:val="IOStabletext2017"/>
              <w:rPr>
                <w:lang w:eastAsia="en-US"/>
              </w:rPr>
            </w:pPr>
          </w:p>
        </w:tc>
        <w:tc>
          <w:tcPr>
            <w:tcW w:w="4151" w:type="dxa"/>
          </w:tcPr>
          <w:p w14:paraId="666902C4" w14:textId="77777777" w:rsidR="00BD5C7E" w:rsidRDefault="00BD5C7E" w:rsidP="00E03FB9">
            <w:pPr>
              <w:pStyle w:val="IOStabletext2017"/>
              <w:rPr>
                <w:lang w:eastAsia="en-US"/>
              </w:rPr>
            </w:pPr>
            <w:r>
              <w:rPr>
                <w:lang w:eastAsia="en-US"/>
              </w:rPr>
              <w:t>Ignition switch</w:t>
            </w:r>
          </w:p>
        </w:tc>
        <w:tc>
          <w:tcPr>
            <w:tcW w:w="1231" w:type="dxa"/>
          </w:tcPr>
          <w:p w14:paraId="659BF55D" w14:textId="77777777" w:rsidR="00BD5C7E" w:rsidRDefault="00BD5C7E" w:rsidP="00E03FB9">
            <w:pPr>
              <w:pStyle w:val="IOStabletext2017"/>
              <w:rPr>
                <w:lang w:eastAsia="en-US"/>
              </w:rPr>
            </w:pPr>
          </w:p>
        </w:tc>
      </w:tr>
      <w:tr w:rsidR="00BD5C7E" w14:paraId="3DC0F91C" w14:textId="77777777" w:rsidTr="00294DD8">
        <w:trPr>
          <w:tblHeader/>
        </w:trPr>
        <w:tc>
          <w:tcPr>
            <w:tcW w:w="4146" w:type="dxa"/>
          </w:tcPr>
          <w:p w14:paraId="2671521F" w14:textId="77777777" w:rsidR="00BD5C7E" w:rsidRDefault="00BD5C7E" w:rsidP="00E03FB9">
            <w:pPr>
              <w:pStyle w:val="IOStabletext2017"/>
              <w:rPr>
                <w:lang w:eastAsia="en-US"/>
              </w:rPr>
            </w:pPr>
            <w:r>
              <w:rPr>
                <w:lang w:eastAsia="en-US"/>
              </w:rPr>
              <w:t>Foot brakes</w:t>
            </w:r>
          </w:p>
        </w:tc>
        <w:tc>
          <w:tcPr>
            <w:tcW w:w="1234" w:type="dxa"/>
          </w:tcPr>
          <w:p w14:paraId="64684919" w14:textId="77777777" w:rsidR="00BD5C7E" w:rsidRDefault="00BD5C7E" w:rsidP="00E03FB9">
            <w:pPr>
              <w:pStyle w:val="IOStabletext2017"/>
              <w:rPr>
                <w:lang w:eastAsia="en-US"/>
              </w:rPr>
            </w:pPr>
          </w:p>
        </w:tc>
        <w:tc>
          <w:tcPr>
            <w:tcW w:w="4151" w:type="dxa"/>
          </w:tcPr>
          <w:p w14:paraId="0FC93C1F" w14:textId="77777777" w:rsidR="00BD5C7E" w:rsidRDefault="00BD5C7E" w:rsidP="00E03FB9">
            <w:pPr>
              <w:pStyle w:val="IOStabletext2017"/>
              <w:rPr>
                <w:lang w:eastAsia="en-US"/>
              </w:rPr>
            </w:pPr>
            <w:r>
              <w:rPr>
                <w:lang w:eastAsia="en-US"/>
              </w:rPr>
              <w:t>Horn</w:t>
            </w:r>
          </w:p>
        </w:tc>
        <w:tc>
          <w:tcPr>
            <w:tcW w:w="1231" w:type="dxa"/>
          </w:tcPr>
          <w:p w14:paraId="3614244A" w14:textId="77777777" w:rsidR="00BD5C7E" w:rsidRDefault="00BD5C7E" w:rsidP="00E03FB9">
            <w:pPr>
              <w:pStyle w:val="IOStabletext2017"/>
              <w:rPr>
                <w:lang w:eastAsia="en-US"/>
              </w:rPr>
            </w:pPr>
          </w:p>
        </w:tc>
      </w:tr>
      <w:tr w:rsidR="00BD5C7E" w14:paraId="2158ADC7" w14:textId="77777777" w:rsidTr="00294DD8">
        <w:trPr>
          <w:tblHeader/>
        </w:trPr>
        <w:tc>
          <w:tcPr>
            <w:tcW w:w="4146" w:type="dxa"/>
          </w:tcPr>
          <w:p w14:paraId="2F2172ED" w14:textId="77777777" w:rsidR="00BD5C7E" w:rsidRDefault="00BD5C7E" w:rsidP="00E03FB9">
            <w:pPr>
              <w:pStyle w:val="IOStabletext2017"/>
              <w:rPr>
                <w:lang w:eastAsia="en-US"/>
              </w:rPr>
            </w:pPr>
            <w:r>
              <w:rPr>
                <w:lang w:eastAsia="en-US"/>
              </w:rPr>
              <w:t>Gear lever</w:t>
            </w:r>
          </w:p>
        </w:tc>
        <w:tc>
          <w:tcPr>
            <w:tcW w:w="1234" w:type="dxa"/>
          </w:tcPr>
          <w:p w14:paraId="3142BA13" w14:textId="77777777" w:rsidR="00BD5C7E" w:rsidRDefault="00BD5C7E" w:rsidP="00E03FB9">
            <w:pPr>
              <w:pStyle w:val="IOStabletext2017"/>
              <w:rPr>
                <w:lang w:eastAsia="en-US"/>
              </w:rPr>
            </w:pPr>
          </w:p>
        </w:tc>
        <w:tc>
          <w:tcPr>
            <w:tcW w:w="4151" w:type="dxa"/>
          </w:tcPr>
          <w:p w14:paraId="67E94BC8" w14:textId="77777777" w:rsidR="00BD5C7E" w:rsidRDefault="00BD5C7E" w:rsidP="00E03FB9">
            <w:pPr>
              <w:pStyle w:val="IOStabletext2017"/>
              <w:rPr>
                <w:lang w:eastAsia="en-US"/>
              </w:rPr>
            </w:pPr>
            <w:r>
              <w:rPr>
                <w:lang w:eastAsia="en-US"/>
              </w:rPr>
              <w:t>Choke</w:t>
            </w:r>
          </w:p>
        </w:tc>
        <w:tc>
          <w:tcPr>
            <w:tcW w:w="1231" w:type="dxa"/>
          </w:tcPr>
          <w:p w14:paraId="7C0D3289" w14:textId="77777777" w:rsidR="00BD5C7E" w:rsidRDefault="00BD5C7E" w:rsidP="00E03FB9">
            <w:pPr>
              <w:pStyle w:val="IOStabletext2017"/>
              <w:rPr>
                <w:lang w:eastAsia="en-US"/>
              </w:rPr>
            </w:pPr>
          </w:p>
        </w:tc>
      </w:tr>
      <w:tr w:rsidR="00BD5C7E" w14:paraId="3FABC922" w14:textId="77777777" w:rsidTr="00294DD8">
        <w:trPr>
          <w:tblHeader/>
        </w:trPr>
        <w:tc>
          <w:tcPr>
            <w:tcW w:w="4146" w:type="dxa"/>
          </w:tcPr>
          <w:p w14:paraId="620F7672" w14:textId="77777777" w:rsidR="00BD5C7E" w:rsidRDefault="00BD5C7E" w:rsidP="00E03FB9">
            <w:pPr>
              <w:pStyle w:val="IOStabletext2017"/>
              <w:rPr>
                <w:lang w:eastAsia="en-US"/>
              </w:rPr>
            </w:pPr>
            <w:r>
              <w:rPr>
                <w:lang w:eastAsia="en-US"/>
              </w:rPr>
              <w:t>Range lever</w:t>
            </w:r>
          </w:p>
        </w:tc>
        <w:tc>
          <w:tcPr>
            <w:tcW w:w="1234" w:type="dxa"/>
          </w:tcPr>
          <w:p w14:paraId="063FD460" w14:textId="77777777" w:rsidR="00BD5C7E" w:rsidRDefault="00BD5C7E" w:rsidP="00E03FB9">
            <w:pPr>
              <w:pStyle w:val="IOStabletext2017"/>
              <w:rPr>
                <w:lang w:eastAsia="en-US"/>
              </w:rPr>
            </w:pPr>
          </w:p>
        </w:tc>
        <w:tc>
          <w:tcPr>
            <w:tcW w:w="4151" w:type="dxa"/>
          </w:tcPr>
          <w:p w14:paraId="59C31BFF" w14:textId="77777777" w:rsidR="00BD5C7E" w:rsidRDefault="00BD5C7E" w:rsidP="00E03FB9">
            <w:pPr>
              <w:pStyle w:val="IOStabletext2017"/>
              <w:rPr>
                <w:lang w:eastAsia="en-US"/>
              </w:rPr>
            </w:pPr>
            <w:r>
              <w:rPr>
                <w:lang w:eastAsia="en-US"/>
              </w:rPr>
              <w:t>Power take off control</w:t>
            </w:r>
          </w:p>
        </w:tc>
        <w:tc>
          <w:tcPr>
            <w:tcW w:w="1231" w:type="dxa"/>
          </w:tcPr>
          <w:p w14:paraId="2D15FD86" w14:textId="77777777" w:rsidR="00BD5C7E" w:rsidRDefault="00BD5C7E" w:rsidP="00E03FB9">
            <w:pPr>
              <w:pStyle w:val="IOStabletext2017"/>
              <w:rPr>
                <w:lang w:eastAsia="en-US"/>
              </w:rPr>
            </w:pPr>
          </w:p>
        </w:tc>
      </w:tr>
      <w:tr w:rsidR="00BD5C7E" w14:paraId="766BF918" w14:textId="77777777" w:rsidTr="00294DD8">
        <w:trPr>
          <w:tblHeader/>
        </w:trPr>
        <w:tc>
          <w:tcPr>
            <w:tcW w:w="4146" w:type="dxa"/>
          </w:tcPr>
          <w:p w14:paraId="3C4FF3D2" w14:textId="77777777" w:rsidR="00BD5C7E" w:rsidRDefault="00BD5C7E" w:rsidP="00E03FB9">
            <w:pPr>
              <w:pStyle w:val="IOStabletext2017"/>
              <w:rPr>
                <w:lang w:eastAsia="en-US"/>
              </w:rPr>
            </w:pPr>
            <w:r>
              <w:rPr>
                <w:lang w:eastAsia="en-US"/>
              </w:rPr>
              <w:t>2 and 4 wheel drive lever</w:t>
            </w:r>
          </w:p>
        </w:tc>
        <w:tc>
          <w:tcPr>
            <w:tcW w:w="1234" w:type="dxa"/>
          </w:tcPr>
          <w:p w14:paraId="62498A4A" w14:textId="77777777" w:rsidR="00BD5C7E" w:rsidRDefault="00BD5C7E" w:rsidP="00E03FB9">
            <w:pPr>
              <w:pStyle w:val="IOStabletext2017"/>
              <w:rPr>
                <w:lang w:eastAsia="en-US"/>
              </w:rPr>
            </w:pPr>
          </w:p>
        </w:tc>
        <w:tc>
          <w:tcPr>
            <w:tcW w:w="4151" w:type="dxa"/>
          </w:tcPr>
          <w:p w14:paraId="3A4B3244" w14:textId="77777777" w:rsidR="00BD5C7E" w:rsidRDefault="00090EE3" w:rsidP="00E03FB9">
            <w:pPr>
              <w:pStyle w:val="IOStabletext2017"/>
              <w:rPr>
                <w:lang w:eastAsia="en-US"/>
              </w:rPr>
            </w:pPr>
            <w:r w:rsidRPr="00090EE3">
              <w:rPr>
                <w:lang w:eastAsia="en-US"/>
              </w:rPr>
              <w:t>Right and left indicator lever</w:t>
            </w:r>
          </w:p>
        </w:tc>
        <w:tc>
          <w:tcPr>
            <w:tcW w:w="1231" w:type="dxa"/>
          </w:tcPr>
          <w:p w14:paraId="71D43E6E" w14:textId="77777777" w:rsidR="00BD5C7E" w:rsidRDefault="00BD5C7E" w:rsidP="00E03FB9">
            <w:pPr>
              <w:pStyle w:val="IOStabletext2017"/>
              <w:rPr>
                <w:lang w:eastAsia="en-US"/>
              </w:rPr>
            </w:pPr>
          </w:p>
        </w:tc>
      </w:tr>
      <w:tr w:rsidR="00BD5C7E" w14:paraId="4BB52D26" w14:textId="77777777" w:rsidTr="00294DD8">
        <w:trPr>
          <w:tblHeader/>
        </w:trPr>
        <w:tc>
          <w:tcPr>
            <w:tcW w:w="4146" w:type="dxa"/>
          </w:tcPr>
          <w:p w14:paraId="274006BB" w14:textId="77777777" w:rsidR="00BD5C7E" w:rsidRDefault="00BD5C7E" w:rsidP="00E03FB9">
            <w:pPr>
              <w:pStyle w:val="IOStabletext2017"/>
              <w:rPr>
                <w:lang w:eastAsia="en-US"/>
              </w:rPr>
            </w:pPr>
            <w:r>
              <w:rPr>
                <w:lang w:eastAsia="en-US"/>
              </w:rPr>
              <w:t>Light control</w:t>
            </w:r>
            <w:r w:rsidR="00090EE3">
              <w:rPr>
                <w:lang w:eastAsia="en-US"/>
              </w:rPr>
              <w:t xml:space="preserve"> switch</w:t>
            </w:r>
          </w:p>
        </w:tc>
        <w:tc>
          <w:tcPr>
            <w:tcW w:w="1234" w:type="dxa"/>
          </w:tcPr>
          <w:p w14:paraId="5E4EF4E5" w14:textId="77777777" w:rsidR="00BD5C7E" w:rsidRDefault="00BD5C7E" w:rsidP="00E03FB9">
            <w:pPr>
              <w:pStyle w:val="IOStabletext2017"/>
              <w:rPr>
                <w:lang w:eastAsia="en-US"/>
              </w:rPr>
            </w:pPr>
          </w:p>
        </w:tc>
        <w:tc>
          <w:tcPr>
            <w:tcW w:w="4151" w:type="dxa"/>
          </w:tcPr>
          <w:p w14:paraId="1615E18A" w14:textId="77777777" w:rsidR="00BD5C7E" w:rsidRDefault="00BD5C7E" w:rsidP="00E03FB9">
            <w:pPr>
              <w:pStyle w:val="IOStabletext2017"/>
              <w:rPr>
                <w:lang w:eastAsia="en-US"/>
              </w:rPr>
            </w:pPr>
            <w:r>
              <w:rPr>
                <w:lang w:eastAsia="en-US"/>
              </w:rPr>
              <w:t>Hydraulic lever</w:t>
            </w:r>
          </w:p>
        </w:tc>
        <w:tc>
          <w:tcPr>
            <w:tcW w:w="1231" w:type="dxa"/>
          </w:tcPr>
          <w:p w14:paraId="607A37A2" w14:textId="77777777" w:rsidR="00BD5C7E" w:rsidRDefault="00BD5C7E" w:rsidP="00E03FB9">
            <w:pPr>
              <w:pStyle w:val="IOStabletext2017"/>
              <w:rPr>
                <w:lang w:eastAsia="en-US"/>
              </w:rPr>
            </w:pPr>
          </w:p>
        </w:tc>
      </w:tr>
    </w:tbl>
    <w:p w14:paraId="00C8FBC2" w14:textId="10E16ABB" w:rsidR="00163B03" w:rsidRDefault="00163B03" w:rsidP="00382886">
      <w:pPr>
        <w:pStyle w:val="IOSlines2017"/>
        <w:rPr>
          <w:lang w:eastAsia="en-US"/>
        </w:rPr>
      </w:pPr>
      <w:r>
        <w:rPr>
          <w:lang w:eastAsia="en-US"/>
        </w:rPr>
        <w:t xml:space="preserve">Student’s name – </w:t>
      </w:r>
      <w:r>
        <w:rPr>
          <w:lang w:eastAsia="en-US"/>
        </w:rPr>
        <w:tab/>
      </w:r>
    </w:p>
    <w:p w14:paraId="0091E8D8" w14:textId="15AD7741" w:rsidR="00D45405" w:rsidRDefault="0044367C" w:rsidP="00382886">
      <w:pPr>
        <w:pStyle w:val="IOSlines2017"/>
        <w:rPr>
          <w:lang w:eastAsia="en-US"/>
        </w:rPr>
      </w:pPr>
      <w:r>
        <w:rPr>
          <w:lang w:eastAsia="en-US"/>
        </w:rPr>
        <w:t>Teacher signature –</w:t>
      </w:r>
      <w:r w:rsidR="00BD5C7E">
        <w:rPr>
          <w:lang w:eastAsia="en-US"/>
        </w:rPr>
        <w:t xml:space="preserve"> </w:t>
      </w:r>
      <w:r w:rsidR="00F72803" w:rsidRPr="00A01C7A">
        <w:rPr>
          <w:color w:val="B40000"/>
          <w:lang w:eastAsia="en-US"/>
        </w:rPr>
        <w:t>sign</w:t>
      </w:r>
      <w:r w:rsidR="00F72803">
        <w:rPr>
          <w:color w:val="B40000"/>
          <w:lang w:eastAsia="en-US"/>
        </w:rPr>
        <w:t xml:space="preserve"> here</w:t>
      </w:r>
      <w:r w:rsidR="00BD5C7E">
        <w:rPr>
          <w:lang w:eastAsia="en-US"/>
        </w:rPr>
        <w:tab/>
      </w:r>
    </w:p>
    <w:p w14:paraId="789E585E" w14:textId="77777777" w:rsidR="00BD5C7E" w:rsidRDefault="0044367C" w:rsidP="00382886">
      <w:pPr>
        <w:pStyle w:val="IOSlines2017"/>
        <w:rPr>
          <w:lang w:eastAsia="en-US"/>
        </w:rPr>
      </w:pPr>
      <w:r>
        <w:rPr>
          <w:lang w:eastAsia="en-US"/>
        </w:rPr>
        <w:t>Date –</w:t>
      </w:r>
      <w:r w:rsidR="00BD5C7E">
        <w:rPr>
          <w:lang w:eastAsia="en-US"/>
        </w:rPr>
        <w:t xml:space="preserve"> </w:t>
      </w:r>
      <w:r w:rsidR="00BD5C7E">
        <w:rPr>
          <w:lang w:eastAsia="en-US"/>
        </w:rPr>
        <w:tab/>
      </w:r>
    </w:p>
    <w:p w14:paraId="6DB10D4D" w14:textId="77777777" w:rsidR="00BD5C7E" w:rsidRDefault="00BD5C7E">
      <w:pPr>
        <w:spacing w:before="0" w:line="240" w:lineRule="auto"/>
        <w:rPr>
          <w:szCs w:val="24"/>
          <w:lang w:eastAsia="en-US"/>
        </w:rPr>
      </w:pPr>
      <w:r>
        <w:rPr>
          <w:lang w:eastAsia="en-US"/>
        </w:rPr>
        <w:br w:type="page"/>
      </w:r>
    </w:p>
    <w:p w14:paraId="3C5831CB" w14:textId="77777777" w:rsidR="00BD5C7E" w:rsidRDefault="00281009" w:rsidP="00281009">
      <w:pPr>
        <w:pStyle w:val="IOSheading32017"/>
      </w:pPr>
      <w:r>
        <w:lastRenderedPageBreak/>
        <w:t>Pre start procedures</w:t>
      </w:r>
    </w:p>
    <w:p w14:paraId="1E7B051A" w14:textId="77777777" w:rsidR="00281009" w:rsidRDefault="00281009" w:rsidP="00281009">
      <w:pPr>
        <w:pStyle w:val="IOSbodytext2017"/>
        <w:rPr>
          <w:lang w:eastAsia="en-US"/>
        </w:rPr>
      </w:pPr>
      <w:r>
        <w:rPr>
          <w:lang w:eastAsia="en-US"/>
        </w:rPr>
        <w:t>Check the following before starting the tractor:</w:t>
      </w:r>
    </w:p>
    <w:p w14:paraId="707F6D71" w14:textId="77777777" w:rsidR="00281009" w:rsidRDefault="00281009" w:rsidP="00281009">
      <w:pPr>
        <w:pStyle w:val="IOSList1numbered2017"/>
        <w:numPr>
          <w:ilvl w:val="0"/>
          <w:numId w:val="39"/>
        </w:numPr>
        <w:rPr>
          <w:lang w:eastAsia="en-US"/>
        </w:rPr>
      </w:pPr>
      <w:r>
        <w:rPr>
          <w:lang w:eastAsia="en-US"/>
        </w:rPr>
        <w:t xml:space="preserve">Power – </w:t>
      </w:r>
      <w:r w:rsidR="00A121E7">
        <w:rPr>
          <w:lang w:eastAsia="en-US"/>
        </w:rPr>
        <w:t>Check fuel level</w:t>
      </w:r>
    </w:p>
    <w:p w14:paraId="63966E53" w14:textId="77777777" w:rsidR="00281009" w:rsidRDefault="00281009" w:rsidP="00281009">
      <w:pPr>
        <w:pStyle w:val="IOSList1numbered2017"/>
        <w:numPr>
          <w:ilvl w:val="0"/>
          <w:numId w:val="39"/>
        </w:numPr>
        <w:rPr>
          <w:lang w:eastAsia="en-US"/>
        </w:rPr>
      </w:pPr>
      <w:r>
        <w:rPr>
          <w:lang w:eastAsia="en-US"/>
        </w:rPr>
        <w:t xml:space="preserve">Oil </w:t>
      </w:r>
      <w:r w:rsidR="005B20DD">
        <w:rPr>
          <w:lang w:eastAsia="en-US"/>
        </w:rPr>
        <w:t>–</w:t>
      </w:r>
      <w:r>
        <w:rPr>
          <w:lang w:eastAsia="en-US"/>
        </w:rPr>
        <w:t xml:space="preserve"> </w:t>
      </w:r>
      <w:r w:rsidR="004D3A98">
        <w:rPr>
          <w:lang w:eastAsia="en-US"/>
        </w:rPr>
        <w:t>C</w:t>
      </w:r>
      <w:r w:rsidR="00A121E7">
        <w:rPr>
          <w:lang w:eastAsia="en-US"/>
        </w:rPr>
        <w:t>heck dip stick and oil level windows</w:t>
      </w:r>
    </w:p>
    <w:p w14:paraId="1D13641C" w14:textId="77777777" w:rsidR="005B20DD" w:rsidRDefault="005B20DD" w:rsidP="00090EE3">
      <w:pPr>
        <w:pStyle w:val="IOSList1numbered2017"/>
        <w:numPr>
          <w:ilvl w:val="0"/>
          <w:numId w:val="39"/>
        </w:numPr>
        <w:rPr>
          <w:lang w:eastAsia="en-US"/>
        </w:rPr>
      </w:pPr>
      <w:r>
        <w:rPr>
          <w:lang w:eastAsia="en-US"/>
        </w:rPr>
        <w:t>Water –</w:t>
      </w:r>
      <w:r w:rsidR="004D3A98">
        <w:rPr>
          <w:lang w:eastAsia="en-US"/>
        </w:rPr>
        <w:t xml:space="preserve"> Check </w:t>
      </w:r>
      <w:r>
        <w:rPr>
          <w:lang w:eastAsia="en-US"/>
        </w:rPr>
        <w:t xml:space="preserve">coolant </w:t>
      </w:r>
      <w:r w:rsidR="004D3A98">
        <w:rPr>
          <w:lang w:eastAsia="en-US"/>
        </w:rPr>
        <w:t xml:space="preserve">level in the </w:t>
      </w:r>
      <w:r w:rsidR="00090EE3" w:rsidRPr="00090EE3">
        <w:rPr>
          <w:lang w:eastAsia="en-US"/>
        </w:rPr>
        <w:t>coolant reservoir tank</w:t>
      </w:r>
    </w:p>
    <w:p w14:paraId="0BF4469D" w14:textId="77777777" w:rsidR="005B20DD" w:rsidRDefault="005B20DD" w:rsidP="00281009">
      <w:pPr>
        <w:pStyle w:val="IOSList1numbered2017"/>
        <w:numPr>
          <w:ilvl w:val="0"/>
          <w:numId w:val="39"/>
        </w:numPr>
        <w:rPr>
          <w:lang w:eastAsia="en-US"/>
        </w:rPr>
      </w:pPr>
      <w:r>
        <w:rPr>
          <w:lang w:eastAsia="en-US"/>
        </w:rPr>
        <w:t xml:space="preserve">Electrics </w:t>
      </w:r>
      <w:r w:rsidR="00CB387D">
        <w:rPr>
          <w:lang w:eastAsia="en-US"/>
        </w:rPr>
        <w:t>–</w:t>
      </w:r>
      <w:r>
        <w:rPr>
          <w:lang w:eastAsia="en-US"/>
        </w:rPr>
        <w:t xml:space="preserve"> </w:t>
      </w:r>
      <w:r w:rsidR="004D3A98">
        <w:rPr>
          <w:lang w:eastAsia="en-US"/>
        </w:rPr>
        <w:t>Test lights and check water level</w:t>
      </w:r>
      <w:r w:rsidR="00CB387D">
        <w:rPr>
          <w:lang w:eastAsia="en-US"/>
        </w:rPr>
        <w:t xml:space="preserve"> in the battery</w:t>
      </w:r>
    </w:p>
    <w:p w14:paraId="3545B09B" w14:textId="77777777" w:rsidR="00CB387D" w:rsidRDefault="00CB387D" w:rsidP="00281009">
      <w:pPr>
        <w:pStyle w:val="IOSList1numbered2017"/>
        <w:numPr>
          <w:ilvl w:val="0"/>
          <w:numId w:val="39"/>
        </w:numPr>
        <w:rPr>
          <w:lang w:eastAsia="en-US"/>
        </w:rPr>
      </w:pPr>
      <w:r>
        <w:rPr>
          <w:lang w:eastAsia="en-US"/>
        </w:rPr>
        <w:t xml:space="preserve">Rubber – </w:t>
      </w:r>
      <w:r w:rsidR="004D3A98">
        <w:rPr>
          <w:lang w:eastAsia="en-US"/>
        </w:rPr>
        <w:t>Check tyres have no irregularities</w:t>
      </w:r>
    </w:p>
    <w:p w14:paraId="4D94ED4B" w14:textId="77777777" w:rsidR="005B20DD" w:rsidRDefault="0094208F" w:rsidP="00C6036E">
      <w:pPr>
        <w:pStyle w:val="IOSList1numbered2017"/>
        <w:numPr>
          <w:ilvl w:val="0"/>
          <w:numId w:val="39"/>
        </w:numPr>
        <w:rPr>
          <w:lang w:eastAsia="en-US"/>
        </w:rPr>
      </w:pPr>
      <w:r>
        <w:rPr>
          <w:lang w:eastAsia="en-US"/>
        </w:rPr>
        <w:t xml:space="preserve">Air – </w:t>
      </w:r>
      <w:r w:rsidR="004D3A98">
        <w:rPr>
          <w:lang w:eastAsia="en-US"/>
        </w:rPr>
        <w:t>Clear air filter</w:t>
      </w:r>
      <w:r w:rsidR="00C6036E">
        <w:rPr>
          <w:lang w:eastAsia="en-US"/>
        </w:rPr>
        <w:t xml:space="preserve"> </w:t>
      </w:r>
      <w:r w:rsidR="00C6036E" w:rsidRPr="00C6036E">
        <w:rPr>
          <w:lang w:eastAsia="en-US"/>
        </w:rPr>
        <w:t>and ensure tyres are inflated to manufacturer’s specifications</w:t>
      </w:r>
      <w:r>
        <w:rPr>
          <w:lang w:eastAsia="en-US"/>
        </w:rPr>
        <w:t>.</w:t>
      </w:r>
    </w:p>
    <w:p w14:paraId="65603EEB" w14:textId="77777777" w:rsidR="0094208F" w:rsidRDefault="0094208F" w:rsidP="0094208F">
      <w:pPr>
        <w:pStyle w:val="IOSbodytext2017"/>
        <w:rPr>
          <w:lang w:eastAsia="en-US"/>
        </w:rPr>
      </w:pPr>
      <w:r>
        <w:rPr>
          <w:lang w:eastAsia="en-US"/>
        </w:rPr>
        <w:t xml:space="preserve">If checks 1, 2 and 3 </w:t>
      </w:r>
      <w:r w:rsidR="004D3A98">
        <w:rPr>
          <w:lang w:eastAsia="en-US"/>
        </w:rPr>
        <w:t>show low level then top up with correct fluids.</w:t>
      </w:r>
    </w:p>
    <w:p w14:paraId="385AB40F" w14:textId="77777777" w:rsidR="004D3A98" w:rsidRDefault="004D3A98" w:rsidP="0094208F">
      <w:pPr>
        <w:pStyle w:val="IOSbodytext2017"/>
        <w:rPr>
          <w:lang w:eastAsia="en-US"/>
        </w:rPr>
      </w:pPr>
      <w:r>
        <w:rPr>
          <w:lang w:eastAsia="en-US"/>
        </w:rPr>
        <w:t>Generally inspect tractor for unfamiliar items and remove build-up of materials such as grass.</w:t>
      </w:r>
    </w:p>
    <w:p w14:paraId="0ABA7281" w14:textId="77777777" w:rsidR="004D3A98" w:rsidRDefault="00C22702" w:rsidP="0094208F">
      <w:pPr>
        <w:pStyle w:val="IOSbodytext2017"/>
        <w:rPr>
          <w:lang w:eastAsia="en-US"/>
        </w:rPr>
      </w:pPr>
      <w:r>
        <w:rPr>
          <w:lang w:eastAsia="en-US"/>
        </w:rPr>
        <w:t>Check for 3 point linkage implement attachments.</w:t>
      </w:r>
    </w:p>
    <w:p w14:paraId="2DC7642E" w14:textId="77777777" w:rsidR="00C22702" w:rsidRDefault="00C22702" w:rsidP="0094208F">
      <w:pPr>
        <w:pStyle w:val="IOSbodytext2017"/>
        <w:rPr>
          <w:lang w:eastAsia="en-US"/>
        </w:rPr>
      </w:pPr>
      <w:r>
        <w:rPr>
          <w:lang w:eastAsia="en-US"/>
        </w:rPr>
        <w:t>Check shed and surrounding area for hazards.</w:t>
      </w:r>
    </w:p>
    <w:p w14:paraId="555AFDB8" w14:textId="77777777" w:rsidR="0094208F" w:rsidRDefault="00C22702" w:rsidP="00C22702">
      <w:pPr>
        <w:pStyle w:val="IOSheading32017"/>
      </w:pPr>
      <w:r>
        <w:t>Start up and shut down tractor.</w:t>
      </w:r>
    </w:p>
    <w:p w14:paraId="1EC460D9" w14:textId="77777777" w:rsidR="00C22702" w:rsidRDefault="00C22702" w:rsidP="00224B21">
      <w:pPr>
        <w:pStyle w:val="IOSlist1bullet2017"/>
        <w:rPr>
          <w:lang w:eastAsia="en-US"/>
        </w:rPr>
      </w:pPr>
      <w:r>
        <w:rPr>
          <w:lang w:eastAsia="en-US"/>
        </w:rPr>
        <w:t>Mount the tractor using the foot step and grip handle. Maintain 3 points of contact at all times.</w:t>
      </w:r>
    </w:p>
    <w:p w14:paraId="6EC438F9" w14:textId="77777777" w:rsidR="00C22702" w:rsidRDefault="00707BF1" w:rsidP="00224B21">
      <w:pPr>
        <w:pStyle w:val="IOSlist1bullet2017"/>
        <w:rPr>
          <w:lang w:eastAsia="en-US"/>
        </w:rPr>
      </w:pPr>
      <w:r>
        <w:rPr>
          <w:lang w:eastAsia="en-US"/>
        </w:rPr>
        <w:t xml:space="preserve">Sit in the tractor and adjust seat to </w:t>
      </w:r>
      <w:r w:rsidR="00224B21">
        <w:rPr>
          <w:lang w:eastAsia="en-US"/>
        </w:rPr>
        <w:t>ensure</w:t>
      </w:r>
      <w:r>
        <w:rPr>
          <w:lang w:eastAsia="en-US"/>
        </w:rPr>
        <w:t xml:space="preserve"> controls </w:t>
      </w:r>
      <w:r w:rsidR="00224B21">
        <w:rPr>
          <w:lang w:eastAsia="en-US"/>
        </w:rPr>
        <w:t>are</w:t>
      </w:r>
      <w:r>
        <w:rPr>
          <w:lang w:eastAsia="en-US"/>
        </w:rPr>
        <w:t xml:space="preserve"> within reach.</w:t>
      </w:r>
    </w:p>
    <w:p w14:paraId="78CAA7FB" w14:textId="77777777" w:rsidR="00707BF1" w:rsidRDefault="00707BF1" w:rsidP="00224B21">
      <w:pPr>
        <w:pStyle w:val="IOSlist1bullet2017"/>
        <w:rPr>
          <w:lang w:eastAsia="en-US"/>
        </w:rPr>
      </w:pPr>
      <w:r>
        <w:rPr>
          <w:lang w:eastAsia="en-US"/>
        </w:rPr>
        <w:t>Fasten seat belt</w:t>
      </w:r>
      <w:r w:rsidR="00224B21">
        <w:rPr>
          <w:lang w:eastAsia="en-US"/>
        </w:rPr>
        <w:t>.</w:t>
      </w:r>
    </w:p>
    <w:p w14:paraId="119B4E62" w14:textId="77777777" w:rsidR="00224B21" w:rsidRDefault="00224B21" w:rsidP="00224B21">
      <w:pPr>
        <w:pStyle w:val="IOSlist1bullet2017"/>
        <w:rPr>
          <w:lang w:eastAsia="en-US"/>
        </w:rPr>
      </w:pPr>
      <w:r>
        <w:rPr>
          <w:lang w:eastAsia="en-US"/>
        </w:rPr>
        <w:t>Put earmuffs on.</w:t>
      </w:r>
    </w:p>
    <w:p w14:paraId="0E1AC55E" w14:textId="77777777" w:rsidR="00224B21" w:rsidRDefault="00224B21" w:rsidP="00224B21">
      <w:pPr>
        <w:pStyle w:val="IOSlist1bullet2017"/>
        <w:rPr>
          <w:lang w:eastAsia="en-US"/>
        </w:rPr>
      </w:pPr>
      <w:r>
        <w:rPr>
          <w:lang w:eastAsia="en-US"/>
        </w:rPr>
        <w:t>Check people are clear of the tractor.</w:t>
      </w:r>
    </w:p>
    <w:p w14:paraId="341270BB" w14:textId="77777777" w:rsidR="00707BF1" w:rsidRDefault="009940DD" w:rsidP="00224B21">
      <w:pPr>
        <w:pStyle w:val="IOSlist1bullet2017"/>
        <w:rPr>
          <w:lang w:eastAsia="en-US"/>
        </w:rPr>
      </w:pPr>
      <w:r>
        <w:rPr>
          <w:lang w:eastAsia="en-US"/>
        </w:rPr>
        <w:t>Check any attached implements are on the ground.</w:t>
      </w:r>
    </w:p>
    <w:p w14:paraId="427B77A5" w14:textId="77777777" w:rsidR="00224B21" w:rsidRDefault="00224B21" w:rsidP="00224B21">
      <w:pPr>
        <w:pStyle w:val="IOSlist1bullet2017"/>
        <w:rPr>
          <w:lang w:eastAsia="en-US"/>
        </w:rPr>
      </w:pPr>
      <w:r>
        <w:rPr>
          <w:lang w:eastAsia="en-US"/>
        </w:rPr>
        <w:t>Set the following controls:</w:t>
      </w:r>
    </w:p>
    <w:p w14:paraId="15A9DA3F" w14:textId="77777777" w:rsidR="00224B21" w:rsidRDefault="00224B21" w:rsidP="00224B21">
      <w:pPr>
        <w:pStyle w:val="IOSlist2bullet2017"/>
        <w:rPr>
          <w:lang w:eastAsia="en-US"/>
        </w:rPr>
      </w:pPr>
      <w:r>
        <w:rPr>
          <w:lang w:eastAsia="en-US"/>
        </w:rPr>
        <w:t>Range lever to neutral</w:t>
      </w:r>
    </w:p>
    <w:p w14:paraId="30266C8B" w14:textId="77777777" w:rsidR="00224B21" w:rsidRDefault="00224B21" w:rsidP="00224B21">
      <w:pPr>
        <w:pStyle w:val="IOSlist2bullet2017"/>
        <w:rPr>
          <w:lang w:eastAsia="en-US"/>
        </w:rPr>
      </w:pPr>
      <w:r>
        <w:rPr>
          <w:lang w:eastAsia="en-US"/>
        </w:rPr>
        <w:t>Gear lever to neutral</w:t>
      </w:r>
    </w:p>
    <w:p w14:paraId="4D1ED92D" w14:textId="77777777" w:rsidR="00224B21" w:rsidRDefault="00224B21" w:rsidP="00224B21">
      <w:pPr>
        <w:pStyle w:val="IOSlist2bullet2017"/>
        <w:rPr>
          <w:lang w:eastAsia="en-US"/>
        </w:rPr>
      </w:pPr>
      <w:r>
        <w:rPr>
          <w:lang w:eastAsia="en-US"/>
        </w:rPr>
        <w:t>Throttle to medium level</w:t>
      </w:r>
    </w:p>
    <w:p w14:paraId="337E7488" w14:textId="77777777" w:rsidR="00224B21" w:rsidRDefault="00224B21" w:rsidP="00224B21">
      <w:pPr>
        <w:pStyle w:val="IOSlist2bullet2017"/>
        <w:rPr>
          <w:lang w:eastAsia="en-US"/>
        </w:rPr>
      </w:pPr>
      <w:r>
        <w:rPr>
          <w:lang w:eastAsia="en-US"/>
        </w:rPr>
        <w:t>Clutch depressed</w:t>
      </w:r>
    </w:p>
    <w:p w14:paraId="15494F70" w14:textId="77777777" w:rsidR="00224B21" w:rsidRDefault="00224B21" w:rsidP="00224B21">
      <w:pPr>
        <w:pStyle w:val="IOSlist1bullet2017"/>
        <w:rPr>
          <w:lang w:eastAsia="en-US"/>
        </w:rPr>
      </w:pPr>
      <w:r>
        <w:rPr>
          <w:lang w:eastAsia="en-US"/>
        </w:rPr>
        <w:t xml:space="preserve">Turn the ignition on </w:t>
      </w:r>
      <w:r w:rsidR="00902A95">
        <w:rPr>
          <w:lang w:eastAsia="en-US"/>
        </w:rPr>
        <w:t xml:space="preserve">using the key </w:t>
      </w:r>
      <w:r>
        <w:rPr>
          <w:lang w:eastAsia="en-US"/>
        </w:rPr>
        <w:t>and engage the starter</w:t>
      </w:r>
    </w:p>
    <w:p w14:paraId="387940D9" w14:textId="77777777" w:rsidR="00224B21" w:rsidRDefault="00902A95" w:rsidP="00224B21">
      <w:pPr>
        <w:pStyle w:val="IOSlist1bullet2017"/>
        <w:rPr>
          <w:lang w:eastAsia="en-US"/>
        </w:rPr>
      </w:pPr>
      <w:r>
        <w:rPr>
          <w:lang w:eastAsia="en-US"/>
        </w:rPr>
        <w:t>Warm up engine by allowing it to idle</w:t>
      </w:r>
    </w:p>
    <w:p w14:paraId="1EB99169" w14:textId="77777777" w:rsidR="00902A95" w:rsidRDefault="00902A95" w:rsidP="00224B21">
      <w:pPr>
        <w:pStyle w:val="IOSlist1bullet2017"/>
        <w:rPr>
          <w:lang w:eastAsia="en-US"/>
        </w:rPr>
      </w:pPr>
      <w:r>
        <w:rPr>
          <w:lang w:eastAsia="en-US"/>
        </w:rPr>
        <w:t>Stop the engine by turning off the ignition.</w:t>
      </w:r>
    </w:p>
    <w:p w14:paraId="500C350C" w14:textId="77777777" w:rsidR="00902A95" w:rsidRDefault="00902A95" w:rsidP="00902A95">
      <w:pPr>
        <w:pStyle w:val="IOSbodytext2017"/>
        <w:rPr>
          <w:szCs w:val="24"/>
          <w:lang w:eastAsia="en-US"/>
        </w:rPr>
      </w:pPr>
      <w:r>
        <w:rPr>
          <w:lang w:eastAsia="en-US"/>
        </w:rPr>
        <w:br w:type="page"/>
      </w:r>
    </w:p>
    <w:p w14:paraId="7F5BE745" w14:textId="77777777" w:rsidR="00902A95" w:rsidRDefault="00902A95" w:rsidP="00902A95">
      <w:pPr>
        <w:pStyle w:val="IOSheading32017"/>
      </w:pPr>
      <w:r>
        <w:lastRenderedPageBreak/>
        <w:t xml:space="preserve">Task – Identify </w:t>
      </w:r>
      <w:r w:rsidR="000553CB">
        <w:t xml:space="preserve">procedures and </w:t>
      </w:r>
      <w:r>
        <w:t>controls</w:t>
      </w:r>
    </w:p>
    <w:p w14:paraId="03C44113" w14:textId="77777777" w:rsidR="000553CB" w:rsidRDefault="000553CB" w:rsidP="000553CB">
      <w:pPr>
        <w:pStyle w:val="IOSbodytext2017"/>
        <w:rPr>
          <w:lang w:eastAsia="en-US"/>
        </w:rPr>
      </w:pPr>
      <w:r>
        <w:rPr>
          <w:lang w:eastAsia="en-US"/>
        </w:rPr>
        <w:t>Images below show the pre</w:t>
      </w:r>
      <w:r w:rsidR="00FD6D28">
        <w:rPr>
          <w:lang w:eastAsia="en-US"/>
        </w:rPr>
        <w:t>-</w:t>
      </w:r>
      <w:r>
        <w:rPr>
          <w:lang w:eastAsia="en-US"/>
        </w:rPr>
        <w:t xml:space="preserve">service checkpoints for the Kubota and John Deere tractors. </w:t>
      </w:r>
      <w:r w:rsidR="00EC11F5">
        <w:rPr>
          <w:noProof/>
          <w:lang w:eastAsia="en-AU"/>
        </w:rPr>
        <w:drawing>
          <wp:inline distT="0" distB="0" distL="0" distR="0" wp14:anchorId="68F857BB" wp14:editId="1A4A960D">
            <wp:extent cx="5640569" cy="7472855"/>
            <wp:effectExtent l="0" t="0" r="0" b="0"/>
            <wp:docPr id="1" name="Picture 1" descr="Identify the checkpoits labelled on the Kubota and John Deere tractor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47247" cy="7481702"/>
                    </a:xfrm>
                    <a:prstGeom prst="rect">
                      <a:avLst/>
                    </a:prstGeom>
                  </pic:spPr>
                </pic:pic>
              </a:graphicData>
            </a:graphic>
          </wp:inline>
        </w:drawing>
      </w:r>
    </w:p>
    <w:p w14:paraId="1B0124E3" w14:textId="77777777" w:rsidR="00CC7B3E" w:rsidRDefault="00CC7B3E" w:rsidP="00CC7B3E">
      <w:pPr>
        <w:pStyle w:val="IOSbodytext2017"/>
        <w:rPr>
          <w:lang w:eastAsia="en-US"/>
        </w:rPr>
      </w:pPr>
      <w:r>
        <w:rPr>
          <w:lang w:eastAsia="en-US"/>
        </w:rPr>
        <w:t>Complete the table below by identifying each of the labelled checkpoints.</w:t>
      </w: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gridCol w:w="1794"/>
      </w:tblGrid>
      <w:tr w:rsidR="00CC7B3E" w14:paraId="0EA0F9FB" w14:textId="77777777" w:rsidTr="00294DD8">
        <w:trPr>
          <w:tblHeader/>
        </w:trPr>
        <w:tc>
          <w:tcPr>
            <w:tcW w:w="1793" w:type="dxa"/>
          </w:tcPr>
          <w:p w14:paraId="15F0C7AC" w14:textId="77777777" w:rsidR="00CC7B3E" w:rsidRDefault="00CC7B3E" w:rsidP="00AF23FB">
            <w:pPr>
              <w:pStyle w:val="IOStableheading2017"/>
              <w:jc w:val="center"/>
              <w:rPr>
                <w:lang w:eastAsia="en-US"/>
              </w:rPr>
            </w:pPr>
            <w:r>
              <w:rPr>
                <w:lang w:eastAsia="en-US"/>
              </w:rPr>
              <w:t>P</w:t>
            </w:r>
          </w:p>
        </w:tc>
        <w:tc>
          <w:tcPr>
            <w:tcW w:w="1793" w:type="dxa"/>
          </w:tcPr>
          <w:p w14:paraId="5128D598" w14:textId="77777777" w:rsidR="00CC7B3E" w:rsidRDefault="00CC7B3E" w:rsidP="00AF23FB">
            <w:pPr>
              <w:pStyle w:val="IOStableheading2017"/>
              <w:jc w:val="center"/>
              <w:rPr>
                <w:lang w:eastAsia="en-US"/>
              </w:rPr>
            </w:pPr>
            <w:r>
              <w:rPr>
                <w:lang w:eastAsia="en-US"/>
              </w:rPr>
              <w:t>O</w:t>
            </w:r>
          </w:p>
        </w:tc>
        <w:tc>
          <w:tcPr>
            <w:tcW w:w="1794" w:type="dxa"/>
          </w:tcPr>
          <w:p w14:paraId="26970655" w14:textId="77777777" w:rsidR="00CC7B3E" w:rsidRDefault="00CC7B3E" w:rsidP="00AF23FB">
            <w:pPr>
              <w:pStyle w:val="IOStableheading2017"/>
              <w:jc w:val="center"/>
              <w:rPr>
                <w:lang w:eastAsia="en-US"/>
              </w:rPr>
            </w:pPr>
            <w:r>
              <w:rPr>
                <w:lang w:eastAsia="en-US"/>
              </w:rPr>
              <w:t>W</w:t>
            </w:r>
          </w:p>
        </w:tc>
        <w:tc>
          <w:tcPr>
            <w:tcW w:w="1794" w:type="dxa"/>
          </w:tcPr>
          <w:p w14:paraId="0ADAA3C1" w14:textId="77777777" w:rsidR="00CC7B3E" w:rsidRDefault="00CC7B3E" w:rsidP="00AF23FB">
            <w:pPr>
              <w:pStyle w:val="IOStableheading2017"/>
              <w:jc w:val="center"/>
              <w:rPr>
                <w:lang w:eastAsia="en-US"/>
              </w:rPr>
            </w:pPr>
            <w:r>
              <w:rPr>
                <w:lang w:eastAsia="en-US"/>
              </w:rPr>
              <w:t>E</w:t>
            </w:r>
          </w:p>
        </w:tc>
        <w:tc>
          <w:tcPr>
            <w:tcW w:w="1794" w:type="dxa"/>
          </w:tcPr>
          <w:p w14:paraId="00C8D16C" w14:textId="77777777" w:rsidR="00CC7B3E" w:rsidRDefault="00CC7B3E" w:rsidP="00AF23FB">
            <w:pPr>
              <w:pStyle w:val="IOStableheading2017"/>
              <w:jc w:val="center"/>
              <w:rPr>
                <w:lang w:eastAsia="en-US"/>
              </w:rPr>
            </w:pPr>
            <w:r>
              <w:rPr>
                <w:lang w:eastAsia="en-US"/>
              </w:rPr>
              <w:t>R</w:t>
            </w:r>
          </w:p>
        </w:tc>
        <w:tc>
          <w:tcPr>
            <w:tcW w:w="1794" w:type="dxa"/>
          </w:tcPr>
          <w:p w14:paraId="3316D974" w14:textId="77777777" w:rsidR="00CC7B3E" w:rsidRDefault="00CC7B3E" w:rsidP="00AF23FB">
            <w:pPr>
              <w:pStyle w:val="IOStableheading2017"/>
              <w:jc w:val="center"/>
              <w:rPr>
                <w:lang w:eastAsia="en-US"/>
              </w:rPr>
            </w:pPr>
            <w:r>
              <w:rPr>
                <w:lang w:eastAsia="en-US"/>
              </w:rPr>
              <w:t>A</w:t>
            </w:r>
          </w:p>
        </w:tc>
      </w:tr>
      <w:tr w:rsidR="00CC7B3E" w14:paraId="37B873A1" w14:textId="77777777" w:rsidTr="00CC7B3E">
        <w:tc>
          <w:tcPr>
            <w:tcW w:w="1793" w:type="dxa"/>
          </w:tcPr>
          <w:p w14:paraId="50A2D20F" w14:textId="12C5E262" w:rsidR="00CC7B3E" w:rsidRDefault="00F72803" w:rsidP="00F72803">
            <w:pPr>
              <w:pStyle w:val="IOStabletext2017"/>
              <w:jc w:val="center"/>
              <w:rPr>
                <w:lang w:eastAsia="en-US"/>
              </w:rPr>
            </w:pPr>
            <w:r w:rsidRPr="00A01C7A">
              <w:rPr>
                <w:color w:val="B40000"/>
                <w:lang w:eastAsia="en-US"/>
              </w:rPr>
              <w:t>Fuel</w:t>
            </w:r>
          </w:p>
        </w:tc>
        <w:tc>
          <w:tcPr>
            <w:tcW w:w="1793" w:type="dxa"/>
          </w:tcPr>
          <w:p w14:paraId="116170AB" w14:textId="49EC6FB9" w:rsidR="00CC7B3E" w:rsidRDefault="00F72803" w:rsidP="00F72803">
            <w:pPr>
              <w:pStyle w:val="IOStabletext2017"/>
              <w:jc w:val="center"/>
              <w:rPr>
                <w:lang w:eastAsia="en-US"/>
              </w:rPr>
            </w:pPr>
            <w:r w:rsidRPr="00A01C7A">
              <w:rPr>
                <w:color w:val="B40000"/>
                <w:lang w:eastAsia="en-US"/>
              </w:rPr>
              <w:t>Oil</w:t>
            </w:r>
          </w:p>
        </w:tc>
        <w:tc>
          <w:tcPr>
            <w:tcW w:w="1794" w:type="dxa"/>
          </w:tcPr>
          <w:p w14:paraId="622BF86E" w14:textId="32C844A0" w:rsidR="00CC7B3E" w:rsidRDefault="00F72803" w:rsidP="00F72803">
            <w:pPr>
              <w:pStyle w:val="IOStabletext2017"/>
              <w:jc w:val="center"/>
              <w:rPr>
                <w:lang w:eastAsia="en-US"/>
              </w:rPr>
            </w:pPr>
            <w:r w:rsidRPr="00A01C7A">
              <w:rPr>
                <w:color w:val="B40000"/>
                <w:lang w:eastAsia="en-US"/>
              </w:rPr>
              <w:t>Water</w:t>
            </w:r>
            <w:r w:rsidR="00163B03">
              <w:rPr>
                <w:color w:val="B40000"/>
                <w:lang w:eastAsia="en-US"/>
              </w:rPr>
              <w:t>/radiator</w:t>
            </w:r>
          </w:p>
        </w:tc>
        <w:tc>
          <w:tcPr>
            <w:tcW w:w="1794" w:type="dxa"/>
          </w:tcPr>
          <w:p w14:paraId="4BE68986" w14:textId="4E9B88CE" w:rsidR="00CC7B3E" w:rsidRDefault="00F72803" w:rsidP="00F72803">
            <w:pPr>
              <w:pStyle w:val="IOStabletext2017"/>
              <w:jc w:val="center"/>
              <w:rPr>
                <w:lang w:eastAsia="en-US"/>
              </w:rPr>
            </w:pPr>
            <w:r w:rsidRPr="00A01C7A">
              <w:rPr>
                <w:color w:val="B40000"/>
                <w:lang w:eastAsia="en-US"/>
              </w:rPr>
              <w:t>Electrics</w:t>
            </w:r>
            <w:r w:rsidR="00163B03">
              <w:rPr>
                <w:color w:val="B40000"/>
                <w:lang w:eastAsia="en-US"/>
              </w:rPr>
              <w:t>/battery</w:t>
            </w:r>
          </w:p>
        </w:tc>
        <w:tc>
          <w:tcPr>
            <w:tcW w:w="1794" w:type="dxa"/>
          </w:tcPr>
          <w:p w14:paraId="6636B34B" w14:textId="039CEAB9" w:rsidR="00CC7B3E" w:rsidRDefault="00F72803" w:rsidP="00F72803">
            <w:pPr>
              <w:pStyle w:val="IOStabletext2017"/>
              <w:jc w:val="center"/>
              <w:rPr>
                <w:lang w:eastAsia="en-US"/>
              </w:rPr>
            </w:pPr>
            <w:r w:rsidRPr="00A01C7A">
              <w:rPr>
                <w:color w:val="B40000"/>
                <w:lang w:eastAsia="en-US"/>
              </w:rPr>
              <w:t>Rubber</w:t>
            </w:r>
            <w:r w:rsidR="00FF6B92">
              <w:rPr>
                <w:color w:val="B40000"/>
                <w:lang w:eastAsia="en-US"/>
              </w:rPr>
              <w:t>/tyres</w:t>
            </w:r>
          </w:p>
        </w:tc>
        <w:tc>
          <w:tcPr>
            <w:tcW w:w="1794" w:type="dxa"/>
          </w:tcPr>
          <w:p w14:paraId="5B892760" w14:textId="484437CD" w:rsidR="00CC7B3E" w:rsidRDefault="00F72803" w:rsidP="00F72803">
            <w:pPr>
              <w:pStyle w:val="IOStabletext2017"/>
              <w:jc w:val="center"/>
              <w:rPr>
                <w:lang w:eastAsia="en-US"/>
              </w:rPr>
            </w:pPr>
            <w:r w:rsidRPr="00A01C7A">
              <w:rPr>
                <w:color w:val="B40000"/>
                <w:lang w:eastAsia="en-US"/>
              </w:rPr>
              <w:t>Air</w:t>
            </w:r>
            <w:r w:rsidR="00FF6B92">
              <w:rPr>
                <w:color w:val="B40000"/>
                <w:lang w:eastAsia="en-US"/>
              </w:rPr>
              <w:t xml:space="preserve"> filter</w:t>
            </w:r>
          </w:p>
        </w:tc>
      </w:tr>
    </w:tbl>
    <w:p w14:paraId="3A38B497" w14:textId="77777777" w:rsidR="00B05B25" w:rsidRDefault="004637DD" w:rsidP="004637DD">
      <w:pPr>
        <w:pStyle w:val="IOSheading32017"/>
      </w:pPr>
      <w:r>
        <w:lastRenderedPageBreak/>
        <w:t>Operation controls</w:t>
      </w:r>
    </w:p>
    <w:p w14:paraId="2C74DB2D" w14:textId="77777777" w:rsidR="00B05B25" w:rsidRDefault="004637DD" w:rsidP="000553CB">
      <w:pPr>
        <w:pStyle w:val="IOSbodytext2017"/>
        <w:rPr>
          <w:lang w:eastAsia="en-US"/>
        </w:rPr>
      </w:pPr>
      <w:r>
        <w:rPr>
          <w:lang w:eastAsia="en-US"/>
        </w:rPr>
        <w:t>Images below show the operation controls for the Kubota and John Deere tractors.</w:t>
      </w:r>
    </w:p>
    <w:p w14:paraId="1A090A6B" w14:textId="77777777" w:rsidR="005A0B77" w:rsidRDefault="00373EB2" w:rsidP="000553CB">
      <w:pPr>
        <w:pStyle w:val="IOSbodytext2017"/>
        <w:rPr>
          <w:lang w:eastAsia="en-US"/>
        </w:rPr>
      </w:pPr>
      <w:r>
        <w:rPr>
          <w:noProof/>
          <w:lang w:eastAsia="en-AU"/>
        </w:rPr>
        <w:drawing>
          <wp:inline distT="0" distB="0" distL="0" distR="0" wp14:anchorId="3A6B2087" wp14:editId="3ACBB089">
            <wp:extent cx="3692675" cy="3019425"/>
            <wp:effectExtent l="0" t="0" r="3175" b="0"/>
            <wp:docPr id="477" name="Picture 477" descr="Image labels each of the John Deere tractor parts to be identifi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3843" cy="3028557"/>
                    </a:xfrm>
                    <a:prstGeom prst="rect">
                      <a:avLst/>
                    </a:prstGeom>
                  </pic:spPr>
                </pic:pic>
              </a:graphicData>
            </a:graphic>
          </wp:inline>
        </w:drawing>
      </w:r>
      <w:r w:rsidR="00435ED2">
        <w:rPr>
          <w:lang w:eastAsia="en-US"/>
        </w:rPr>
        <w:t xml:space="preserve"> </w:t>
      </w:r>
      <w:r>
        <w:rPr>
          <w:noProof/>
          <w:lang w:eastAsia="en-AU"/>
        </w:rPr>
        <w:drawing>
          <wp:inline distT="0" distB="0" distL="0" distR="0" wp14:anchorId="33405B47" wp14:editId="46FA6EA9">
            <wp:extent cx="2989783" cy="3011805"/>
            <wp:effectExtent l="0" t="0" r="1270" b="0"/>
            <wp:docPr id="478" name="Picture 478" descr="Image labels each of the Kubota tractor parts to be identifi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9382" cy="3031549"/>
                    </a:xfrm>
                    <a:prstGeom prst="rect">
                      <a:avLst/>
                    </a:prstGeom>
                  </pic:spPr>
                </pic:pic>
              </a:graphicData>
            </a:graphic>
          </wp:inline>
        </w:drawing>
      </w:r>
    </w:p>
    <w:p w14:paraId="67E15FC5" w14:textId="77777777" w:rsidR="0070724D" w:rsidRDefault="0070724D" w:rsidP="000553CB">
      <w:pPr>
        <w:pStyle w:val="IOSbodytext2017"/>
        <w:rPr>
          <w:lang w:eastAsia="en-US"/>
        </w:rPr>
      </w:pPr>
      <w:r>
        <w:rPr>
          <w:lang w:eastAsia="en-US"/>
        </w:rPr>
        <w:t>Use the images above to complete the tables by labelling each control.</w:t>
      </w: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gridCol w:w="1794"/>
      </w:tblGrid>
      <w:tr w:rsidR="0070724D" w14:paraId="6B34373E" w14:textId="77777777" w:rsidTr="00294DD8">
        <w:trPr>
          <w:tblHeader/>
        </w:trPr>
        <w:tc>
          <w:tcPr>
            <w:tcW w:w="1793" w:type="dxa"/>
          </w:tcPr>
          <w:p w14:paraId="4C23EB8C" w14:textId="77777777" w:rsidR="0070724D" w:rsidRDefault="0070724D" w:rsidP="00E03FB9">
            <w:pPr>
              <w:pStyle w:val="IOStableheading2017"/>
              <w:jc w:val="center"/>
              <w:rPr>
                <w:lang w:eastAsia="en-US"/>
              </w:rPr>
            </w:pPr>
            <w:r>
              <w:rPr>
                <w:lang w:eastAsia="en-US"/>
              </w:rPr>
              <w:t>A</w:t>
            </w:r>
          </w:p>
        </w:tc>
        <w:tc>
          <w:tcPr>
            <w:tcW w:w="1793" w:type="dxa"/>
          </w:tcPr>
          <w:p w14:paraId="191031AE" w14:textId="77777777" w:rsidR="0070724D" w:rsidRDefault="0070724D" w:rsidP="00E03FB9">
            <w:pPr>
              <w:pStyle w:val="IOStableheading2017"/>
              <w:jc w:val="center"/>
              <w:rPr>
                <w:lang w:eastAsia="en-US"/>
              </w:rPr>
            </w:pPr>
            <w:r>
              <w:rPr>
                <w:lang w:eastAsia="en-US"/>
              </w:rPr>
              <w:t>B</w:t>
            </w:r>
          </w:p>
        </w:tc>
        <w:tc>
          <w:tcPr>
            <w:tcW w:w="1794" w:type="dxa"/>
          </w:tcPr>
          <w:p w14:paraId="1D4E8F32" w14:textId="77777777" w:rsidR="0070724D" w:rsidRDefault="0070724D" w:rsidP="00E03FB9">
            <w:pPr>
              <w:pStyle w:val="IOStableheading2017"/>
              <w:jc w:val="center"/>
              <w:rPr>
                <w:lang w:eastAsia="en-US"/>
              </w:rPr>
            </w:pPr>
            <w:r>
              <w:rPr>
                <w:lang w:eastAsia="en-US"/>
              </w:rPr>
              <w:t>C</w:t>
            </w:r>
          </w:p>
        </w:tc>
        <w:tc>
          <w:tcPr>
            <w:tcW w:w="1794" w:type="dxa"/>
          </w:tcPr>
          <w:p w14:paraId="69D8205E" w14:textId="77777777" w:rsidR="0070724D" w:rsidRDefault="0070724D" w:rsidP="00E03FB9">
            <w:pPr>
              <w:pStyle w:val="IOStableheading2017"/>
              <w:jc w:val="center"/>
              <w:rPr>
                <w:lang w:eastAsia="en-US"/>
              </w:rPr>
            </w:pPr>
            <w:r>
              <w:rPr>
                <w:lang w:eastAsia="en-US"/>
              </w:rPr>
              <w:t>D</w:t>
            </w:r>
          </w:p>
        </w:tc>
        <w:tc>
          <w:tcPr>
            <w:tcW w:w="1794" w:type="dxa"/>
          </w:tcPr>
          <w:p w14:paraId="235EA0A0" w14:textId="77777777" w:rsidR="0070724D" w:rsidRDefault="0070724D" w:rsidP="00E03FB9">
            <w:pPr>
              <w:pStyle w:val="IOStableheading2017"/>
              <w:jc w:val="center"/>
              <w:rPr>
                <w:lang w:eastAsia="en-US"/>
              </w:rPr>
            </w:pPr>
            <w:r>
              <w:rPr>
                <w:lang w:eastAsia="en-US"/>
              </w:rPr>
              <w:t>E</w:t>
            </w:r>
          </w:p>
        </w:tc>
        <w:tc>
          <w:tcPr>
            <w:tcW w:w="1794" w:type="dxa"/>
          </w:tcPr>
          <w:p w14:paraId="0044D1E0" w14:textId="77777777" w:rsidR="0070724D" w:rsidRDefault="0070724D" w:rsidP="00E03FB9">
            <w:pPr>
              <w:pStyle w:val="IOStableheading2017"/>
              <w:jc w:val="center"/>
              <w:rPr>
                <w:lang w:eastAsia="en-US"/>
              </w:rPr>
            </w:pPr>
            <w:r>
              <w:rPr>
                <w:lang w:eastAsia="en-US"/>
              </w:rPr>
              <w:t>F</w:t>
            </w:r>
          </w:p>
        </w:tc>
      </w:tr>
      <w:tr w:rsidR="00F72803" w14:paraId="3F265739" w14:textId="77777777" w:rsidTr="00294DD8">
        <w:trPr>
          <w:tblHeader/>
        </w:trPr>
        <w:tc>
          <w:tcPr>
            <w:tcW w:w="1793" w:type="dxa"/>
          </w:tcPr>
          <w:p w14:paraId="4D38408F" w14:textId="238D1229" w:rsidR="00F72803" w:rsidRDefault="00F72803" w:rsidP="00F72803">
            <w:pPr>
              <w:pStyle w:val="IOStabletext2017"/>
              <w:jc w:val="center"/>
              <w:rPr>
                <w:lang w:eastAsia="en-US"/>
              </w:rPr>
            </w:pPr>
            <w:r w:rsidRPr="00A01C7A">
              <w:rPr>
                <w:color w:val="B40000"/>
                <w:lang w:eastAsia="en-US"/>
              </w:rPr>
              <w:t>Clutch</w:t>
            </w:r>
          </w:p>
        </w:tc>
        <w:tc>
          <w:tcPr>
            <w:tcW w:w="1793" w:type="dxa"/>
          </w:tcPr>
          <w:p w14:paraId="0211798E" w14:textId="75FE6404" w:rsidR="00F72803" w:rsidRDefault="00F72803" w:rsidP="00F72803">
            <w:pPr>
              <w:pStyle w:val="IOStabletext2017"/>
              <w:jc w:val="center"/>
              <w:rPr>
                <w:lang w:eastAsia="en-US"/>
              </w:rPr>
            </w:pPr>
            <w:r w:rsidRPr="00A01C7A">
              <w:rPr>
                <w:color w:val="B40000"/>
                <w:lang w:eastAsia="en-US"/>
              </w:rPr>
              <w:t>Steering Wheel</w:t>
            </w:r>
          </w:p>
        </w:tc>
        <w:tc>
          <w:tcPr>
            <w:tcW w:w="1794" w:type="dxa"/>
          </w:tcPr>
          <w:p w14:paraId="7370FAA0" w14:textId="3B4FE557" w:rsidR="00F72803" w:rsidRDefault="00F72803" w:rsidP="00F72803">
            <w:pPr>
              <w:pStyle w:val="IOStabletext2017"/>
              <w:jc w:val="center"/>
              <w:rPr>
                <w:lang w:eastAsia="en-US"/>
              </w:rPr>
            </w:pPr>
            <w:r w:rsidRPr="00A01C7A">
              <w:rPr>
                <w:color w:val="B40000"/>
                <w:lang w:eastAsia="en-US"/>
              </w:rPr>
              <w:t>Park Brake control knob</w:t>
            </w:r>
          </w:p>
        </w:tc>
        <w:tc>
          <w:tcPr>
            <w:tcW w:w="1794" w:type="dxa"/>
          </w:tcPr>
          <w:p w14:paraId="504BB540" w14:textId="031E0610" w:rsidR="00F72803" w:rsidRDefault="00F72803" w:rsidP="00F72803">
            <w:pPr>
              <w:pStyle w:val="IOStabletext2017"/>
              <w:jc w:val="center"/>
              <w:rPr>
                <w:lang w:eastAsia="en-US"/>
              </w:rPr>
            </w:pPr>
            <w:r w:rsidRPr="00A01C7A">
              <w:rPr>
                <w:color w:val="B40000"/>
                <w:lang w:eastAsia="en-US"/>
              </w:rPr>
              <w:t>Left rear brake pedal</w:t>
            </w:r>
          </w:p>
        </w:tc>
        <w:tc>
          <w:tcPr>
            <w:tcW w:w="1794" w:type="dxa"/>
          </w:tcPr>
          <w:p w14:paraId="03754307" w14:textId="31DB43EB" w:rsidR="00F72803" w:rsidRDefault="00F72803" w:rsidP="00F72803">
            <w:pPr>
              <w:pStyle w:val="IOStabletext2017"/>
              <w:jc w:val="center"/>
              <w:rPr>
                <w:lang w:eastAsia="en-US"/>
              </w:rPr>
            </w:pPr>
            <w:r w:rsidRPr="00A01C7A">
              <w:rPr>
                <w:color w:val="B40000"/>
                <w:lang w:eastAsia="en-US"/>
              </w:rPr>
              <w:t>Right rear brake pedal</w:t>
            </w:r>
          </w:p>
        </w:tc>
        <w:tc>
          <w:tcPr>
            <w:tcW w:w="1794" w:type="dxa"/>
          </w:tcPr>
          <w:p w14:paraId="449910CD" w14:textId="43C95960" w:rsidR="00F72803" w:rsidRDefault="00F72803" w:rsidP="00F72803">
            <w:pPr>
              <w:pStyle w:val="IOStabletext2017"/>
              <w:jc w:val="center"/>
              <w:rPr>
                <w:lang w:eastAsia="en-US"/>
              </w:rPr>
            </w:pPr>
            <w:r w:rsidRPr="00A01C7A">
              <w:rPr>
                <w:color w:val="B40000"/>
                <w:lang w:eastAsia="en-US"/>
              </w:rPr>
              <w:t>Gear lever</w:t>
            </w:r>
          </w:p>
        </w:tc>
      </w:tr>
    </w:tbl>
    <w:p w14:paraId="3CECFBE0" w14:textId="77777777" w:rsidR="0070724D" w:rsidRDefault="0070724D" w:rsidP="000553CB">
      <w:pPr>
        <w:pStyle w:val="IOSbodytext2017"/>
        <w:rPr>
          <w:lang w:eastAsia="en-US"/>
        </w:rPr>
      </w:pP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gridCol w:w="1794"/>
      </w:tblGrid>
      <w:tr w:rsidR="0070724D" w14:paraId="53898EDC" w14:textId="77777777" w:rsidTr="00294DD8">
        <w:trPr>
          <w:tblHeader/>
        </w:trPr>
        <w:tc>
          <w:tcPr>
            <w:tcW w:w="1793" w:type="dxa"/>
          </w:tcPr>
          <w:p w14:paraId="6A8795DE" w14:textId="77777777" w:rsidR="0070724D" w:rsidRDefault="0070724D" w:rsidP="00E03FB9">
            <w:pPr>
              <w:pStyle w:val="IOStableheading2017"/>
              <w:jc w:val="center"/>
              <w:rPr>
                <w:lang w:eastAsia="en-US"/>
              </w:rPr>
            </w:pPr>
            <w:r>
              <w:rPr>
                <w:lang w:eastAsia="en-US"/>
              </w:rPr>
              <w:t>G</w:t>
            </w:r>
          </w:p>
        </w:tc>
        <w:tc>
          <w:tcPr>
            <w:tcW w:w="1793" w:type="dxa"/>
          </w:tcPr>
          <w:p w14:paraId="6E8D4927" w14:textId="77777777" w:rsidR="0070724D" w:rsidRDefault="0070724D" w:rsidP="00E03FB9">
            <w:pPr>
              <w:pStyle w:val="IOStableheading2017"/>
              <w:jc w:val="center"/>
              <w:rPr>
                <w:lang w:eastAsia="en-US"/>
              </w:rPr>
            </w:pPr>
            <w:r>
              <w:rPr>
                <w:lang w:eastAsia="en-US"/>
              </w:rPr>
              <w:t>H</w:t>
            </w:r>
          </w:p>
        </w:tc>
        <w:tc>
          <w:tcPr>
            <w:tcW w:w="1794" w:type="dxa"/>
          </w:tcPr>
          <w:p w14:paraId="3D3C3F66" w14:textId="77777777" w:rsidR="0070724D" w:rsidRDefault="0070724D" w:rsidP="00E03FB9">
            <w:pPr>
              <w:pStyle w:val="IOStableheading2017"/>
              <w:jc w:val="center"/>
              <w:rPr>
                <w:lang w:eastAsia="en-US"/>
              </w:rPr>
            </w:pPr>
            <w:r>
              <w:rPr>
                <w:lang w:eastAsia="en-US"/>
              </w:rPr>
              <w:t>I</w:t>
            </w:r>
          </w:p>
        </w:tc>
        <w:tc>
          <w:tcPr>
            <w:tcW w:w="1794" w:type="dxa"/>
          </w:tcPr>
          <w:p w14:paraId="4B590AFD" w14:textId="77777777" w:rsidR="0070724D" w:rsidRDefault="0070724D" w:rsidP="00E03FB9">
            <w:pPr>
              <w:pStyle w:val="IOStableheading2017"/>
              <w:jc w:val="center"/>
              <w:rPr>
                <w:lang w:eastAsia="en-US"/>
              </w:rPr>
            </w:pPr>
            <w:r>
              <w:rPr>
                <w:lang w:eastAsia="en-US"/>
              </w:rPr>
              <w:t>J</w:t>
            </w:r>
          </w:p>
        </w:tc>
        <w:tc>
          <w:tcPr>
            <w:tcW w:w="1794" w:type="dxa"/>
          </w:tcPr>
          <w:p w14:paraId="32076B12" w14:textId="77777777" w:rsidR="0070724D" w:rsidRDefault="0070724D" w:rsidP="00E03FB9">
            <w:pPr>
              <w:pStyle w:val="IOStableheading2017"/>
              <w:jc w:val="center"/>
              <w:rPr>
                <w:lang w:eastAsia="en-US"/>
              </w:rPr>
            </w:pPr>
            <w:r>
              <w:rPr>
                <w:lang w:eastAsia="en-US"/>
              </w:rPr>
              <w:t>K</w:t>
            </w:r>
          </w:p>
        </w:tc>
        <w:tc>
          <w:tcPr>
            <w:tcW w:w="1794" w:type="dxa"/>
          </w:tcPr>
          <w:p w14:paraId="61A35F3D" w14:textId="77777777" w:rsidR="0070724D" w:rsidRDefault="0070724D" w:rsidP="00E03FB9">
            <w:pPr>
              <w:pStyle w:val="IOStableheading2017"/>
              <w:jc w:val="center"/>
              <w:rPr>
                <w:lang w:eastAsia="en-US"/>
              </w:rPr>
            </w:pPr>
            <w:r>
              <w:rPr>
                <w:lang w:eastAsia="en-US"/>
              </w:rPr>
              <w:t>L</w:t>
            </w:r>
          </w:p>
        </w:tc>
      </w:tr>
      <w:tr w:rsidR="00F72803" w14:paraId="615AB92E" w14:textId="77777777" w:rsidTr="00294DD8">
        <w:trPr>
          <w:tblHeader/>
        </w:trPr>
        <w:tc>
          <w:tcPr>
            <w:tcW w:w="1793" w:type="dxa"/>
          </w:tcPr>
          <w:p w14:paraId="5F3A76BF" w14:textId="008808C8" w:rsidR="00F72803" w:rsidRDefault="00F72803" w:rsidP="00F72803">
            <w:pPr>
              <w:pStyle w:val="IOStabletext2017"/>
              <w:jc w:val="center"/>
              <w:rPr>
                <w:lang w:eastAsia="en-US"/>
              </w:rPr>
            </w:pPr>
            <w:r w:rsidRPr="00A01C7A">
              <w:rPr>
                <w:color w:val="B40000"/>
                <w:lang w:eastAsia="en-US"/>
              </w:rPr>
              <w:t>Range lever</w:t>
            </w:r>
          </w:p>
        </w:tc>
        <w:tc>
          <w:tcPr>
            <w:tcW w:w="1793" w:type="dxa"/>
          </w:tcPr>
          <w:p w14:paraId="60EA5BA5" w14:textId="560491E4" w:rsidR="00F72803" w:rsidRDefault="00B3714E" w:rsidP="00F72803">
            <w:pPr>
              <w:pStyle w:val="IOStabletext2017"/>
              <w:jc w:val="center"/>
              <w:rPr>
                <w:lang w:eastAsia="en-US"/>
              </w:rPr>
            </w:pPr>
            <w:r>
              <w:rPr>
                <w:color w:val="B40000"/>
                <w:lang w:eastAsia="en-US"/>
              </w:rPr>
              <w:t xml:space="preserve">Position control lever (Kubota), </w:t>
            </w:r>
            <w:r w:rsidR="00A670BD">
              <w:rPr>
                <w:color w:val="B40000"/>
                <w:lang w:eastAsia="en-US"/>
              </w:rPr>
              <w:t>Rockshaft control lever (John Deere).</w:t>
            </w:r>
          </w:p>
        </w:tc>
        <w:tc>
          <w:tcPr>
            <w:tcW w:w="1794" w:type="dxa"/>
          </w:tcPr>
          <w:p w14:paraId="19CAB61D" w14:textId="1DCB454E" w:rsidR="00F72803" w:rsidRDefault="00F72803" w:rsidP="00F72803">
            <w:pPr>
              <w:pStyle w:val="IOStabletext2017"/>
              <w:jc w:val="center"/>
              <w:rPr>
                <w:lang w:eastAsia="en-US"/>
              </w:rPr>
            </w:pPr>
            <w:r w:rsidRPr="00A01C7A">
              <w:rPr>
                <w:color w:val="B40000"/>
                <w:lang w:eastAsia="en-US"/>
              </w:rPr>
              <w:t>PTO control</w:t>
            </w:r>
          </w:p>
        </w:tc>
        <w:tc>
          <w:tcPr>
            <w:tcW w:w="1794" w:type="dxa"/>
          </w:tcPr>
          <w:p w14:paraId="10B942F7" w14:textId="1A2E8CCB" w:rsidR="00F72803" w:rsidRDefault="00F72803" w:rsidP="00F72803">
            <w:pPr>
              <w:pStyle w:val="IOStabletext2017"/>
              <w:jc w:val="center"/>
              <w:rPr>
                <w:lang w:eastAsia="en-US"/>
              </w:rPr>
            </w:pPr>
            <w:r w:rsidRPr="00A01C7A">
              <w:rPr>
                <w:color w:val="B40000"/>
                <w:lang w:eastAsia="en-US"/>
              </w:rPr>
              <w:t>Right and left indicator lever</w:t>
            </w:r>
          </w:p>
        </w:tc>
        <w:tc>
          <w:tcPr>
            <w:tcW w:w="1794" w:type="dxa"/>
          </w:tcPr>
          <w:p w14:paraId="2E4ABBB3" w14:textId="06DBF7DB" w:rsidR="00F72803" w:rsidRDefault="00F72803" w:rsidP="00F72803">
            <w:pPr>
              <w:pStyle w:val="IOStabletext2017"/>
              <w:jc w:val="center"/>
              <w:rPr>
                <w:lang w:eastAsia="en-US"/>
              </w:rPr>
            </w:pPr>
            <w:r w:rsidRPr="00A01C7A">
              <w:rPr>
                <w:color w:val="B40000"/>
                <w:lang w:eastAsia="en-US"/>
              </w:rPr>
              <w:t>Horn</w:t>
            </w:r>
          </w:p>
        </w:tc>
        <w:tc>
          <w:tcPr>
            <w:tcW w:w="1794" w:type="dxa"/>
          </w:tcPr>
          <w:p w14:paraId="040F7DD3" w14:textId="3FC03133" w:rsidR="00F72803" w:rsidRDefault="00F72803" w:rsidP="00F72803">
            <w:pPr>
              <w:pStyle w:val="IOStabletext2017"/>
              <w:jc w:val="center"/>
              <w:rPr>
                <w:lang w:eastAsia="en-US"/>
              </w:rPr>
            </w:pPr>
            <w:r w:rsidRPr="00A01C7A">
              <w:rPr>
                <w:color w:val="B40000"/>
                <w:lang w:eastAsia="en-US"/>
              </w:rPr>
              <w:t>Hand accelerator lever</w:t>
            </w:r>
          </w:p>
        </w:tc>
      </w:tr>
    </w:tbl>
    <w:p w14:paraId="707EF605" w14:textId="77777777" w:rsidR="0070724D" w:rsidRDefault="0070724D" w:rsidP="000553CB">
      <w:pPr>
        <w:pStyle w:val="IOSbodytext2017"/>
        <w:rPr>
          <w:lang w:eastAsia="en-US"/>
        </w:rPr>
      </w:pP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gridCol w:w="1794"/>
      </w:tblGrid>
      <w:tr w:rsidR="0070724D" w14:paraId="00B4A23C" w14:textId="77777777" w:rsidTr="00294DD8">
        <w:trPr>
          <w:tblHeader/>
        </w:trPr>
        <w:tc>
          <w:tcPr>
            <w:tcW w:w="1793" w:type="dxa"/>
          </w:tcPr>
          <w:p w14:paraId="51B115A0" w14:textId="77777777" w:rsidR="0070724D" w:rsidRDefault="0070724D" w:rsidP="00E03FB9">
            <w:pPr>
              <w:pStyle w:val="IOStableheading2017"/>
              <w:jc w:val="center"/>
              <w:rPr>
                <w:lang w:eastAsia="en-US"/>
              </w:rPr>
            </w:pPr>
            <w:r>
              <w:rPr>
                <w:lang w:eastAsia="en-US"/>
              </w:rPr>
              <w:t>M</w:t>
            </w:r>
          </w:p>
        </w:tc>
        <w:tc>
          <w:tcPr>
            <w:tcW w:w="1793" w:type="dxa"/>
          </w:tcPr>
          <w:p w14:paraId="1197860D" w14:textId="77777777" w:rsidR="0070724D" w:rsidRDefault="0070724D" w:rsidP="00E03FB9">
            <w:pPr>
              <w:pStyle w:val="IOStableheading2017"/>
              <w:jc w:val="center"/>
              <w:rPr>
                <w:lang w:eastAsia="en-US"/>
              </w:rPr>
            </w:pPr>
            <w:r>
              <w:rPr>
                <w:lang w:eastAsia="en-US"/>
              </w:rPr>
              <w:t>N</w:t>
            </w:r>
          </w:p>
        </w:tc>
        <w:tc>
          <w:tcPr>
            <w:tcW w:w="1794" w:type="dxa"/>
          </w:tcPr>
          <w:p w14:paraId="7CFE5BEA" w14:textId="77777777" w:rsidR="0070724D" w:rsidRDefault="0070724D" w:rsidP="00E03FB9">
            <w:pPr>
              <w:pStyle w:val="IOStableheading2017"/>
              <w:jc w:val="center"/>
              <w:rPr>
                <w:lang w:eastAsia="en-US"/>
              </w:rPr>
            </w:pPr>
            <w:r>
              <w:rPr>
                <w:lang w:eastAsia="en-US"/>
              </w:rPr>
              <w:t>O</w:t>
            </w:r>
          </w:p>
        </w:tc>
        <w:tc>
          <w:tcPr>
            <w:tcW w:w="1794" w:type="dxa"/>
          </w:tcPr>
          <w:p w14:paraId="45190CE1" w14:textId="77777777" w:rsidR="0070724D" w:rsidRDefault="0070724D" w:rsidP="00E03FB9">
            <w:pPr>
              <w:pStyle w:val="IOStableheading2017"/>
              <w:jc w:val="center"/>
              <w:rPr>
                <w:lang w:eastAsia="en-US"/>
              </w:rPr>
            </w:pPr>
            <w:r>
              <w:rPr>
                <w:lang w:eastAsia="en-US"/>
              </w:rPr>
              <w:t>P</w:t>
            </w:r>
          </w:p>
        </w:tc>
        <w:tc>
          <w:tcPr>
            <w:tcW w:w="1794" w:type="dxa"/>
          </w:tcPr>
          <w:p w14:paraId="6D0FEABA" w14:textId="77777777" w:rsidR="0070724D" w:rsidRDefault="0070724D" w:rsidP="00E03FB9">
            <w:pPr>
              <w:pStyle w:val="IOStableheading2017"/>
              <w:jc w:val="center"/>
              <w:rPr>
                <w:lang w:eastAsia="en-US"/>
              </w:rPr>
            </w:pPr>
            <w:r>
              <w:rPr>
                <w:lang w:eastAsia="en-US"/>
              </w:rPr>
              <w:t>Q</w:t>
            </w:r>
          </w:p>
        </w:tc>
        <w:tc>
          <w:tcPr>
            <w:tcW w:w="1794" w:type="dxa"/>
          </w:tcPr>
          <w:p w14:paraId="16ACDD5B" w14:textId="77777777" w:rsidR="0070724D" w:rsidRDefault="0070724D" w:rsidP="00E03FB9">
            <w:pPr>
              <w:pStyle w:val="IOStableheading2017"/>
              <w:jc w:val="center"/>
              <w:rPr>
                <w:lang w:eastAsia="en-US"/>
              </w:rPr>
            </w:pPr>
            <w:r>
              <w:rPr>
                <w:lang w:eastAsia="en-US"/>
              </w:rPr>
              <w:t>R</w:t>
            </w:r>
          </w:p>
        </w:tc>
      </w:tr>
      <w:tr w:rsidR="00F72803" w14:paraId="24C8271F" w14:textId="77777777" w:rsidTr="00294DD8">
        <w:trPr>
          <w:tblHeader/>
        </w:trPr>
        <w:tc>
          <w:tcPr>
            <w:tcW w:w="1793" w:type="dxa"/>
          </w:tcPr>
          <w:p w14:paraId="2CC097CA" w14:textId="5AE1DE54" w:rsidR="00F72803" w:rsidRDefault="00F72803" w:rsidP="00F72803">
            <w:pPr>
              <w:pStyle w:val="IOStabletext2017"/>
              <w:jc w:val="center"/>
              <w:rPr>
                <w:lang w:eastAsia="en-US"/>
              </w:rPr>
            </w:pPr>
            <w:r w:rsidRPr="00A01C7A">
              <w:rPr>
                <w:color w:val="B40000"/>
                <w:lang w:eastAsia="en-US"/>
              </w:rPr>
              <w:t>Light Control switch</w:t>
            </w:r>
          </w:p>
        </w:tc>
        <w:tc>
          <w:tcPr>
            <w:tcW w:w="1793" w:type="dxa"/>
          </w:tcPr>
          <w:p w14:paraId="738BD881" w14:textId="261B2771" w:rsidR="00F72803" w:rsidRDefault="00F72803" w:rsidP="00F72803">
            <w:pPr>
              <w:pStyle w:val="IOStabletext2017"/>
              <w:jc w:val="center"/>
              <w:rPr>
                <w:lang w:eastAsia="en-US"/>
              </w:rPr>
            </w:pPr>
            <w:r w:rsidRPr="00A01C7A">
              <w:rPr>
                <w:color w:val="B40000"/>
                <w:lang w:eastAsia="en-US"/>
              </w:rPr>
              <w:t>Engine speed foot throttle</w:t>
            </w:r>
          </w:p>
        </w:tc>
        <w:tc>
          <w:tcPr>
            <w:tcW w:w="1794" w:type="dxa"/>
          </w:tcPr>
          <w:p w14:paraId="56FDB413" w14:textId="7AC4D53E" w:rsidR="00F72803" w:rsidRDefault="00F72803" w:rsidP="00F72803">
            <w:pPr>
              <w:pStyle w:val="IOStabletext2017"/>
              <w:jc w:val="center"/>
              <w:rPr>
                <w:lang w:eastAsia="en-US"/>
              </w:rPr>
            </w:pPr>
            <w:r w:rsidRPr="00A01C7A">
              <w:rPr>
                <w:color w:val="B40000"/>
                <w:lang w:eastAsia="en-US"/>
              </w:rPr>
              <w:t>Ignition switch</w:t>
            </w:r>
          </w:p>
        </w:tc>
        <w:tc>
          <w:tcPr>
            <w:tcW w:w="1794" w:type="dxa"/>
          </w:tcPr>
          <w:p w14:paraId="5DF23204" w14:textId="6C359864" w:rsidR="00F72803" w:rsidRDefault="00F72803" w:rsidP="00F72803">
            <w:pPr>
              <w:pStyle w:val="IOStabletext2017"/>
              <w:jc w:val="center"/>
              <w:rPr>
                <w:lang w:eastAsia="en-US"/>
              </w:rPr>
            </w:pPr>
            <w:r w:rsidRPr="00A01C7A">
              <w:rPr>
                <w:color w:val="B40000"/>
                <w:lang w:eastAsia="en-US"/>
              </w:rPr>
              <w:t>Seat belt</w:t>
            </w:r>
          </w:p>
        </w:tc>
        <w:tc>
          <w:tcPr>
            <w:tcW w:w="1794" w:type="dxa"/>
          </w:tcPr>
          <w:p w14:paraId="2F75999F" w14:textId="5F2431AE" w:rsidR="00F72803" w:rsidRDefault="00F72803" w:rsidP="00F72803">
            <w:pPr>
              <w:pStyle w:val="IOStabletext2017"/>
              <w:jc w:val="center"/>
              <w:rPr>
                <w:lang w:eastAsia="en-US"/>
              </w:rPr>
            </w:pPr>
            <w:r w:rsidRPr="00A01C7A">
              <w:rPr>
                <w:color w:val="B40000"/>
                <w:lang w:eastAsia="en-US"/>
              </w:rPr>
              <w:t>Seat</w:t>
            </w:r>
          </w:p>
        </w:tc>
        <w:tc>
          <w:tcPr>
            <w:tcW w:w="1794" w:type="dxa"/>
          </w:tcPr>
          <w:p w14:paraId="4D933E41" w14:textId="0A92DC12" w:rsidR="00F72803" w:rsidRDefault="00F72803" w:rsidP="00F72803">
            <w:pPr>
              <w:pStyle w:val="IOStabletext2017"/>
              <w:jc w:val="center"/>
              <w:rPr>
                <w:lang w:eastAsia="en-US"/>
              </w:rPr>
            </w:pPr>
            <w:r w:rsidRPr="00A01C7A">
              <w:rPr>
                <w:color w:val="B40000"/>
                <w:lang w:eastAsia="en-US"/>
              </w:rPr>
              <w:t>Safety rail</w:t>
            </w:r>
          </w:p>
        </w:tc>
      </w:tr>
    </w:tbl>
    <w:p w14:paraId="2D918C22" w14:textId="77777777" w:rsidR="00381EBA" w:rsidRDefault="00381EBA" w:rsidP="00381EBA">
      <w:pPr>
        <w:pStyle w:val="IOSbodytext2017"/>
        <w:rPr>
          <w:rFonts w:ascii="Helvetica" w:hAnsi="Helvetica"/>
          <w:sz w:val="40"/>
          <w:szCs w:val="40"/>
          <w:lang w:eastAsia="en-US"/>
        </w:rPr>
      </w:pPr>
      <w:r>
        <w:br w:type="page"/>
      </w:r>
    </w:p>
    <w:p w14:paraId="43B9ACD9" w14:textId="77777777" w:rsidR="00C2371B" w:rsidRDefault="00C2371B" w:rsidP="00533818">
      <w:pPr>
        <w:pStyle w:val="IOSheading32017"/>
      </w:pPr>
      <w:r>
        <w:lastRenderedPageBreak/>
        <w:t>Floor panel controls</w:t>
      </w:r>
    </w:p>
    <w:p w14:paraId="4528D906" w14:textId="3C339064" w:rsidR="00C2371B" w:rsidRDefault="006B092B" w:rsidP="00C2371B">
      <w:pPr>
        <w:pStyle w:val="IOSbodytext2017"/>
        <w:rPr>
          <w:lang w:eastAsia="en-US"/>
        </w:rPr>
      </w:pPr>
      <w:r>
        <w:rPr>
          <w:noProof/>
          <w:lang w:eastAsia="en-AU"/>
        </w:rPr>
        <w:drawing>
          <wp:inline distT="0" distB="0" distL="0" distR="0" wp14:anchorId="10742842" wp14:editId="130EBF17">
            <wp:extent cx="2714625" cy="3609975"/>
            <wp:effectExtent l="0" t="0" r="9525" b="9525"/>
            <wp:docPr id="21" name="Picture 21" descr="Floor panel controls on the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4625" cy="3609975"/>
                    </a:xfrm>
                    <a:prstGeom prst="rect">
                      <a:avLst/>
                    </a:prstGeom>
                  </pic:spPr>
                </pic:pic>
              </a:graphicData>
            </a:graphic>
          </wp:inline>
        </w:drawing>
      </w:r>
      <w:r w:rsidR="008D2F78">
        <w:rPr>
          <w:lang w:eastAsia="en-US"/>
        </w:rPr>
        <w:t xml:space="preserve"> </w:t>
      </w:r>
      <w:r w:rsidR="00EC21FF">
        <w:rPr>
          <w:noProof/>
          <w:lang w:eastAsia="en-AU"/>
        </w:rPr>
        <w:drawing>
          <wp:inline distT="0" distB="0" distL="0" distR="0" wp14:anchorId="513939A8" wp14:editId="5434C232">
            <wp:extent cx="2705100" cy="3613172"/>
            <wp:effectExtent l="0" t="0" r="0" b="6350"/>
            <wp:docPr id="20" name="Picture 20" descr="Floor panel controls on the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05366" cy="3613527"/>
                    </a:xfrm>
                    <a:prstGeom prst="rect">
                      <a:avLst/>
                    </a:prstGeom>
                  </pic:spPr>
                </pic:pic>
              </a:graphicData>
            </a:graphic>
          </wp:inline>
        </w:drawing>
      </w:r>
    </w:p>
    <w:p w14:paraId="4B1A8D00" w14:textId="77777777" w:rsidR="00087A4E" w:rsidRDefault="00087A4E" w:rsidP="00087A4E">
      <w:pPr>
        <w:pStyle w:val="IOSbodytext2017"/>
        <w:rPr>
          <w:lang w:eastAsia="en-US"/>
        </w:rPr>
      </w:pPr>
      <w:r>
        <w:rPr>
          <w:lang w:eastAsia="en-US"/>
        </w:rPr>
        <w:t>Use the images above to complete the tables by labelling each control.</w:t>
      </w: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gridCol w:w="1794"/>
      </w:tblGrid>
      <w:tr w:rsidR="00087A4E" w14:paraId="106C5549" w14:textId="77777777" w:rsidTr="00294DD8">
        <w:trPr>
          <w:tblHeader/>
        </w:trPr>
        <w:tc>
          <w:tcPr>
            <w:tcW w:w="1793" w:type="dxa"/>
          </w:tcPr>
          <w:p w14:paraId="54A02053" w14:textId="77777777" w:rsidR="00087A4E" w:rsidRDefault="00087A4E" w:rsidP="00E03FB9">
            <w:pPr>
              <w:pStyle w:val="IOStableheading2017"/>
              <w:jc w:val="center"/>
              <w:rPr>
                <w:lang w:eastAsia="en-US"/>
              </w:rPr>
            </w:pPr>
            <w:r>
              <w:rPr>
                <w:lang w:eastAsia="en-US"/>
              </w:rPr>
              <w:t>A</w:t>
            </w:r>
          </w:p>
        </w:tc>
        <w:tc>
          <w:tcPr>
            <w:tcW w:w="1793" w:type="dxa"/>
          </w:tcPr>
          <w:p w14:paraId="1E04FC80" w14:textId="77777777" w:rsidR="00087A4E" w:rsidRDefault="00087A4E" w:rsidP="00E03FB9">
            <w:pPr>
              <w:pStyle w:val="IOStableheading2017"/>
              <w:jc w:val="center"/>
              <w:rPr>
                <w:lang w:eastAsia="en-US"/>
              </w:rPr>
            </w:pPr>
            <w:r>
              <w:rPr>
                <w:lang w:eastAsia="en-US"/>
              </w:rPr>
              <w:t>B</w:t>
            </w:r>
          </w:p>
        </w:tc>
        <w:tc>
          <w:tcPr>
            <w:tcW w:w="1794" w:type="dxa"/>
          </w:tcPr>
          <w:p w14:paraId="40578701" w14:textId="77777777" w:rsidR="00087A4E" w:rsidRDefault="00087A4E" w:rsidP="00E03FB9">
            <w:pPr>
              <w:pStyle w:val="IOStableheading2017"/>
              <w:jc w:val="center"/>
              <w:rPr>
                <w:lang w:eastAsia="en-US"/>
              </w:rPr>
            </w:pPr>
            <w:r>
              <w:rPr>
                <w:lang w:eastAsia="en-US"/>
              </w:rPr>
              <w:t>C</w:t>
            </w:r>
          </w:p>
        </w:tc>
        <w:tc>
          <w:tcPr>
            <w:tcW w:w="1794" w:type="dxa"/>
          </w:tcPr>
          <w:p w14:paraId="78E2F64B" w14:textId="77777777" w:rsidR="00087A4E" w:rsidRDefault="00087A4E" w:rsidP="00E03FB9">
            <w:pPr>
              <w:pStyle w:val="IOStableheading2017"/>
              <w:jc w:val="center"/>
              <w:rPr>
                <w:lang w:eastAsia="en-US"/>
              </w:rPr>
            </w:pPr>
            <w:r>
              <w:rPr>
                <w:lang w:eastAsia="en-US"/>
              </w:rPr>
              <w:t>D</w:t>
            </w:r>
          </w:p>
        </w:tc>
        <w:tc>
          <w:tcPr>
            <w:tcW w:w="1794" w:type="dxa"/>
          </w:tcPr>
          <w:p w14:paraId="360F9FA5" w14:textId="77777777" w:rsidR="00087A4E" w:rsidRDefault="00087A4E" w:rsidP="00E03FB9">
            <w:pPr>
              <w:pStyle w:val="IOStableheading2017"/>
              <w:jc w:val="center"/>
              <w:rPr>
                <w:lang w:eastAsia="en-US"/>
              </w:rPr>
            </w:pPr>
            <w:r>
              <w:rPr>
                <w:lang w:eastAsia="en-US"/>
              </w:rPr>
              <w:t>E</w:t>
            </w:r>
          </w:p>
        </w:tc>
      </w:tr>
      <w:tr w:rsidR="00FF6B92" w14:paraId="2535DE8F" w14:textId="77777777" w:rsidTr="00294DD8">
        <w:trPr>
          <w:tblHeader/>
        </w:trPr>
        <w:tc>
          <w:tcPr>
            <w:tcW w:w="1793" w:type="dxa"/>
          </w:tcPr>
          <w:p w14:paraId="27108AEB" w14:textId="41098769" w:rsidR="00FF6B92" w:rsidRDefault="00FF6B92" w:rsidP="00FF6B92">
            <w:pPr>
              <w:pStyle w:val="IOStabletext2017"/>
              <w:jc w:val="center"/>
              <w:rPr>
                <w:lang w:eastAsia="en-US"/>
              </w:rPr>
            </w:pPr>
            <w:r w:rsidRPr="002613D9">
              <w:rPr>
                <w:color w:val="B40000"/>
                <w:lang w:eastAsia="en-US"/>
              </w:rPr>
              <w:t>Seat height adjustment knob</w:t>
            </w:r>
          </w:p>
        </w:tc>
        <w:tc>
          <w:tcPr>
            <w:tcW w:w="1793" w:type="dxa"/>
          </w:tcPr>
          <w:p w14:paraId="40AE1218" w14:textId="259C997E" w:rsidR="00FF6B92" w:rsidRDefault="00FF6B92" w:rsidP="00FF6B92">
            <w:pPr>
              <w:pStyle w:val="IOStabletext2017"/>
              <w:jc w:val="center"/>
              <w:rPr>
                <w:lang w:eastAsia="en-US"/>
              </w:rPr>
            </w:pPr>
            <w:r w:rsidRPr="002613D9">
              <w:rPr>
                <w:color w:val="B40000"/>
                <w:lang w:eastAsia="en-US"/>
              </w:rPr>
              <w:t>Seat adjustment lever</w:t>
            </w:r>
          </w:p>
        </w:tc>
        <w:tc>
          <w:tcPr>
            <w:tcW w:w="1794" w:type="dxa"/>
          </w:tcPr>
          <w:p w14:paraId="70F8E973" w14:textId="47241A7F" w:rsidR="00FF6B92" w:rsidRDefault="00FF6B92" w:rsidP="00FF6B92">
            <w:pPr>
              <w:pStyle w:val="IOStabletext2017"/>
              <w:jc w:val="center"/>
              <w:rPr>
                <w:lang w:eastAsia="en-US"/>
              </w:rPr>
            </w:pPr>
            <w:r w:rsidRPr="002613D9">
              <w:rPr>
                <w:color w:val="B40000"/>
                <w:lang w:eastAsia="en-US"/>
              </w:rPr>
              <w:t xml:space="preserve">2WD </w:t>
            </w:r>
            <w:r>
              <w:rPr>
                <w:color w:val="B40000"/>
                <w:lang w:eastAsia="en-US"/>
              </w:rPr>
              <w:t>and</w:t>
            </w:r>
            <w:r w:rsidRPr="002613D9">
              <w:rPr>
                <w:color w:val="B40000"/>
                <w:lang w:eastAsia="en-US"/>
              </w:rPr>
              <w:t xml:space="preserve"> 4WD lever</w:t>
            </w:r>
          </w:p>
        </w:tc>
        <w:tc>
          <w:tcPr>
            <w:tcW w:w="1794" w:type="dxa"/>
          </w:tcPr>
          <w:p w14:paraId="1820CC9A" w14:textId="0FF46414" w:rsidR="00FF6B92" w:rsidRDefault="00A670BD" w:rsidP="00FF6B92">
            <w:pPr>
              <w:pStyle w:val="IOStabletext2017"/>
              <w:jc w:val="center"/>
              <w:rPr>
                <w:lang w:eastAsia="en-US"/>
              </w:rPr>
            </w:pPr>
            <w:r>
              <w:rPr>
                <w:color w:val="B40000"/>
                <w:lang w:eastAsia="en-US"/>
              </w:rPr>
              <w:t xml:space="preserve">3point hitch lowering speed knob (Kubota), </w:t>
            </w:r>
            <w:r w:rsidR="00FF6B92" w:rsidRPr="002613D9">
              <w:rPr>
                <w:color w:val="B40000"/>
                <w:lang w:eastAsia="en-US"/>
              </w:rPr>
              <w:t>Roc</w:t>
            </w:r>
            <w:r w:rsidR="001A2B42">
              <w:rPr>
                <w:color w:val="B40000"/>
                <w:lang w:eastAsia="en-US"/>
              </w:rPr>
              <w:t>kshaft Rate-of-drop control knob (John Deere)</w:t>
            </w:r>
          </w:p>
        </w:tc>
        <w:tc>
          <w:tcPr>
            <w:tcW w:w="1794" w:type="dxa"/>
          </w:tcPr>
          <w:p w14:paraId="3D55F21C" w14:textId="25E5EC3F" w:rsidR="00FF6B92" w:rsidRDefault="00FF6B92" w:rsidP="00FF6B92">
            <w:pPr>
              <w:pStyle w:val="IOStabletext2017"/>
              <w:jc w:val="center"/>
              <w:rPr>
                <w:lang w:eastAsia="en-US"/>
              </w:rPr>
            </w:pPr>
            <w:r w:rsidRPr="002613D9">
              <w:rPr>
                <w:color w:val="B40000"/>
                <w:lang w:eastAsia="en-US"/>
              </w:rPr>
              <w:t>Differential lock lever</w:t>
            </w:r>
          </w:p>
        </w:tc>
      </w:tr>
    </w:tbl>
    <w:p w14:paraId="1EA7EB3E" w14:textId="77777777" w:rsidR="00381EBA" w:rsidRDefault="00381EBA" w:rsidP="00381EBA">
      <w:pPr>
        <w:pStyle w:val="IOSbodytext2017"/>
        <w:rPr>
          <w:lang w:eastAsia="en-US"/>
        </w:rPr>
      </w:pPr>
      <w:r>
        <w:rPr>
          <w:lang w:eastAsia="en-US"/>
        </w:rPr>
        <w:br w:type="page"/>
      </w:r>
    </w:p>
    <w:p w14:paraId="2AF87474" w14:textId="77777777" w:rsidR="0070724D" w:rsidRDefault="00533818" w:rsidP="00533818">
      <w:pPr>
        <w:pStyle w:val="IOSheading32017"/>
      </w:pPr>
      <w:r>
        <w:lastRenderedPageBreak/>
        <w:t>Light switch controls</w:t>
      </w:r>
    </w:p>
    <w:p w14:paraId="18985232" w14:textId="160F47D0" w:rsidR="00533818" w:rsidRDefault="00EC21FF" w:rsidP="000553CB">
      <w:pPr>
        <w:pStyle w:val="IOSbodytext2017"/>
        <w:rPr>
          <w:lang w:eastAsia="en-US"/>
        </w:rPr>
      </w:pPr>
      <w:r>
        <w:rPr>
          <w:noProof/>
          <w:lang w:eastAsia="en-AU"/>
        </w:rPr>
        <w:drawing>
          <wp:inline distT="0" distB="0" distL="0" distR="0" wp14:anchorId="78658373" wp14:editId="553446CE">
            <wp:extent cx="2543175" cy="3381375"/>
            <wp:effectExtent l="0" t="0" r="9525" b="9525"/>
            <wp:docPr id="23" name="Picture 23" descr="Light switch controls on the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43175" cy="3381375"/>
                    </a:xfrm>
                    <a:prstGeom prst="rect">
                      <a:avLst/>
                    </a:prstGeom>
                  </pic:spPr>
                </pic:pic>
              </a:graphicData>
            </a:graphic>
          </wp:inline>
        </w:drawing>
      </w:r>
      <w:r w:rsidR="008D2F78">
        <w:rPr>
          <w:lang w:eastAsia="en-US"/>
        </w:rPr>
        <w:t xml:space="preserve"> </w:t>
      </w:r>
      <w:r w:rsidR="008D2F78">
        <w:rPr>
          <w:noProof/>
          <w:lang w:eastAsia="en-AU"/>
        </w:rPr>
        <w:drawing>
          <wp:inline distT="0" distB="0" distL="0" distR="0" wp14:anchorId="2485F381" wp14:editId="4AC754E3">
            <wp:extent cx="4162425" cy="3387353"/>
            <wp:effectExtent l="0" t="0" r="0" b="3810"/>
            <wp:docPr id="22" name="Picture 22" descr="Light switch controls on the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62748" cy="3387616"/>
                    </a:xfrm>
                    <a:prstGeom prst="rect">
                      <a:avLst/>
                    </a:prstGeom>
                  </pic:spPr>
                </pic:pic>
              </a:graphicData>
            </a:graphic>
          </wp:inline>
        </w:drawing>
      </w:r>
    </w:p>
    <w:p w14:paraId="269609A7" w14:textId="77777777" w:rsidR="00EC21FF" w:rsidRDefault="00EC21FF" w:rsidP="00EC21FF">
      <w:pPr>
        <w:pStyle w:val="IOSbodytext2017"/>
        <w:rPr>
          <w:lang w:eastAsia="en-US"/>
        </w:rPr>
      </w:pPr>
      <w:r>
        <w:rPr>
          <w:lang w:eastAsia="en-US"/>
        </w:rPr>
        <w:t>Use the images above to complete the tables by labelling each control.</w:t>
      </w:r>
    </w:p>
    <w:tbl>
      <w:tblPr>
        <w:tblStyle w:val="TableGrid"/>
        <w:tblW w:w="0" w:type="auto"/>
        <w:tblLook w:val="04A0" w:firstRow="1" w:lastRow="0" w:firstColumn="1" w:lastColumn="0" w:noHBand="0" w:noVBand="1"/>
        <w:tblDescription w:val="Complete the table by identifying each of the items shown in the images above."/>
      </w:tblPr>
      <w:tblGrid>
        <w:gridCol w:w="1793"/>
        <w:gridCol w:w="1793"/>
        <w:gridCol w:w="1794"/>
        <w:gridCol w:w="1794"/>
      </w:tblGrid>
      <w:tr w:rsidR="00EC21FF" w14:paraId="4B2D3B56" w14:textId="77777777" w:rsidTr="00294DD8">
        <w:trPr>
          <w:tblHeader/>
        </w:trPr>
        <w:tc>
          <w:tcPr>
            <w:tcW w:w="1793" w:type="dxa"/>
          </w:tcPr>
          <w:p w14:paraId="64FD1C10" w14:textId="77777777" w:rsidR="00EC21FF" w:rsidRDefault="00EC21FF" w:rsidP="00E03FB9">
            <w:pPr>
              <w:pStyle w:val="IOStableheading2017"/>
              <w:jc w:val="center"/>
              <w:rPr>
                <w:lang w:eastAsia="en-US"/>
              </w:rPr>
            </w:pPr>
            <w:r>
              <w:rPr>
                <w:lang w:eastAsia="en-US"/>
              </w:rPr>
              <w:t>A</w:t>
            </w:r>
          </w:p>
        </w:tc>
        <w:tc>
          <w:tcPr>
            <w:tcW w:w="1793" w:type="dxa"/>
          </w:tcPr>
          <w:p w14:paraId="5D2A8E31" w14:textId="77777777" w:rsidR="00EC21FF" w:rsidRDefault="00EC21FF" w:rsidP="00E03FB9">
            <w:pPr>
              <w:pStyle w:val="IOStableheading2017"/>
              <w:jc w:val="center"/>
              <w:rPr>
                <w:lang w:eastAsia="en-US"/>
              </w:rPr>
            </w:pPr>
            <w:r>
              <w:rPr>
                <w:lang w:eastAsia="en-US"/>
              </w:rPr>
              <w:t>B</w:t>
            </w:r>
          </w:p>
        </w:tc>
        <w:tc>
          <w:tcPr>
            <w:tcW w:w="1794" w:type="dxa"/>
          </w:tcPr>
          <w:p w14:paraId="449DDBB8" w14:textId="77777777" w:rsidR="00EC21FF" w:rsidRDefault="00EC21FF" w:rsidP="00E03FB9">
            <w:pPr>
              <w:pStyle w:val="IOStableheading2017"/>
              <w:jc w:val="center"/>
              <w:rPr>
                <w:lang w:eastAsia="en-US"/>
              </w:rPr>
            </w:pPr>
            <w:r>
              <w:rPr>
                <w:lang w:eastAsia="en-US"/>
              </w:rPr>
              <w:t>C</w:t>
            </w:r>
          </w:p>
        </w:tc>
        <w:tc>
          <w:tcPr>
            <w:tcW w:w="1794" w:type="dxa"/>
          </w:tcPr>
          <w:p w14:paraId="77030D96" w14:textId="77777777" w:rsidR="00EC21FF" w:rsidRDefault="00EC21FF" w:rsidP="00E03FB9">
            <w:pPr>
              <w:pStyle w:val="IOStableheading2017"/>
              <w:jc w:val="center"/>
              <w:rPr>
                <w:lang w:eastAsia="en-US"/>
              </w:rPr>
            </w:pPr>
            <w:r>
              <w:rPr>
                <w:lang w:eastAsia="en-US"/>
              </w:rPr>
              <w:t>D</w:t>
            </w:r>
          </w:p>
        </w:tc>
      </w:tr>
      <w:tr w:rsidR="001A2B42" w14:paraId="5C87089E" w14:textId="77777777" w:rsidTr="00294DD8">
        <w:trPr>
          <w:tblHeader/>
        </w:trPr>
        <w:tc>
          <w:tcPr>
            <w:tcW w:w="1793" w:type="dxa"/>
          </w:tcPr>
          <w:p w14:paraId="214A3839" w14:textId="1B933CA5" w:rsidR="001A2B42" w:rsidRPr="001A2B42" w:rsidRDefault="001A2B42" w:rsidP="001A2B42">
            <w:pPr>
              <w:pStyle w:val="IOStabletext2017"/>
              <w:jc w:val="center"/>
              <w:rPr>
                <w:color w:val="B40000"/>
                <w:lang w:eastAsia="en-US"/>
              </w:rPr>
            </w:pPr>
            <w:r w:rsidRPr="001A2B42">
              <w:rPr>
                <w:color w:val="B40000"/>
                <w:lang w:eastAsia="en-US"/>
              </w:rPr>
              <w:t>All lights off</w:t>
            </w:r>
          </w:p>
        </w:tc>
        <w:tc>
          <w:tcPr>
            <w:tcW w:w="1793" w:type="dxa"/>
          </w:tcPr>
          <w:p w14:paraId="375B9E5A" w14:textId="7A8A481A" w:rsidR="001A2B42" w:rsidRPr="001A2B42" w:rsidRDefault="001A2B42" w:rsidP="001A2B42">
            <w:pPr>
              <w:pStyle w:val="IOStabletext2017"/>
              <w:jc w:val="center"/>
              <w:rPr>
                <w:color w:val="B40000"/>
                <w:lang w:eastAsia="en-US"/>
              </w:rPr>
            </w:pPr>
            <w:r w:rsidRPr="001A2B42">
              <w:rPr>
                <w:color w:val="B40000"/>
                <w:lang w:eastAsia="en-US"/>
              </w:rPr>
              <w:t>Warning flasher lights on</w:t>
            </w:r>
          </w:p>
        </w:tc>
        <w:tc>
          <w:tcPr>
            <w:tcW w:w="1794" w:type="dxa"/>
          </w:tcPr>
          <w:p w14:paraId="50D6ACA6" w14:textId="352C2803" w:rsidR="001A2B42" w:rsidRPr="001A2B42" w:rsidRDefault="001A2B42" w:rsidP="001A2B42">
            <w:pPr>
              <w:pStyle w:val="IOStabletext2017"/>
              <w:jc w:val="center"/>
              <w:rPr>
                <w:color w:val="B40000"/>
                <w:lang w:eastAsia="en-US"/>
              </w:rPr>
            </w:pPr>
            <w:r w:rsidRPr="001A2B42">
              <w:rPr>
                <w:color w:val="B40000"/>
                <w:lang w:eastAsia="en-US"/>
              </w:rPr>
              <w:t>Road Position: Headlights/ Taillights/ Warning Flasher lights on</w:t>
            </w:r>
          </w:p>
        </w:tc>
        <w:tc>
          <w:tcPr>
            <w:tcW w:w="1794" w:type="dxa"/>
          </w:tcPr>
          <w:p w14:paraId="747DB39A" w14:textId="77777777" w:rsidR="001A2B42" w:rsidRPr="001A2B42" w:rsidRDefault="001A2B42" w:rsidP="001A2B42">
            <w:pPr>
              <w:pStyle w:val="IOStabletext2017"/>
              <w:jc w:val="center"/>
              <w:rPr>
                <w:color w:val="B40000"/>
                <w:lang w:eastAsia="en-US"/>
              </w:rPr>
            </w:pPr>
            <w:r w:rsidRPr="001A2B42">
              <w:rPr>
                <w:color w:val="B40000"/>
                <w:lang w:eastAsia="en-US"/>
              </w:rPr>
              <w:t>Field Position:</w:t>
            </w:r>
          </w:p>
          <w:p w14:paraId="56AA40DB" w14:textId="15601A2D" w:rsidR="001A2B42" w:rsidRPr="001A2B42" w:rsidRDefault="001A2B42" w:rsidP="001A2B42">
            <w:pPr>
              <w:pStyle w:val="IOStabletext2017"/>
              <w:jc w:val="center"/>
              <w:rPr>
                <w:color w:val="B40000"/>
                <w:lang w:eastAsia="en-US"/>
              </w:rPr>
            </w:pPr>
            <w:r w:rsidRPr="001A2B42">
              <w:rPr>
                <w:color w:val="B40000"/>
                <w:lang w:eastAsia="en-US"/>
              </w:rPr>
              <w:t>Headlights/ Taillights &amp; optional working lights on</w:t>
            </w:r>
          </w:p>
        </w:tc>
      </w:tr>
    </w:tbl>
    <w:p w14:paraId="4362874A" w14:textId="77777777" w:rsidR="00D9150C" w:rsidRDefault="00D9150C" w:rsidP="00D9150C">
      <w:pPr>
        <w:pStyle w:val="IOSbodytext2017"/>
        <w:rPr>
          <w:rFonts w:ascii="Helvetica" w:hAnsi="Helvetica"/>
          <w:sz w:val="40"/>
          <w:szCs w:val="40"/>
          <w:lang w:eastAsia="en-US"/>
        </w:rPr>
      </w:pPr>
      <w:r>
        <w:br w:type="page"/>
      </w:r>
    </w:p>
    <w:p w14:paraId="35ECFF52" w14:textId="77777777" w:rsidR="00EC21FF" w:rsidRDefault="00EC21FF" w:rsidP="00EC21FF">
      <w:pPr>
        <w:pStyle w:val="IOSheading32017"/>
      </w:pPr>
      <w:r>
        <w:lastRenderedPageBreak/>
        <w:t>Instrument control panel</w:t>
      </w:r>
    </w:p>
    <w:p w14:paraId="600BB3AB" w14:textId="77777777" w:rsidR="00D9150C" w:rsidRDefault="00D9150C" w:rsidP="000553CB">
      <w:pPr>
        <w:pStyle w:val="IOSbodytext2017"/>
        <w:rPr>
          <w:lang w:eastAsia="en-US"/>
        </w:rPr>
      </w:pPr>
      <w:r>
        <w:rPr>
          <w:noProof/>
          <w:lang w:eastAsia="en-AU"/>
        </w:rPr>
        <w:drawing>
          <wp:inline distT="0" distB="0" distL="0" distR="0" wp14:anchorId="28FBB1B1" wp14:editId="441F56D2">
            <wp:extent cx="5629275" cy="3084025"/>
            <wp:effectExtent l="0" t="0" r="0" b="2540"/>
            <wp:docPr id="24" name="Picture 24" descr="Instrument control panel for John Deere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32347" cy="3085708"/>
                    </a:xfrm>
                    <a:prstGeom prst="rect">
                      <a:avLst/>
                    </a:prstGeom>
                  </pic:spPr>
                </pic:pic>
              </a:graphicData>
            </a:graphic>
          </wp:inline>
        </w:drawing>
      </w:r>
    </w:p>
    <w:p w14:paraId="3BF8A0E1" w14:textId="77777777" w:rsidR="00EC21FF" w:rsidRDefault="00D9150C" w:rsidP="000553CB">
      <w:pPr>
        <w:pStyle w:val="IOSbodytext2017"/>
        <w:rPr>
          <w:lang w:eastAsia="en-US"/>
        </w:rPr>
      </w:pPr>
      <w:r>
        <w:rPr>
          <w:noProof/>
          <w:lang w:eastAsia="en-AU"/>
        </w:rPr>
        <w:drawing>
          <wp:inline distT="0" distB="0" distL="0" distR="0" wp14:anchorId="5A0E67BF" wp14:editId="1222FE0A">
            <wp:extent cx="5629275" cy="3028290"/>
            <wp:effectExtent l="0" t="0" r="0" b="1270"/>
            <wp:docPr id="25" name="Picture 25" descr="Instrument control panel for Kubota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32763" cy="3030166"/>
                    </a:xfrm>
                    <a:prstGeom prst="rect">
                      <a:avLst/>
                    </a:prstGeom>
                  </pic:spPr>
                </pic:pic>
              </a:graphicData>
            </a:graphic>
          </wp:inline>
        </w:drawing>
      </w:r>
    </w:p>
    <w:p w14:paraId="4C40B7F2" w14:textId="77777777" w:rsidR="00D9150C" w:rsidRDefault="00D9150C" w:rsidP="00D9150C">
      <w:pPr>
        <w:pStyle w:val="IOSbodytext2017"/>
        <w:rPr>
          <w:lang w:eastAsia="en-US"/>
        </w:rPr>
      </w:pPr>
      <w:r>
        <w:rPr>
          <w:lang w:eastAsia="en-US"/>
        </w:rPr>
        <w:t>Use the images above to complete the tables by labelling each control.</w:t>
      </w:r>
    </w:p>
    <w:tbl>
      <w:tblPr>
        <w:tblStyle w:val="TableGrid"/>
        <w:tblW w:w="0" w:type="auto"/>
        <w:tblLook w:val="04A0" w:firstRow="1" w:lastRow="0" w:firstColumn="1" w:lastColumn="0" w:noHBand="0" w:noVBand="1"/>
        <w:tblDescription w:val="Complete the table by identifying each of the items shown in the images above."/>
      </w:tblPr>
      <w:tblGrid>
        <w:gridCol w:w="1841"/>
        <w:gridCol w:w="1842"/>
        <w:gridCol w:w="1842"/>
        <w:gridCol w:w="1842"/>
        <w:gridCol w:w="1842"/>
      </w:tblGrid>
      <w:tr w:rsidR="00D9150C" w14:paraId="2C7AD6B8" w14:textId="77777777" w:rsidTr="001A2B42">
        <w:trPr>
          <w:tblHeader/>
        </w:trPr>
        <w:tc>
          <w:tcPr>
            <w:tcW w:w="1841" w:type="dxa"/>
          </w:tcPr>
          <w:p w14:paraId="69DDA171" w14:textId="77777777" w:rsidR="00D9150C" w:rsidRDefault="00D9150C" w:rsidP="00E03FB9">
            <w:pPr>
              <w:pStyle w:val="IOStableheading2017"/>
              <w:jc w:val="center"/>
              <w:rPr>
                <w:lang w:eastAsia="en-US"/>
              </w:rPr>
            </w:pPr>
            <w:r>
              <w:rPr>
                <w:lang w:eastAsia="en-US"/>
              </w:rPr>
              <w:t>A</w:t>
            </w:r>
          </w:p>
        </w:tc>
        <w:tc>
          <w:tcPr>
            <w:tcW w:w="1842" w:type="dxa"/>
          </w:tcPr>
          <w:p w14:paraId="768766C8" w14:textId="77777777" w:rsidR="00D9150C" w:rsidRDefault="00D9150C" w:rsidP="00E03FB9">
            <w:pPr>
              <w:pStyle w:val="IOStableheading2017"/>
              <w:jc w:val="center"/>
              <w:rPr>
                <w:lang w:eastAsia="en-US"/>
              </w:rPr>
            </w:pPr>
            <w:r>
              <w:rPr>
                <w:lang w:eastAsia="en-US"/>
              </w:rPr>
              <w:t>B</w:t>
            </w:r>
          </w:p>
        </w:tc>
        <w:tc>
          <w:tcPr>
            <w:tcW w:w="1842" w:type="dxa"/>
          </w:tcPr>
          <w:p w14:paraId="437EF4BA" w14:textId="77777777" w:rsidR="00D9150C" w:rsidRDefault="00D9150C" w:rsidP="00E03FB9">
            <w:pPr>
              <w:pStyle w:val="IOStableheading2017"/>
              <w:jc w:val="center"/>
              <w:rPr>
                <w:lang w:eastAsia="en-US"/>
              </w:rPr>
            </w:pPr>
            <w:r>
              <w:rPr>
                <w:lang w:eastAsia="en-US"/>
              </w:rPr>
              <w:t>C</w:t>
            </w:r>
          </w:p>
        </w:tc>
        <w:tc>
          <w:tcPr>
            <w:tcW w:w="1842" w:type="dxa"/>
          </w:tcPr>
          <w:p w14:paraId="787F56F6" w14:textId="77777777" w:rsidR="00D9150C" w:rsidRDefault="00D9150C" w:rsidP="00E03FB9">
            <w:pPr>
              <w:pStyle w:val="IOStableheading2017"/>
              <w:jc w:val="center"/>
              <w:rPr>
                <w:lang w:eastAsia="en-US"/>
              </w:rPr>
            </w:pPr>
            <w:r>
              <w:rPr>
                <w:lang w:eastAsia="en-US"/>
              </w:rPr>
              <w:t>D</w:t>
            </w:r>
          </w:p>
        </w:tc>
        <w:tc>
          <w:tcPr>
            <w:tcW w:w="1842" w:type="dxa"/>
          </w:tcPr>
          <w:p w14:paraId="483821F0" w14:textId="77777777" w:rsidR="00D9150C" w:rsidRDefault="00D9150C" w:rsidP="00E03FB9">
            <w:pPr>
              <w:pStyle w:val="IOStableheading2017"/>
              <w:jc w:val="center"/>
              <w:rPr>
                <w:lang w:eastAsia="en-US"/>
              </w:rPr>
            </w:pPr>
            <w:r>
              <w:rPr>
                <w:lang w:eastAsia="en-US"/>
              </w:rPr>
              <w:t>E</w:t>
            </w:r>
          </w:p>
        </w:tc>
      </w:tr>
      <w:tr w:rsidR="001A2B42" w14:paraId="318D390D" w14:textId="77777777" w:rsidTr="001A2B42">
        <w:trPr>
          <w:tblHeader/>
        </w:trPr>
        <w:tc>
          <w:tcPr>
            <w:tcW w:w="1841" w:type="dxa"/>
          </w:tcPr>
          <w:p w14:paraId="7F8C2536" w14:textId="08B9DEB4" w:rsidR="001A2B42" w:rsidRPr="001A2B42" w:rsidRDefault="001A2B42" w:rsidP="001A2B42">
            <w:pPr>
              <w:pStyle w:val="IOStabletext2017"/>
              <w:jc w:val="center"/>
              <w:rPr>
                <w:color w:val="B40000"/>
                <w:lang w:eastAsia="en-US"/>
              </w:rPr>
            </w:pPr>
            <w:r w:rsidRPr="001A2B42">
              <w:rPr>
                <w:color w:val="B40000"/>
                <w:lang w:eastAsia="en-US"/>
              </w:rPr>
              <w:t>Fuel gauge</w:t>
            </w:r>
          </w:p>
        </w:tc>
        <w:tc>
          <w:tcPr>
            <w:tcW w:w="1842" w:type="dxa"/>
          </w:tcPr>
          <w:p w14:paraId="3E7C76B0" w14:textId="5DA15B68" w:rsidR="001A2B42" w:rsidRPr="001A2B42" w:rsidRDefault="001A2B42" w:rsidP="001A2B42">
            <w:pPr>
              <w:pStyle w:val="IOStabletext2017"/>
              <w:jc w:val="center"/>
              <w:rPr>
                <w:color w:val="B40000"/>
                <w:lang w:eastAsia="en-US"/>
              </w:rPr>
            </w:pPr>
            <w:r w:rsidRPr="001A2B42">
              <w:rPr>
                <w:color w:val="B40000"/>
                <w:lang w:eastAsia="en-US"/>
              </w:rPr>
              <w:t>Warning Flasher/ turn signal indicator light</w:t>
            </w:r>
          </w:p>
        </w:tc>
        <w:tc>
          <w:tcPr>
            <w:tcW w:w="1842" w:type="dxa"/>
          </w:tcPr>
          <w:p w14:paraId="47E21155" w14:textId="123C9195" w:rsidR="001A2B42" w:rsidRPr="001A2B42" w:rsidRDefault="001A2B42" w:rsidP="001A2B42">
            <w:pPr>
              <w:pStyle w:val="IOStabletext2017"/>
              <w:jc w:val="center"/>
              <w:rPr>
                <w:color w:val="B40000"/>
                <w:lang w:eastAsia="en-US"/>
              </w:rPr>
            </w:pPr>
            <w:r w:rsidRPr="001A2B42">
              <w:rPr>
                <w:color w:val="B40000"/>
                <w:lang w:eastAsia="en-US"/>
              </w:rPr>
              <w:t>Tachometer</w:t>
            </w:r>
          </w:p>
        </w:tc>
        <w:tc>
          <w:tcPr>
            <w:tcW w:w="1842" w:type="dxa"/>
          </w:tcPr>
          <w:p w14:paraId="46BFCA16" w14:textId="38A9AAB7" w:rsidR="001A2B42" w:rsidRPr="001A2B42" w:rsidRDefault="001A2B42" w:rsidP="001A2B42">
            <w:pPr>
              <w:pStyle w:val="IOStabletext2017"/>
              <w:jc w:val="center"/>
              <w:rPr>
                <w:color w:val="B40000"/>
                <w:lang w:eastAsia="en-US"/>
              </w:rPr>
            </w:pPr>
            <w:r w:rsidRPr="001A2B42">
              <w:rPr>
                <w:color w:val="B40000"/>
                <w:lang w:eastAsia="en-US"/>
              </w:rPr>
              <w:t>Engine coolant temperature gauge</w:t>
            </w:r>
          </w:p>
        </w:tc>
        <w:tc>
          <w:tcPr>
            <w:tcW w:w="1842" w:type="dxa"/>
          </w:tcPr>
          <w:p w14:paraId="46B89086" w14:textId="6007010D" w:rsidR="001A2B42" w:rsidRPr="001A2B42" w:rsidRDefault="001A2B42" w:rsidP="001A2B42">
            <w:pPr>
              <w:pStyle w:val="IOStabletext2017"/>
              <w:jc w:val="center"/>
              <w:rPr>
                <w:color w:val="B40000"/>
                <w:lang w:eastAsia="en-US"/>
              </w:rPr>
            </w:pPr>
            <w:r w:rsidRPr="001A2B42">
              <w:rPr>
                <w:color w:val="B40000"/>
                <w:lang w:eastAsia="en-US"/>
              </w:rPr>
              <w:t>Engine oil pressure light</w:t>
            </w:r>
          </w:p>
        </w:tc>
      </w:tr>
    </w:tbl>
    <w:p w14:paraId="11D26F6F" w14:textId="77777777" w:rsidR="00D9150C" w:rsidRDefault="00D9150C" w:rsidP="000553CB">
      <w:pPr>
        <w:pStyle w:val="IOSbodytext2017"/>
        <w:rPr>
          <w:lang w:eastAsia="en-US"/>
        </w:rPr>
      </w:pPr>
    </w:p>
    <w:tbl>
      <w:tblPr>
        <w:tblStyle w:val="TableGrid"/>
        <w:tblW w:w="0" w:type="auto"/>
        <w:tblLook w:val="04A0" w:firstRow="1" w:lastRow="0" w:firstColumn="1" w:lastColumn="0" w:noHBand="0" w:noVBand="1"/>
        <w:tblDescription w:val="Complete the table by identifying each of the items shown in the images above."/>
      </w:tblPr>
      <w:tblGrid>
        <w:gridCol w:w="1841"/>
        <w:gridCol w:w="1842"/>
        <w:gridCol w:w="1842"/>
        <w:gridCol w:w="1842"/>
        <w:gridCol w:w="1842"/>
      </w:tblGrid>
      <w:tr w:rsidR="00D9150C" w14:paraId="0565DDB7" w14:textId="77777777" w:rsidTr="001A2B42">
        <w:trPr>
          <w:tblHeader/>
        </w:trPr>
        <w:tc>
          <w:tcPr>
            <w:tcW w:w="1841" w:type="dxa"/>
          </w:tcPr>
          <w:p w14:paraId="5109A248" w14:textId="77777777" w:rsidR="00D9150C" w:rsidRDefault="00D9150C" w:rsidP="00E03FB9">
            <w:pPr>
              <w:pStyle w:val="IOStableheading2017"/>
              <w:jc w:val="center"/>
              <w:rPr>
                <w:lang w:eastAsia="en-US"/>
              </w:rPr>
            </w:pPr>
            <w:r>
              <w:rPr>
                <w:lang w:eastAsia="en-US"/>
              </w:rPr>
              <w:t>F</w:t>
            </w:r>
          </w:p>
        </w:tc>
        <w:tc>
          <w:tcPr>
            <w:tcW w:w="1842" w:type="dxa"/>
          </w:tcPr>
          <w:p w14:paraId="79A37D65" w14:textId="77777777" w:rsidR="00D9150C" w:rsidRDefault="00D9150C" w:rsidP="00E03FB9">
            <w:pPr>
              <w:pStyle w:val="IOStableheading2017"/>
              <w:jc w:val="center"/>
              <w:rPr>
                <w:lang w:eastAsia="en-US"/>
              </w:rPr>
            </w:pPr>
            <w:r>
              <w:rPr>
                <w:lang w:eastAsia="en-US"/>
              </w:rPr>
              <w:t>G</w:t>
            </w:r>
          </w:p>
        </w:tc>
        <w:tc>
          <w:tcPr>
            <w:tcW w:w="1842" w:type="dxa"/>
          </w:tcPr>
          <w:p w14:paraId="100E7259" w14:textId="77777777" w:rsidR="00D9150C" w:rsidRDefault="00D9150C" w:rsidP="00E03FB9">
            <w:pPr>
              <w:pStyle w:val="IOStableheading2017"/>
              <w:jc w:val="center"/>
              <w:rPr>
                <w:lang w:eastAsia="en-US"/>
              </w:rPr>
            </w:pPr>
            <w:r>
              <w:rPr>
                <w:lang w:eastAsia="en-US"/>
              </w:rPr>
              <w:t>H</w:t>
            </w:r>
          </w:p>
        </w:tc>
        <w:tc>
          <w:tcPr>
            <w:tcW w:w="1842" w:type="dxa"/>
          </w:tcPr>
          <w:p w14:paraId="15456E1E" w14:textId="77777777" w:rsidR="00D9150C" w:rsidRDefault="00D9150C" w:rsidP="00E03FB9">
            <w:pPr>
              <w:pStyle w:val="IOStableheading2017"/>
              <w:jc w:val="center"/>
              <w:rPr>
                <w:lang w:eastAsia="en-US"/>
              </w:rPr>
            </w:pPr>
            <w:r>
              <w:rPr>
                <w:lang w:eastAsia="en-US"/>
              </w:rPr>
              <w:t>I</w:t>
            </w:r>
          </w:p>
        </w:tc>
        <w:tc>
          <w:tcPr>
            <w:tcW w:w="1842" w:type="dxa"/>
          </w:tcPr>
          <w:p w14:paraId="239E27B4" w14:textId="77777777" w:rsidR="00D9150C" w:rsidRDefault="00D9150C" w:rsidP="00E03FB9">
            <w:pPr>
              <w:pStyle w:val="IOStableheading2017"/>
              <w:jc w:val="center"/>
              <w:rPr>
                <w:lang w:eastAsia="en-US"/>
              </w:rPr>
            </w:pPr>
            <w:r>
              <w:rPr>
                <w:lang w:eastAsia="en-US"/>
              </w:rPr>
              <w:t>J</w:t>
            </w:r>
          </w:p>
        </w:tc>
      </w:tr>
      <w:tr w:rsidR="001A2B42" w14:paraId="00D208FA" w14:textId="77777777" w:rsidTr="001A2B42">
        <w:trPr>
          <w:tblHeader/>
        </w:trPr>
        <w:tc>
          <w:tcPr>
            <w:tcW w:w="1841" w:type="dxa"/>
          </w:tcPr>
          <w:p w14:paraId="2FF7673C" w14:textId="78297994" w:rsidR="001A2B42" w:rsidRPr="001A2B42" w:rsidRDefault="001A2B42" w:rsidP="001A2B42">
            <w:pPr>
              <w:pStyle w:val="IOStabletext2017"/>
              <w:rPr>
                <w:color w:val="B40000"/>
                <w:lang w:eastAsia="en-US"/>
              </w:rPr>
            </w:pPr>
            <w:r w:rsidRPr="001A2B42">
              <w:rPr>
                <w:color w:val="B40000"/>
                <w:lang w:eastAsia="en-US"/>
              </w:rPr>
              <w:t>Park brake light</w:t>
            </w:r>
          </w:p>
        </w:tc>
        <w:tc>
          <w:tcPr>
            <w:tcW w:w="1842" w:type="dxa"/>
          </w:tcPr>
          <w:p w14:paraId="414033A7" w14:textId="6A2A1421" w:rsidR="001A2B42" w:rsidRPr="001A2B42" w:rsidRDefault="001A2B42" w:rsidP="001A2B42">
            <w:pPr>
              <w:pStyle w:val="IOStabletext2017"/>
              <w:rPr>
                <w:color w:val="B40000"/>
                <w:lang w:eastAsia="en-US"/>
              </w:rPr>
            </w:pPr>
            <w:r w:rsidRPr="001A2B42">
              <w:rPr>
                <w:color w:val="B40000"/>
                <w:lang w:eastAsia="en-US"/>
              </w:rPr>
              <w:t>Alternator/ battery charging light</w:t>
            </w:r>
          </w:p>
        </w:tc>
        <w:tc>
          <w:tcPr>
            <w:tcW w:w="1842" w:type="dxa"/>
          </w:tcPr>
          <w:p w14:paraId="570A52C0" w14:textId="6B532F72" w:rsidR="001A2B42" w:rsidRPr="001A2B42" w:rsidRDefault="001A2B42" w:rsidP="001A2B42">
            <w:pPr>
              <w:pStyle w:val="IOStabletext2017"/>
              <w:rPr>
                <w:color w:val="B40000"/>
                <w:lang w:eastAsia="en-US"/>
              </w:rPr>
            </w:pPr>
            <w:r w:rsidRPr="001A2B42">
              <w:rPr>
                <w:color w:val="B40000"/>
                <w:lang w:eastAsia="en-US"/>
              </w:rPr>
              <w:t>Hour meter</w:t>
            </w:r>
          </w:p>
        </w:tc>
        <w:tc>
          <w:tcPr>
            <w:tcW w:w="1842" w:type="dxa"/>
          </w:tcPr>
          <w:p w14:paraId="42157BB9" w14:textId="7150131C" w:rsidR="001A2B42" w:rsidRPr="001A2B42" w:rsidRDefault="001A2B42" w:rsidP="001A2B42">
            <w:pPr>
              <w:pStyle w:val="IOStabletext2017"/>
              <w:rPr>
                <w:color w:val="B40000"/>
                <w:lang w:eastAsia="en-US"/>
              </w:rPr>
            </w:pPr>
            <w:r w:rsidRPr="001A2B42">
              <w:rPr>
                <w:color w:val="B40000"/>
                <w:lang w:eastAsia="en-US"/>
              </w:rPr>
              <w:t>Cold start indicator light</w:t>
            </w:r>
          </w:p>
        </w:tc>
        <w:tc>
          <w:tcPr>
            <w:tcW w:w="1842" w:type="dxa"/>
          </w:tcPr>
          <w:p w14:paraId="4D38383B" w14:textId="27FA0C30" w:rsidR="001A2B42" w:rsidRPr="001A2B42" w:rsidRDefault="001A2B42" w:rsidP="001A2B42">
            <w:pPr>
              <w:pStyle w:val="IOStabletext2017"/>
              <w:rPr>
                <w:color w:val="B40000"/>
                <w:lang w:eastAsia="en-US"/>
              </w:rPr>
            </w:pPr>
            <w:r w:rsidRPr="001A2B42">
              <w:rPr>
                <w:color w:val="B40000"/>
                <w:lang w:eastAsia="en-US"/>
              </w:rPr>
              <w:t>PTO engaged light</w:t>
            </w:r>
          </w:p>
        </w:tc>
      </w:tr>
    </w:tbl>
    <w:p w14:paraId="14AF149F" w14:textId="77777777" w:rsidR="009869FC" w:rsidRDefault="009869FC" w:rsidP="00D9150C">
      <w:pPr>
        <w:pStyle w:val="IOSbodytext2017"/>
        <w:rPr>
          <w:lang w:eastAsia="en-US"/>
        </w:rPr>
        <w:sectPr w:rsidR="009869FC" w:rsidSect="00667FEF">
          <w:footerReference w:type="even" r:id="rId35"/>
          <w:footerReference w:type="default" r:id="rId36"/>
          <w:pgSz w:w="11906" w:h="16838"/>
          <w:pgMar w:top="964" w:right="567" w:bottom="567" w:left="567" w:header="567" w:footer="567" w:gutter="0"/>
          <w:cols w:space="708"/>
          <w:docGrid w:linePitch="360"/>
        </w:sectPr>
      </w:pPr>
    </w:p>
    <w:p w14:paraId="1BB6DB47" w14:textId="77777777" w:rsidR="00D9150C" w:rsidRDefault="00A57A7B" w:rsidP="005638A2">
      <w:pPr>
        <w:pStyle w:val="IOSheading32017"/>
        <w:tabs>
          <w:tab w:val="clear" w:pos="3402"/>
        </w:tabs>
      </w:pPr>
      <w:r>
        <w:lastRenderedPageBreak/>
        <w:t>Tractor hand signals</w:t>
      </w:r>
    </w:p>
    <w:p w14:paraId="5106E4A8" w14:textId="77777777" w:rsidR="009869FC" w:rsidRPr="009869FC" w:rsidRDefault="009869FC" w:rsidP="009869FC">
      <w:pPr>
        <w:pStyle w:val="IOSbodytext2017"/>
        <w:rPr>
          <w:lang w:eastAsia="en-US"/>
        </w:rPr>
      </w:pPr>
      <w:r>
        <w:rPr>
          <w:lang w:eastAsia="en-US"/>
        </w:rPr>
        <w:t>Identify what each signal means.</w:t>
      </w:r>
    </w:p>
    <w:p w14:paraId="107EE986" w14:textId="7359EC32" w:rsidR="00396B4E" w:rsidRPr="00396B4E" w:rsidRDefault="00681262" w:rsidP="00196EF2">
      <w:pPr>
        <w:pStyle w:val="IOSlines2017"/>
        <w:tabs>
          <w:tab w:val="clear" w:pos="10773"/>
          <w:tab w:val="left" w:leader="underscore" w:pos="4438"/>
        </w:tabs>
        <w:spacing w:before="360" w:after="240"/>
      </w:pPr>
      <w:r>
        <w:rPr>
          <w:noProof/>
          <w:lang w:eastAsia="en-AU"/>
        </w:rPr>
        <mc:AlternateContent>
          <mc:Choice Requires="wpg">
            <w:drawing>
              <wp:inline distT="0" distB="0" distL="0" distR="0" wp14:anchorId="54591581" wp14:editId="61FD4044">
                <wp:extent cx="570127" cy="1260000"/>
                <wp:effectExtent l="57150" t="0" r="0" b="16510"/>
                <wp:docPr id="4" name="Group 4" descr="Hand signal: Stick figure - holding up one open han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0127" cy="1260000"/>
                          <a:chOff x="0" y="0"/>
                          <a:chExt cx="789305" cy="1741170"/>
                        </a:xfrm>
                      </wpg:grpSpPr>
                      <wpg:grpSp>
                        <wpg:cNvPr id="15" name="Group 15"/>
                        <wpg:cNvGrpSpPr/>
                        <wpg:grpSpPr>
                          <a:xfrm>
                            <a:off x="236220" y="83820"/>
                            <a:ext cx="159385" cy="47015"/>
                            <a:chOff x="0" y="0"/>
                            <a:chExt cx="159385" cy="47015"/>
                          </a:xfrm>
                        </wpg:grpSpPr>
                        <wps:wsp>
                          <wps:cNvPr id="16" name="Oval 16"/>
                          <wps:cNvSpPr/>
                          <wps:spPr>
                            <a:xfrm>
                              <a:off x="0" y="1905"/>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14300" y="0"/>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Group 18"/>
                        <wpg:cNvGrpSpPr/>
                        <wpg:grpSpPr>
                          <a:xfrm>
                            <a:off x="0" y="0"/>
                            <a:ext cx="789305" cy="1741170"/>
                            <a:chOff x="160330" y="0"/>
                            <a:chExt cx="789696" cy="1741220"/>
                          </a:xfrm>
                        </wpg:grpSpPr>
                        <wpg:grpSp>
                          <wpg:cNvPr id="26" name="Group 26"/>
                          <wpg:cNvGrpSpPr/>
                          <wpg:grpSpPr>
                            <a:xfrm>
                              <a:off x="290946" y="0"/>
                              <a:ext cx="380505" cy="1741220"/>
                              <a:chOff x="0" y="0"/>
                              <a:chExt cx="380505" cy="1741220"/>
                            </a:xfrm>
                          </wpg:grpSpPr>
                          <wps:wsp>
                            <wps:cNvPr id="27" name="Oval 27"/>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9" name="Group 29"/>
                            <wpg:cNvGrpSpPr/>
                            <wpg:grpSpPr>
                              <a:xfrm>
                                <a:off x="0" y="1169720"/>
                                <a:ext cx="380505" cy="571500"/>
                                <a:chOff x="0" y="0"/>
                                <a:chExt cx="380505" cy="571500"/>
                              </a:xfrm>
                            </wpg:grpSpPr>
                            <wps:wsp>
                              <wps:cNvPr id="30" name="Straight Connector 30"/>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56" name="Group 256"/>
                          <wpg:cNvGrpSpPr/>
                          <wpg:grpSpPr>
                            <a:xfrm>
                              <a:off x="160330" y="213762"/>
                              <a:ext cx="789696" cy="385942"/>
                              <a:chOff x="160330" y="-385942"/>
                              <a:chExt cx="789696" cy="385942"/>
                            </a:xfrm>
                          </wpg:grpSpPr>
                          <wps:wsp>
                            <wps:cNvPr id="257" name="Straight Connector 257"/>
                            <wps:cNvCnPr/>
                            <wps:spPr>
                              <a:xfrm>
                                <a:off x="195943" y="-100940"/>
                                <a:ext cx="279037" cy="10092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a:off x="160330" y="-385942"/>
                                <a:ext cx="35519" cy="285002"/>
                              </a:xfrm>
                              <a:prstGeom prst="line">
                                <a:avLst/>
                              </a:prstGeom>
                              <a:ln w="25400">
                                <a:solidFill>
                                  <a:schemeClr val="tx1"/>
                                </a:solidFill>
                                <a:headEnd type="diamond" w="lg" len="lg"/>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036DF8BB" id="Group 4" o:spid="_x0000_s1026" alt="Hand signal: Stick figure - holding up one open hand." style="width:44.9pt;height:99.2pt;mso-position-horizontal-relative:char;mso-position-vertical-relative:line" coordsize="7893,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">
                <o:lock v:ext="edit" aspectratio="t"/>
                <v:group id="Group 15" o:spid="_x0000_s1027" style="position:absolute;left:2362;top:838;width:1594;height:470" coordsize="159385,47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16" o:spid="_x0000_s1028" style="position:absolute;top:1905;width:45538;height:45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CVcMA&#10;AADbAAAADwAAAGRycy9kb3ducmV2LnhtbERPTWvCQBC9C/0PyxR60009iKZuQhEsUpGiaUFv0+w0&#10;Cc3Oht3VxH/vFoTe5vE+Z5kPphUXcr6xrOB5koAgLq1uuFLwWazHcxA+IGtsLZOCK3nIs4fRElNt&#10;e97T5RAqEUPYp6igDqFLpfRlTQb9xHbEkfuxzmCI0FVSO+xjuGnlNElm0mDDsaHGjlY1lb+Hs1Fw&#10;XBTBXFdv5fd6t/0694l076cPpZ4eh9cXEIGG8C++uzc6zp/B3y/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CVcMAAADbAAAADwAAAAAAAAAAAAAAAACYAgAAZHJzL2Rv&#10;d25yZXYueG1sUEsFBgAAAAAEAAQA9QAAAIgDAAAAAA==&#10;" filled="f" strokecolor="black [3213]" strokeweight=".5pt"/>
                  <v:oval id="Oval 17" o:spid="_x0000_s1029" style="position:absolute;left:114300;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zsMA&#10;AADbAAAADwAAAGRycy9kb3ducmV2LnhtbERPTWvCQBC9F/wPywje6sYeao2uoQQsRSlFbUFvY3aa&#10;BLOzYXc18d93CwVv83ifs8h604grOV9bVjAZJyCIC6trLhV87VePLyB8QNbYWCYFN/KQLQcPC0y1&#10;7XhL110oRQxhn6KCKoQ2ldIXFRn0Y9sSR+7HOoMhQldK7bCL4aaRT0nyLA3WHBsqbCmvqDjvLkbB&#10;YbYP5pa/FafVx+b70iXSrY+fSo2G/escRKA+3MX/7ncd50/h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nzsMAAADbAAAADwAAAAAAAAAAAAAAAACYAgAAZHJzL2Rv&#10;d25yZXYueG1sUEsFBgAAAAAEAAQA9QAAAIgDAAAAAA==&#10;" filled="f" strokecolor="black [3213]" strokeweight=".5pt"/>
                </v:group>
                <v:group id="Group 18" o:spid="_x0000_s1030" style="position:absolute;width:7893;height:17411" coordorigin="1603" coordsize="7896,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6"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7"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MFcUA&#10;AADbAAAADwAAAGRycy9kb3ducmV2LnhtbESPzW7CMBCE75X6DtYi9VYcUqktIQ5Kq1blWH4OHJd4&#10;SSLidRIbCH16jITU42hmvtGk88E04kS9qy0rmIwjEMSF1TWXCjbr7+d3EM4ja2wsk4ILOZhnjw8p&#10;JtqeeUmnlS9FgLBLUEHlfZtI6YqKDLqxbYmDt7e9QR9kX0rd4znATSPjKHqVBmsOCxW29FlRcVgd&#10;jYKmi6d5/tf9Lna8vfwcX5ZfuvtQ6mk05DMQngb/H763F1pB/Aa3L+EH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EwVxQAAANsAAAAPAAAAAAAAAAAAAAAAAJgCAABkcnMv&#10;ZG93bnJldi54bWxQSwUGAAAAAAQABAD1AAAAigMAAAAA&#10;" filled="f" strokecolor="black [3213]" strokeweight="1.25pt"/>
                    <v:line id="Straight Connector 28"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HUcEAAADbAAAADwAAAGRycy9kb3ducmV2LnhtbERP3WrCMBS+H/gO4QjezVTB0lVjEdlw&#10;MDZY9QEOzbGpbU5KE2339svFYJcf3/+umGwnHjT4xrGC1TIBQVw53XCt4HJ+e85A+ICssXNMCn7I&#10;Q7GfPe0w127kb3qUoRYxhH2OCkwIfS6lrwxZ9EvXE0fu6gaLIcKhlnrAMYbbTq6TJJUWG44NBns6&#10;Gqra8m4VvITLzby2p+yj3JzHr9R81rerVmoxnw5bEIGm8C/+c79rBes4Nn6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EdRwQAAANsAAAAPAAAAAAAAAAAAAAAA&#10;AKECAABkcnMvZG93bnJldi54bWxQSwUGAAAAAAQABAD5AAAAjwMAAAAA&#10;" strokecolor="black [3213]" strokeweight="2pt"/>
                    <v:group id="Group 29"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30"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isEAAADbAAAADwAAAGRycy9kb3ducmV2LnhtbERP3WrCMBS+H/gO4Qi7m6mTiVbTIkPZ&#10;YGyw6gMcmmPTn5yUJtru7ZeLwS4/vv99PtlO3GnwtWMFy0UCgrh0uuZKweV8etqA8AFZY+eYFPyQ&#10;hzybPewx1W7kb7oXoRIxhH2KCkwIfSqlLw1Z9AvXE0fu6gaLIcKhknrAMYbbTj4nyVparDk2GOzp&#10;1VDZFjerYBsujTm2b5uP4uU8fq3NZ9VctVKP8+mwAxFoCv/iP/e7VrCK6+OX+AN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92KwQAAANsAAAAPAAAAAAAAAAAAAAAA&#10;AKECAABkcnMvZG93bnJldi54bWxQSwUGAAAAAAQABAD5AAAAjwMAAAAA&#10;" strokecolor="black [3213]" strokeweight="2pt"/>
                      <v:line id="Straight Connector 31"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U+8QAAADbAAAADwAAAGRycy9kb3ducmV2LnhtbESPQUvDQBSE74L/YXlCb+2mFUqN3RYt&#10;VXpQqLHen9lnEsx7m+5um/jvXaHgcZiZb5jleuBWncmHxomB6SQDRVI620hl4PD+NF6AChHFYuuE&#10;DPxQgPXq+mqJuXW9vNG5iJVKEAk5Gqhj7HKtQ1kTY5i4jiR5X84zxiR9pa3HPsG51bMsm2vGRtJC&#10;jR1taiq/ixMb2JbzxeH4cve85/7jlXfhk4tHb8zoZni4BxVpiP/hS3tnDdxO4e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5T7xAAAANsAAAAPAAAAAAAAAAAA&#10;AAAAAKECAABkcnMvZG93bnJldi54bWxQSwUGAAAAAAQABAD5AAAAkgMAAAAA&#10;" strokecolor="black [3213]" strokeweight="2pt"/>
                    </v:group>
                  </v:group>
                  <v:group id="Group 256" o:spid="_x0000_s1037" style="position:absolute;left:1603;top:2137;width:7897;height:3860" coordorigin="1603,-3859" coordsize="7896,3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Straight Connector 257" o:spid="_x0000_s1038" style="position:absolute;visibility:visible;mso-wrap-style:square" from="1959,-1009" to="4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LW8QAAADcAAAADwAAAGRycy9kb3ducmV2LnhtbESP0WrCQBRE3wv+w3IF3+pGQavRVUQq&#10;FaSC0Q+4ZK/ZaPZuyG5N+veuUOjjMDNnmOW6s5V4UONLxwpGwwQEce50yYWCy3n3PgPhA7LGyjEp&#10;+CUP61XvbYmpdi2f6JGFQkQI+xQVmBDqVEqfG7Loh64mjt7VNRZDlE0hdYNthNtKjpNkKi2WHBcM&#10;1rQ1lN+zH6tgHi4383n/mh2yybk9Ts13cbtqpQb9brMAEagL/+G/9l4rGE8+4HU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QtbxAAAANwAAAAPAAAAAAAAAAAA&#10;AAAAAKECAABkcnMvZG93bnJldi54bWxQSwUGAAAAAAQABAD5AAAAkgMAAAAA&#10;" strokecolor="black [3213]" strokeweight="2pt"/>
                    <v:line id="Straight Connector 258"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fKcEAAADcAAAADwAAAGRycy9kb3ducmV2LnhtbERPzYrCMBC+C75DGGFvNlVQ3K5RZFnZ&#10;BVGw+gBDMzbVZlKaaLtvbw6Cx4/vf7nubS0e1PrKsYJJkoIgLpyuuFRwPm3HCxA+IGusHZOCf/Kw&#10;Xg0HS8y06/hIjzyUIoawz1CBCaHJpPSFIYs+cQ1x5C6utRgibEupW+xiuK3lNE3n0mLFscFgQ9+G&#10;ilt+two+w/lqfm6/i10+O3WHudmX14tW6mPUb75ABOrDW/xy/2kF01lcG8/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p8pwQAAANwAAAAPAAAAAAAAAAAAAAAA&#10;AKECAABkcnMvZG93bnJldi54bWxQSwUGAAAAAAQABAD5AAAAjwMAAAAA&#10;" strokecolor="black [3213]" strokeweight="2pt"/>
                    <v:line id="Straight Connector 259" o:spid="_x0000_s1040"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6ssMAAADcAAAADwAAAGRycy9kb3ducmV2LnhtbESP0YrCMBRE3wX/IVzBN00VFK1GEVEU&#10;ll2w+gGX5tpUm5vSRNv9+83Cwj4OM3OGWW87W4k3Nb50rGAyTkAQ506XXCi4XY+jBQgfkDVWjknB&#10;N3nYbvq9NabatXyhdxYKESHsU1RgQqhTKX1uyKIfu5o4enfXWAxRNoXUDbYRbis5TZK5tFhyXDBY&#10;095Q/sxeVsEy3B7m8DwtPrLZtf2am8/icddKDQfdbgUiUBf+w3/ts1YwnS3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OrLDAAAA3AAAAA8AAAAAAAAAAAAA&#10;AAAAoQIAAGRycy9kb3ducmV2LnhtbFBLBQYAAAAABAAEAPkAAACRAwAAAAA=&#10;" strokecolor="black [3213]" strokeweight="2pt"/>
                    <v:line id="Straight Connector 260" o:spid="_x0000_s1041" style="position:absolute;visibility:visible;mso-wrap-style:square" from="1603,-3859" to="1958,-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2hMEAAADcAAAADwAAAGRycy9kb3ducmV2LnhtbERPy2oCMRTdF/yHcAU3RZNKKzIaRQtC&#10;QRB8bNxdJteZ4ORmSKIz/n2zKHR5OO/luneNeFKI1rOGj4kCQVx6Y7nScDnvxnMQMSEbbDyThhdF&#10;WK8Gb0ssjO/4SM9TqkQO4VighjqltpAyljU5jBPfEmfu5oPDlGGopAnY5XDXyKlSM+nQcm6osaXv&#10;msr76eE09Jv4elyD+twevsJe7bvOvttK69Gw3yxAJOrTv/jP/WM0TGd5fj6Tj4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yXaEwQAAANwAAAAPAAAAAAAAAAAAAAAA&#10;AKECAABkcnMvZG93bnJldi54bWxQSwUGAAAAAAQABAD5AAAAjwMAAAAA&#10;" strokecolor="black [3213]" strokeweight="2pt">
                      <v:stroke startarrow="diamond" startarrowwidth="wide" startarrowlength="long"/>
                    </v:line>
                  </v:group>
                </v:group>
                <w10:anchorlock/>
              </v:group>
            </w:pict>
          </mc:Fallback>
        </mc:AlternateContent>
      </w:r>
      <w:r w:rsidR="00A17072">
        <w:t xml:space="preserve"> </w:t>
      </w:r>
      <w:r w:rsidR="00E96020">
        <w:rPr>
          <w:color w:val="B40000"/>
          <w:lang w:eastAsia="en-US"/>
        </w:rPr>
        <w:t>Stop</w:t>
      </w:r>
      <w:r w:rsidR="00FC6BD8">
        <w:tab/>
      </w:r>
    </w:p>
    <w:p w14:paraId="6FD1656F" w14:textId="32FC7F3A" w:rsidR="009869FC" w:rsidRPr="00396B4E" w:rsidRDefault="00A17072" w:rsidP="00196EF2">
      <w:pPr>
        <w:pStyle w:val="IOSlines2017"/>
        <w:tabs>
          <w:tab w:val="clear" w:pos="10773"/>
          <w:tab w:val="left" w:leader="underscore" w:pos="4438"/>
        </w:tabs>
        <w:spacing w:before="360" w:after="240"/>
      </w:pPr>
      <w:r w:rsidRPr="00396B4E">
        <w:rPr>
          <w:noProof/>
          <w:lang w:eastAsia="en-AU"/>
        </w:rPr>
        <mc:AlternateContent>
          <mc:Choice Requires="wpg">
            <w:drawing>
              <wp:inline distT="0" distB="0" distL="0" distR="0" wp14:anchorId="685264B6" wp14:editId="42A71D09">
                <wp:extent cx="583149" cy="1279050"/>
                <wp:effectExtent l="76200" t="38100" r="0" b="16510"/>
                <wp:docPr id="395" name="Group 395" descr="Hand signal: Moving one closed hand up and dow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3149" cy="1279050"/>
                          <a:chOff x="-13" y="-26325"/>
                          <a:chExt cx="807098" cy="1767495"/>
                        </a:xfrm>
                      </wpg:grpSpPr>
                      <wps:wsp>
                        <wps:cNvPr id="396" name="Oval 396"/>
                        <wps:cNvSpPr/>
                        <wps:spPr>
                          <a:xfrm>
                            <a:off x="256529" y="86889"/>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Oval 397"/>
                        <wps:cNvSpPr/>
                        <wps:spPr>
                          <a:xfrm>
                            <a:off x="372380" y="86889"/>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Group 398"/>
                        <wpg:cNvGrpSpPr/>
                        <wpg:grpSpPr>
                          <a:xfrm>
                            <a:off x="-13" y="-26325"/>
                            <a:ext cx="807098" cy="1767495"/>
                            <a:chOff x="-13" y="-26326"/>
                            <a:chExt cx="807536" cy="1767546"/>
                          </a:xfrm>
                        </wpg:grpSpPr>
                        <wpg:grpSp>
                          <wpg:cNvPr id="399" name="Group 399"/>
                          <wpg:cNvGrpSpPr/>
                          <wpg:grpSpPr>
                            <a:xfrm>
                              <a:off x="29689" y="0"/>
                              <a:ext cx="777834" cy="1741220"/>
                              <a:chOff x="172192" y="0"/>
                              <a:chExt cx="777834" cy="1741220"/>
                            </a:xfrm>
                          </wpg:grpSpPr>
                          <wpg:grpSp>
                            <wpg:cNvPr id="400" name="Group 400"/>
                            <wpg:cNvGrpSpPr/>
                            <wpg:grpSpPr>
                              <a:xfrm>
                                <a:off x="290946" y="0"/>
                                <a:ext cx="380505" cy="1741220"/>
                                <a:chOff x="0" y="0"/>
                                <a:chExt cx="380505" cy="1741220"/>
                              </a:xfrm>
                            </wpg:grpSpPr>
                            <wps:wsp>
                              <wps:cNvPr id="401" name="Oval 401"/>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raight Connector 402"/>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3" name="Group 403"/>
                              <wpg:cNvGrpSpPr/>
                              <wpg:grpSpPr>
                                <a:xfrm>
                                  <a:off x="0" y="1169720"/>
                                  <a:ext cx="380505" cy="571500"/>
                                  <a:chOff x="0" y="0"/>
                                  <a:chExt cx="380505" cy="571500"/>
                                </a:xfrm>
                              </wpg:grpSpPr>
                              <wps:wsp>
                                <wps:cNvPr id="404" name="Straight Connector 404"/>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06" name="Group 406"/>
                            <wpg:cNvGrpSpPr/>
                            <wpg:grpSpPr>
                              <a:xfrm>
                                <a:off x="172192" y="433426"/>
                                <a:ext cx="777834" cy="320657"/>
                                <a:chOff x="172192" y="-166278"/>
                                <a:chExt cx="777834" cy="320657"/>
                              </a:xfrm>
                            </wpg:grpSpPr>
                            <wps:wsp>
                              <wps:cNvPr id="407" name="Straight Connector 407"/>
                              <wps:cNvCnPr/>
                              <wps:spPr>
                                <a:xfrm flipV="1">
                                  <a:off x="219693" y="-34"/>
                                  <a:ext cx="255056" cy="15441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Straight Connector 408"/>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a:off x="172192" y="-166278"/>
                                  <a:ext cx="41563" cy="308760"/>
                                </a:xfrm>
                                <a:prstGeom prst="line">
                                  <a:avLst/>
                                </a:prstGeom>
                                <a:ln w="254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wpg:grpSp>
                        </wpg:grpSp>
                        <wps:wsp>
                          <wps:cNvPr id="411" name="Straight Arrow Connector 411"/>
                          <wps:cNvCnPr/>
                          <wps:spPr>
                            <a:xfrm flipH="1">
                              <a:off x="-13" y="-26326"/>
                              <a:ext cx="11692" cy="346876"/>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626F14A8" id="Group 395" o:spid="_x0000_s1026" alt="Hand signal: Moving one closed hand up and down." style="width:45.9pt;height:100.7pt;mso-position-horizontal-relative:char;mso-position-vertical-relative:line" coordorigin=",-263" coordsize="8070,1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">
                <o:lock v:ext="edit" aspectratio="t"/>
                <v:oval id="Oval 396" o:spid="_x0000_s1027" style="position:absolute;left:2565;top:86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DQMUA&#10;AADcAAAADwAAAGRycy9kb3ducmV2LnhtbESPQWsCMRSE70L/Q3gFb5pVQXRrFBEUUaSoLbS3183r&#10;7uLmZUmiu/57UxB6HGbmG2a2aE0lbuR8aVnBoJ+AIM6sLjlX8HFe9yYgfEDWWFkmBXfysJi/dGaY&#10;atvwkW6nkIsIYZ+igiKEOpXSZwUZ9H1bE0fv1zqDIUqXS+2wiXBTyWGSjKXBkuNCgTWtCsoup6tR&#10;8DU9B3NfbbKf9WH/eW0S6Xbf70p1X9vlG4hAbfgPP9tbrWA0HcPf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ENAxQAAANwAAAAPAAAAAAAAAAAAAAAAAJgCAABkcnMv&#10;ZG93bnJldi54bWxQSwUGAAAAAAQABAD1AAAAigMAAAAA&#10;" filled="f" strokecolor="black [3213]" strokeweight=".5pt"/>
                <v:oval id="Oval 397" o:spid="_x0000_s1028" style="position:absolute;left:3723;top:868;width:45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m28YA&#10;AADcAAAADwAAAGRycy9kb3ducmV2LnhtbESPQWvCQBSE74X+h+UVequbWmg1uooIllIRaVTQ2zP7&#10;TEKzb8PuauK/d4VCj8PMfMOMp52pxYWcrywreO0lIIhzqysuFGw3i5cBCB+QNdaWScGVPEwnjw9j&#10;TLVt+YcuWShEhLBPUUEZQpNK6fOSDPqebYijd7LOYIjSFVI7bCPc1LKfJO/SYMVxocSG5iXlv9nZ&#10;KNgPN8Fc55/5cbFa7s5tIt33Ya3U81M3G4EI1IX/8F/7Syt4G37A/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m28YAAADcAAAADwAAAAAAAAAAAAAAAACYAgAAZHJz&#10;L2Rvd25yZXYueG1sUEsFBgAAAAAEAAQA9QAAAIsDAAAAAA==&#10;" filled="f" strokecolor="black [3213]" strokeweight=".5pt"/>
                <v:group id="Group 398" o:spid="_x0000_s1029" style="position:absolute;top:-263;width:8070;height:17674" coordorigin=",-263" coordsize="8075,17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 399" o:spid="_x0000_s1030" style="position:absolute;left:296;width:7779;height:17412" coordorigin="1721" coordsize="7778,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400"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oval id="Oval 401"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tW8UA&#10;AADcAAAADwAAAGRycy9kb3ducmV2LnhtbESPzW7CMBCE70h9B2srcQOHH6ESMChFIDgC5cBxiZck&#10;arxOYgOBp68rVepxNDPfaObL1pTiTo0rLCsY9CMQxKnVBWcKTl+b3gcI55E1lpZJwZMcLBdvnTnG&#10;2j74QPejz0SAsItRQe59FUvp0pwMur6tiIN3tY1BH2STSd3gI8BNKYdRNJEGCw4LOVa0yin9Pt6M&#10;grIeTpPkVe93Fz4/t7fRYa3rT6W6720yA+Gp9f/hv/ZOKxhHA/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e1bxQAAANwAAAAPAAAAAAAAAAAAAAAAAJgCAABkcnMv&#10;ZG93bnJldi54bWxQSwUGAAAAAAQABAD1AAAAigMAAAAA&#10;" filled="f" strokecolor="black [3213]" strokeweight="1.25pt"/>
                      <v:line id="Straight Connector 402"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FJsQAAADcAAAADwAAAGRycy9kb3ducmV2LnhtbESP0WrCQBRE3wX/YbmCb3WjWNHoKiJK&#10;C6WFRj/gkr1mo9m7Ibua9O+7guDjMDNnmNWms5W4U+NLxwrGowQEce50yYWC0/HwNgfhA7LGyjEp&#10;+CMPm3W/t8JUu5Z/6Z6FQkQI+xQVmBDqVEqfG7LoR64mjt7ZNRZDlE0hdYNthNtKTpJkJi2WHBcM&#10;1rQzlF+zm1WwCKeL2V8/5l/Z+7H9mZnv4nLWSg0H3XYJIlAXXuFn+1MrmCYTeJy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kUmxAAAANwAAAAPAAAAAAAAAAAA&#10;AAAAAKECAABkcnMvZG93bnJldi54bWxQSwUGAAAAAAQABAD5AAAAkgMAAAAA&#10;" strokecolor="black [3213]" strokeweight="2pt"/>
                      <v:group id="Group 403"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line id="Straight Connector 404"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4ycQAAADcAAAADwAAAGRycy9kb3ducmV2LnhtbESP0WrCQBRE3wX/YbmCb3WjWNHoKiKV&#10;FqSFRj/gkr1mo9m7Ibs16d+7guDjMDNnmNWms5W4UeNLxwrGowQEce50yYWC03H/NgfhA7LGyjEp&#10;+CcPm3W/t8JUu5Z/6ZaFQkQI+xQVmBDqVEqfG7LoR64mjt7ZNRZDlE0hdYNthNtKTpJkJi2WHBcM&#10;1rQzlF+zP6tgEU4X83H9nB+y92P7MzPfxeWslRoOuu0SRKAuvMLP9pdWME2m8Dg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3jJxAAAANwAAAAPAAAAAAAAAAAA&#10;AAAAAKECAABkcnMvZG93bnJldi54bWxQSwUGAAAAAAQABAD5AAAAkgMAAAAA&#10;" strokecolor="black [3213]" strokeweight="2pt"/>
                        <v:line id="Straight Connector 405"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lwMUAAADcAAAADwAAAGRycy9kb3ducmV2LnhtbESPQUvDQBSE74L/YXmCN7ux2FJjt8UW&#10;lR4s1Fjvz+wzCea9TXfXJv33riD0OMzMN8x8OXCrjuRD48TA7SgDRVI620hlYP/+fDMDFSKKxdYJ&#10;GThRgOXi8mKOuXW9vNGxiJVKEAk5Gqhj7HKtQ1kTYxi5jiR5X84zxiR9pa3HPsG51eMsm2rGRtJC&#10;jR2tayq/ix828FROZ/vD6/3LjvuPLW/CJxcrb8z11fD4ACrSEM/h//bGGrjLJv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XlwMUAAADcAAAADwAAAAAAAAAA&#10;AAAAAAChAgAAZHJzL2Rvd25yZXYueG1sUEsFBgAAAAAEAAQA+QAAAJMDAAAAAA==&#10;" strokecolor="black [3213]" strokeweight="2pt"/>
                      </v:group>
                    </v:group>
                    <v:group id="Group 406" o:spid="_x0000_s1037" style="position:absolute;left:1721;top:4334;width:7779;height:3206" coordorigin="1721,-1662" coordsize="7778,3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line id="Straight Connector 407" o:spid="_x0000_s1038" style="position:absolute;flip:y;visibility:visible;mso-wrap-style:square" from="2196,0" to="4747,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eLMUAAADcAAAADwAAAGRycy9kb3ducmV2LnhtbESPQUvDQBSE7wX/w/IEb+3GIrXGbost&#10;Kj1YqLHen9lnEsx7m+6uTfz3riD0OMzMN8xiNXCrTuRD48TA9SQDRVI620hl4PD2NJ6DChHFYuuE&#10;DPxQgNXyYrTA3LpeXulUxEoliIQcDdQxdrnWoayJMUxcR5K8T+cZY5K+0tZjn+Dc6mmWzTRjI2mh&#10;xo42NZVfxTcbeCxn88Px5e55z/37jrfhg4u1N+bqcni4BxVpiOfwf3trDdxkt/B3Jh0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veLMUAAADcAAAADwAAAAAAAAAA&#10;AAAAAAChAgAAZHJzL2Rvd25yZXYueG1sUEsFBgAAAAAEAAQA+QAAAJMDAAAAAA==&#10;" strokecolor="black [3213]" strokeweight="2pt"/>
                      <v:line id="Straight Connector 408"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ZyzMIAAADcAAAADwAAAGRycy9kb3ducmV2LnhtbERP3WrCMBS+H/gO4Qi7m6nDiVbTIkPZ&#10;YGyw6gMcmmPTn5yUJtru7ZeLwS4/vv99PtlO3GnwtWMFy0UCgrh0uuZKweV8etqA8AFZY+eYFPyQ&#10;hzybPewx1W7kb7oXoRIxhH2KCkwIfSqlLw1Z9AvXE0fu6gaLIcKhknrAMYbbTj4nyVparDk2GOzp&#10;1VDZFjerYBsujTm2b5uP4uU8fq3NZ9VctVKP8+mwAxFoCv/iP/e7VrBK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ZyzMIAAADcAAAADwAAAAAAAAAAAAAA&#10;AAChAgAAZHJzL2Rvd25yZXYueG1sUEsFBgAAAAAEAAQA+QAAAJADAAAAAA==&#10;" strokecolor="black [3213]" strokeweight="2pt"/>
                      <v:line id="Straight Connector 409" o:spid="_x0000_s1040"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XV8UAAADcAAAADwAAAGRycy9kb3ducmV2LnhtbESP0WrCQBRE3wv9h+UKvtWNpRWNrlKK&#10;xYJUMOYDLtmbbDR7N2RXk/59Vyj4OMzMGWa1GWwjbtT52rGC6SQBQVw4XXOlID99vcxB+ICssXFM&#10;Cn7Jw2b9/LTCVLuej3TLQiUihH2KCkwIbSqlLwxZ9BPXEkevdJ3FEGVXSd1hH+G2ka9JMpMWa44L&#10;Blv6NFRcsqtVsAj52Wwvu/k+ez/1h5n5qc6lVmo8Gj6WIAIN4RH+b39rBW/JAu5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rXV8UAAADcAAAADwAAAAAAAAAA&#10;AAAAAAChAgAAZHJzL2Rvd25yZXYueG1sUEsFBgAAAAAEAAQA+QAAAJMDAAAAAA==&#10;" strokecolor="black [3213]" strokeweight="2pt"/>
                      <v:line id="Straight Connector 410" o:spid="_x0000_s1041" style="position:absolute;visibility:visible;mso-wrap-style:square" from="1721,-1662" to="2137,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078EAAADcAAAADwAAAGRycy9kb3ducmV2LnhtbERPTUvDQBC9C/6HZQRvZpMiUtJuS1EC&#10;BSloFfQ4ZKfZtNnZsLu26b93DoLHx/teric/qDPF1Ac2UBUlKOI22J47A58fzcMcVMrIFofAZOBK&#10;Cdar25sl1jZc+J3O+9wpCeFUowGX81hrnVpHHlMRRmLhDiF6zAJjp23Ei4T7Qc/K8kl77FkaHI70&#10;7Kg97X+8lFznOze+vtH3zjYU++b49VIdjbm/mzYLUJmm/C/+c2+tgcdK5ssZOQ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zTvwQAAANwAAAAPAAAAAAAAAAAAAAAA&#10;AKECAABkcnMvZG93bnJldi54bWxQSwUGAAAAAAQABAD5AAAAjwMAAAAA&#10;" strokecolor="black [3213]" strokeweight="2pt">
                        <v:stroke startarrow="oval" startarrowwidth="wide" startarrowlength="long"/>
                      </v:line>
                    </v:group>
                  </v:group>
                  <v:shapetype id="_x0000_t32" coordsize="21600,21600" o:spt="32" o:oned="t" path="m,l21600,21600e" filled="f">
                    <v:path arrowok="t" fillok="f" o:connecttype="none"/>
                    <o:lock v:ext="edit" shapetype="t"/>
                  </v:shapetype>
                  <v:shape id="Straight Arrow Connector 411" o:spid="_x0000_s1042" type="#_x0000_t32" style="position:absolute;top:-263;width:116;height:3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86sQAAADcAAAADwAAAGRycy9kb3ducmV2LnhtbESP3WrCQBSE7wu+w3IE7+omokVTV9FC&#10;ocXe+PMAh+zpJm3O2ZBdTfr2XaHQy2FmvmHW24EbdaMu1F4M5NMMFEnpbS3OwOX8+rgEFSKKxcYL&#10;GfihANvN6GGNhfW9HOl2ik4liIQCDVQxtoXWoayIMUx9S5K8T98xxiQ7p22HfYJzo2dZ9qQZa0kL&#10;Fbb0UlH5fbqygfN7z7I/LA7uC4fmutqz+whszGQ87J5BRRrif/iv/WYNzPMc7mfSEd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zzqxAAAANwAAAAPAAAAAAAAAAAA&#10;AAAAAKECAABkcnMvZG93bnJldi54bWxQSwUGAAAAAAQABAD5AAAAkgMAAAAA&#10;" strokecolor="#4579b8 [3044]" strokeweight="1.5pt">
                    <v:stroke startarrow="block" endarrow="block"/>
                  </v:shape>
                </v:group>
                <w10:anchorlock/>
              </v:group>
            </w:pict>
          </mc:Fallback>
        </mc:AlternateContent>
      </w:r>
      <w:r w:rsidRPr="00396B4E">
        <w:t xml:space="preserve"> </w:t>
      </w:r>
      <w:r w:rsidR="00E96020">
        <w:rPr>
          <w:color w:val="B40000"/>
          <w:lang w:eastAsia="en-US"/>
        </w:rPr>
        <w:t>Speed up (accelerate).</w:t>
      </w:r>
      <w:r w:rsidR="00396B4E" w:rsidRPr="00396B4E">
        <w:tab/>
      </w:r>
    </w:p>
    <w:p w14:paraId="4F2D5686" w14:textId="31641605" w:rsidR="009869FC" w:rsidRPr="00396B4E" w:rsidRDefault="00A17072" w:rsidP="00196EF2">
      <w:pPr>
        <w:pStyle w:val="IOSlines2017"/>
        <w:tabs>
          <w:tab w:val="clear" w:pos="10773"/>
          <w:tab w:val="left" w:leader="underscore" w:pos="4438"/>
        </w:tabs>
        <w:spacing w:before="360" w:after="240"/>
      </w:pPr>
      <w:r w:rsidRPr="00396B4E">
        <w:rPr>
          <w:noProof/>
          <w:lang w:eastAsia="en-AU"/>
        </w:rPr>
        <mc:AlternateContent>
          <mc:Choice Requires="wpg">
            <w:drawing>
              <wp:inline distT="0" distB="0" distL="0" distR="0" wp14:anchorId="4B471199" wp14:editId="3A796850">
                <wp:extent cx="588489" cy="1260000"/>
                <wp:effectExtent l="0" t="57150" r="21590" b="35560"/>
                <wp:docPr id="356" name="Group 356" descr="Hand signal: One open hand waving backwards and forwar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8489" cy="1260000"/>
                          <a:chOff x="0" y="0"/>
                          <a:chExt cx="821814" cy="1757045"/>
                        </a:xfrm>
                      </wpg:grpSpPr>
                      <wps:wsp>
                        <wps:cNvPr id="357" name="Oval 357"/>
                        <wps:cNvSpPr/>
                        <wps:spPr>
                          <a:xfrm>
                            <a:off x="270510" y="10096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8" name="Group 358"/>
                        <wpg:cNvGrpSpPr/>
                        <wpg:grpSpPr>
                          <a:xfrm>
                            <a:off x="0" y="0"/>
                            <a:ext cx="821814" cy="1757045"/>
                            <a:chOff x="0" y="0"/>
                            <a:chExt cx="821814" cy="1757045"/>
                          </a:xfrm>
                        </wpg:grpSpPr>
                        <wpg:grpSp>
                          <wpg:cNvPr id="359" name="Group 359"/>
                          <wpg:cNvGrpSpPr/>
                          <wpg:grpSpPr>
                            <a:xfrm>
                              <a:off x="0" y="0"/>
                              <a:ext cx="821814" cy="1757045"/>
                              <a:chOff x="0" y="0"/>
                              <a:chExt cx="822057" cy="1757045"/>
                            </a:xfrm>
                          </wpg:grpSpPr>
                          <wpg:grpSp>
                            <wpg:cNvPr id="360" name="Group 360"/>
                            <wpg:cNvGrpSpPr/>
                            <wpg:grpSpPr>
                              <a:xfrm>
                                <a:off x="0" y="0"/>
                                <a:ext cx="629285" cy="1757045"/>
                                <a:chOff x="296883" y="0"/>
                                <a:chExt cx="629328" cy="1757599"/>
                              </a:xfrm>
                            </wpg:grpSpPr>
                            <wpg:grpSp>
                              <wpg:cNvPr id="361" name="Group 361"/>
                              <wpg:cNvGrpSpPr/>
                              <wpg:grpSpPr>
                                <a:xfrm>
                                  <a:off x="296883" y="0"/>
                                  <a:ext cx="361950" cy="1757599"/>
                                  <a:chOff x="5937" y="0"/>
                                  <a:chExt cx="361950" cy="1757599"/>
                                </a:xfrm>
                              </wpg:grpSpPr>
                              <wps:wsp>
                                <wps:cNvPr id="366" name="Oval 366"/>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Straight Connector 367"/>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190005" y="1169720"/>
                                    <a:ext cx="17848" cy="58787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69" name="Group 369"/>
                              <wpg:cNvGrpSpPr/>
                              <wpg:grpSpPr>
                                <a:xfrm>
                                  <a:off x="475013" y="172160"/>
                                  <a:ext cx="451198" cy="433499"/>
                                  <a:chOff x="475013" y="-427544"/>
                                  <a:chExt cx="451198" cy="433499"/>
                                </a:xfrm>
                              </wpg:grpSpPr>
                              <wps:wsp>
                                <wps:cNvPr id="371" name="Straight Connector 371"/>
                                <wps:cNvCnPr/>
                                <wps:spPr>
                                  <a:xfrm>
                                    <a:off x="475013" y="-344"/>
                                    <a:ext cx="35035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flipV="1">
                                    <a:off x="825371" y="-427544"/>
                                    <a:ext cx="100840" cy="43349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73" name="Straight Arrow Connector 373"/>
                            <wps:cNvCnPr/>
                            <wps:spPr>
                              <a:xfrm flipH="1">
                                <a:off x="447674" y="19665"/>
                                <a:ext cx="374383" cy="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374" name="Straight Connector 374"/>
                          <wps:cNvCnPr/>
                          <wps:spPr>
                            <a:xfrm flipH="1" flipV="1">
                              <a:off x="624046" y="56338"/>
                              <a:ext cx="5053" cy="10834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8737D1B" id="Group 356" o:spid="_x0000_s1026" alt="Hand signal: One open hand waving backwards and forwards" style="width:46.35pt;height:99.2pt;mso-position-horizontal-relative:char;mso-position-vertical-relative:line" coordsize="8218,1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">
                <o:lock v:ext="edit" aspectratio="t"/>
                <v:oval id="Oval 357" o:spid="_x0000_s1027" style="position:absolute;left:2705;top:1009;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cQccA&#10;AADcAAAADwAAAGRycy9kb3ducmV2LnhtbESP3WoCMRSE74W+QziF3mm2ila3RimCRRQp9Qfau9PN&#10;6e7SzcmSRHd9eyMIvRxm5htmOm9NJc7kfGlZwXMvAUGcWV1yruCwX3bHIHxA1lhZJgUX8jCfPXSm&#10;mGrb8CeddyEXEcI+RQVFCHUqpc8KMuh7tiaO3q91BkOULpfaYRPhppL9JBlJgyXHhQJrWhSU/e1O&#10;RsHXZB/MZfGe/Sy3m+OpSaRbf38o9fTYvr2CCNSG//C9vdIKBsMX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tXEHHAAAA3AAAAA8AAAAAAAAAAAAAAAAAmAIAAGRy&#10;cy9kb3ducmV2LnhtbFBLBQYAAAAABAAEAPUAAACMAwAAAAA=&#10;" filled="f" strokecolor="black [3213]" strokeweight=".5pt"/>
                <v:group id="Group 358" o:spid="_x0000_s1028" style="position:absolute;width:8218;height:17570" coordsize="8218,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359" o:spid="_x0000_s1029" style="position:absolute;width:8218;height:17570" coordsize="8220,17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Group 360" o:spid="_x0000_s1030" style="position:absolute;width:6292;height:17570" coordorigin="2968" coordsize="6293,1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361" o:spid="_x0000_s1031" style="position:absolute;left:2968;width:3620;height:17575" coordorigin="59" coordsize="3619,1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oval id="Oval 366"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d6sYA&#10;AADcAAAADwAAAGRycy9kb3ducmV2LnhtbESPQWvCQBSE74X+h+UVems2VQhtdBPSotSj2h48PrPP&#10;JDT7NsmuGv31rlDocZiZb5h5PppWnGhwjWUFr1EMgri0uuFKwc/38uUNhPPIGlvLpOBCDvLs8WGO&#10;qbZn3tBp6ysRIOxSVFB736VSurImgy6yHXHwDnYw6IMcKqkHPAe4aeUkjhNpsOGwUGNHnzWVv9uj&#10;UdD2k/eiuPbr1Z53l6/jdLPQ/YdSz09jMQPhafT/4b/2SiuYJgncz4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Fd6sYAAADcAAAADwAAAAAAAAAAAAAAAACYAgAAZHJz&#10;L2Rvd25yZXYueG1sUEsFBgAAAAAEAAQA9QAAAIsDAAAAAA==&#10;" filled="f" strokecolor="black [3213]" strokeweight="1.25pt"/>
                        <v:line id="Straight Connector 367"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Oe8UAAADcAAAADwAAAGRycy9kb3ducmV2LnhtbESP0WrCQBRE3wv+w3KFvtWNlUaNriJF&#10;USgtGP2AS/aajWbvhuzWpH/vFgp9HGbmDLNc97YWd2p95VjBeJSAIC6crrhUcD7tXmYgfEDWWDsm&#10;BT/kYb0aPC0x067jI93zUIoIYZ+hAhNCk0npC0MW/cg1xNG7uNZiiLItpW6xi3Bby9ckSaXFiuOC&#10;wYbeDRW3/NsqmIfz1Wxv+9lH/nbqvlLzWV4vWqnnYb9ZgAjUh//wX/ugFUzSKfy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zOe8UAAADcAAAADwAAAAAAAAAA&#10;AAAAAAChAgAAZHJzL2Rvd25yZXYueG1sUEsFBgAAAAAEAAQA+QAAAJMDAAAAAA==&#10;" strokecolor="black [3213]" strokeweight="2pt"/>
                        <v:line id="Straight Connector 368" o:spid="_x0000_s1034" style="position:absolute;visibility:visible;mso-wrap-style:square" from="1900,11697" to="2078,1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aCcEAAADcAAAADwAAAGRycy9kb3ducmV2LnhtbERP3WrCMBS+F/YO4QjeaapjRatRhjgc&#10;iINVH+DQHJtqc1KaaLu3Xy4ELz++/9Wmt7V4UOsrxwqmkwQEceF0xaWC8+lrPAfhA7LG2jEp+CMP&#10;m/XbYIWZdh3/0iMPpYgh7DNUYEJoMil9Yciin7iGOHIX11oMEbal1C12MdzWcpYkqbRYcWww2NDW&#10;UHHL71bBIpyvZnfbzw/5x6n7Sc2xvF60UqNh/7kEEagPL/HT/a0Vv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A1oJwQAAANwAAAAPAAAAAAAAAAAAAAAA&#10;AKECAABkcnMvZG93bnJldi54bWxQSwUGAAAAAAQABAD5AAAAjwMAAAAA&#10;" strokecolor="black [3213]" strokeweight="2pt"/>
                      </v:group>
                      <v:group id="Group 369" o:spid="_x0000_s1035" style="position:absolute;left:4750;top:1721;width:4512;height:4335" coordorigin="4750,-4275" coordsize="4511,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line id="Straight Connector 371" o:spid="_x0000_s1036" style="position:absolute;visibility:visible;mso-wrap-style:square" from="4750,-3" to="8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lScUAAADcAAAADwAAAGRycy9kb3ducmV2LnhtbESP3WrCQBSE7wu+w3KE3tWNlfoTXUWK&#10;olAUjD7AIXvMRrNnQ3Zr0rd3C4VeDjPzDbNYdbYSD2p86VjBcJCAIM6dLrlQcDlv36YgfEDWWDkm&#10;BT/kYbXsvSww1a7lEz2yUIgIYZ+iAhNCnUrpc0MW/cDVxNG7usZiiLIppG6wjXBbyfckGUuLJccF&#10;gzV9Gsrv2bdVMAuXm9ncd9Ov7OPcHsfmUNyuWqnXfreegwjUhf/wX3uvFYwmQ/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BlScUAAADcAAAADwAAAAAAAAAA&#10;AAAAAAChAgAAZHJzL2Rvd25yZXYueG1sUEsFBgAAAAAEAAQA+QAAAJMDAAAAAA==&#10;" strokecolor="black [3213]" strokeweight="2pt"/>
                        <v:line id="Straight Connector 372" o:spid="_x0000_s1037" style="position:absolute;flip:y;visibility:visible;mso-wrap-style:square" from="8253,-4275" to="92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DrMUAAADcAAAADwAAAGRycy9kb3ducmV2LnhtbESPQUvDQBSE70L/w/KE3uzGFmqN3RaV&#10;tvSgoLHen9lnEpr3Nu5um/jvXUHwOMzMN8xyPXCrzuRD48TA9SQDRVI620hl4PC2vVqAChHFYuuE&#10;DHxTgPVqdLHE3LpeXulcxEoliIQcDdQxdrnWoayJMUxcR5K8T+cZY5K+0tZjn+Dc6mmWzTVjI2mh&#10;xo4eayqPxYkNbMr54vD1dLt74f79mffhg4sHb8z4cri/AxVpiP/hv/beGpjdTOH3TD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DrMUAAADcAAAADwAAAAAAAAAA&#10;AAAAAAChAgAAZHJzL2Rvd25yZXYueG1sUEsFBgAAAAAEAAQA+QAAAJMDAAAAAA==&#10;" strokecolor="black [3213]" strokeweight="2pt"/>
                      </v:group>
                    </v:group>
                    <v:shape id="Straight Arrow Connector 373" o:spid="_x0000_s1038" type="#_x0000_t32" style="position:absolute;left:4476;top:196;width:37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vw8MAAADcAAAADwAAAGRycy9kb3ducmV2LnhtbESPUWvCQBCE3wv+h2OFvtWLSmsbPUUL&#10;hYq+qP0BS257iWb3Qu406b/3CoU+DjPzDbNY9VyrG7Wh8mJgPMpAkRTeVuIMfJ0+nl5BhYhisfZC&#10;Bn4owGo5eFhgbn0nB7odo1MJIiFHA2WMTa51KEpiDCPfkCTv27eMMcnWadtil+Bc60mWvWjGStJC&#10;iQ29l1Rcjlc2cNp2LJvd886dsa+vbxt2+8DGPA779RxUpD7+h//an9bAdDaF3zPpCO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oL8PDAAAA3AAAAA8AAAAAAAAAAAAA&#10;AAAAoQIAAGRycy9kb3ducmV2LnhtbFBLBQYAAAAABAAEAPkAAACRAwAAAAA=&#10;" strokecolor="#4579b8 [3044]" strokeweight="1.5pt">
                      <v:stroke startarrow="block" endarrow="block"/>
                    </v:shape>
                  </v:group>
                  <v:line id="Straight Connector 374" o:spid="_x0000_s1039" style="position:absolute;flip:x y;visibility:visible;mso-wrap-style:square" from="6240,563" to="6290,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T98QAAADcAAAADwAAAGRycy9kb3ducmV2LnhtbESPzW7CMBCE75V4B2uRuBWHH7UoYBBC&#10;BdFDDwUeYGUvSSBeR7HrpG9fV0LiOJqZbzSrTW9rEan1lWMFk3EGglg7U3Gh4HLevy5A+IBssHZM&#10;Cn7Jw2Y9eFlhblzH3xRPoRAJwj5HBWUITS6l1yVZ9GPXECfv6lqLIcm2kKbFLsFtLadZ9iYtVpwW&#10;SmxoV5K+n36sgsXh43jQ84Cf13jzX5N91NhFpUbDfrsEEagPz/CjfTQKZu9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xP3xAAAANwAAAAPAAAAAAAAAAAA&#10;AAAAAKECAABkcnMvZG93bnJldi54bWxQSwUGAAAAAAQABAD5AAAAkgMAAAAA&#10;" strokecolor="black [3213]" strokeweight="2pt"/>
                </v:group>
                <w10:anchorlock/>
              </v:group>
            </w:pict>
          </mc:Fallback>
        </mc:AlternateContent>
      </w:r>
      <w:r w:rsidRPr="00396B4E">
        <w:t xml:space="preserve"> </w:t>
      </w:r>
      <w:r w:rsidR="00E96020">
        <w:rPr>
          <w:color w:val="B40000"/>
          <w:lang w:eastAsia="en-US"/>
        </w:rPr>
        <w:t>Move toward me</w:t>
      </w:r>
      <w:r w:rsidR="00396B4E" w:rsidRPr="00396B4E">
        <w:tab/>
      </w:r>
    </w:p>
    <w:p w14:paraId="195D2E9F" w14:textId="08F36177" w:rsidR="009869FC" w:rsidRPr="00396B4E" w:rsidRDefault="00A17072" w:rsidP="00196EF2">
      <w:pPr>
        <w:pStyle w:val="IOSlines2017"/>
        <w:tabs>
          <w:tab w:val="clear" w:pos="10773"/>
          <w:tab w:val="left" w:leader="underscore" w:pos="4438"/>
        </w:tabs>
        <w:spacing w:before="360" w:after="240"/>
      </w:pPr>
      <w:r w:rsidRPr="00396B4E">
        <w:rPr>
          <w:noProof/>
          <w:lang w:eastAsia="en-AU"/>
        </w:rPr>
        <mc:AlternateContent>
          <mc:Choice Requires="wpg">
            <w:drawing>
              <wp:inline distT="0" distB="0" distL="0" distR="0" wp14:anchorId="0A7248B7" wp14:editId="77253084">
                <wp:extent cx="1207099" cy="1260000"/>
                <wp:effectExtent l="0" t="57150" r="31750" b="35560"/>
                <wp:docPr id="552" name="Group 552" descr="Hand signal: Open hand moving forwards over the sould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7099" cy="1260000"/>
                          <a:chOff x="0" y="0"/>
                          <a:chExt cx="1807845" cy="1887220"/>
                        </a:xfrm>
                      </wpg:grpSpPr>
                      <wps:wsp>
                        <wps:cNvPr id="553" name="Oval 553"/>
                        <wps:cNvSpPr/>
                        <wps:spPr>
                          <a:xfrm>
                            <a:off x="959913" y="227565"/>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4" name="Group 554"/>
                        <wpg:cNvGrpSpPr/>
                        <wpg:grpSpPr>
                          <a:xfrm>
                            <a:off x="0" y="0"/>
                            <a:ext cx="1807845" cy="1887220"/>
                            <a:chOff x="0" y="0"/>
                            <a:chExt cx="1808328" cy="1887673"/>
                          </a:xfrm>
                        </wpg:grpSpPr>
                        <wpg:grpSp>
                          <wpg:cNvPr id="555" name="Group 555"/>
                          <wpg:cNvGrpSpPr/>
                          <wpg:grpSpPr>
                            <a:xfrm>
                              <a:off x="712520" y="130628"/>
                              <a:ext cx="1095808" cy="1757045"/>
                              <a:chOff x="296883" y="0"/>
                              <a:chExt cx="1095883" cy="1757599"/>
                            </a:xfrm>
                          </wpg:grpSpPr>
                          <wpg:grpSp>
                            <wpg:cNvPr id="556" name="Group 556"/>
                            <wpg:cNvGrpSpPr/>
                            <wpg:grpSpPr>
                              <a:xfrm>
                                <a:off x="296883" y="0"/>
                                <a:ext cx="361950" cy="1757599"/>
                                <a:chOff x="5937" y="0"/>
                                <a:chExt cx="361950" cy="1757599"/>
                              </a:xfrm>
                            </wpg:grpSpPr>
                            <wps:wsp>
                              <wps:cNvPr id="557" name="Oval 557"/>
                              <wps:cNvSpPr/>
                              <wps:spPr>
                                <a:xfrm>
                                  <a:off x="5937" y="0"/>
                                  <a:ext cx="361950" cy="371475"/>
                                </a:xfrm>
                                <a:prstGeom prst="ellipse">
                                  <a:avLst/>
                                </a:prstGeom>
                                <a:noFill/>
                                <a:ln w="15875">
                                  <a:solidFill>
                                    <a:schemeClr val="tx1"/>
                                  </a:solidFill>
                                  <a:head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Straight Connector 558"/>
                              <wps:cNvCnPr/>
                              <wps:spPr>
                                <a:xfrm>
                                  <a:off x="184067" y="374073"/>
                                  <a:ext cx="5443" cy="825335"/>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59" name="Straight Connector 559"/>
                              <wps:cNvCnPr/>
                              <wps:spPr>
                                <a:xfrm>
                                  <a:off x="190005" y="1169720"/>
                                  <a:ext cx="17848" cy="587879"/>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g:grpSp>
                          <wpg:grpSp>
                            <wpg:cNvPr id="560" name="Group 560"/>
                            <wpg:cNvGrpSpPr/>
                            <wpg:grpSpPr>
                              <a:xfrm>
                                <a:off x="480668" y="278893"/>
                                <a:ext cx="912098" cy="313821"/>
                                <a:chOff x="480668" y="-320811"/>
                                <a:chExt cx="912098" cy="313821"/>
                              </a:xfrm>
                            </wpg:grpSpPr>
                            <wps:wsp>
                              <wps:cNvPr id="561" name="Straight Connector 561"/>
                              <wps:cNvCnPr/>
                              <wps:spPr>
                                <a:xfrm flipV="1">
                                  <a:off x="480668" y="-109332"/>
                                  <a:ext cx="433773" cy="102342"/>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wps:spPr>
                                <a:xfrm flipV="1">
                                  <a:off x="901717" y="-293506"/>
                                  <a:ext cx="347739" cy="186477"/>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563" name="Straight Connector 563"/>
                              <wps:cNvCnPr/>
                              <wps:spPr>
                                <a:xfrm flipV="1">
                                  <a:off x="1248830" y="-320811"/>
                                  <a:ext cx="143936" cy="27180"/>
                                </a:xfrm>
                                <a:prstGeom prst="line">
                                  <a:avLst/>
                                </a:prstGeom>
                                <a:ln w="2540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g:grpSp>
                        </wpg:grpSp>
                        <wps:wsp>
                          <wps:cNvPr id="564" name="Arc 564"/>
                          <wps:cNvSpPr/>
                          <wps:spPr>
                            <a:xfrm rot="19188103">
                              <a:off x="0" y="0"/>
                              <a:ext cx="1766314" cy="1707128"/>
                            </a:xfrm>
                            <a:prstGeom prst="arc">
                              <a:avLst/>
                            </a:prstGeom>
                            <a:ln w="19050">
                              <a:headEnd type="non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671B92E" id="Group 552" o:spid="_x0000_s1026" alt="Hand signal: Open hand moving forwards over the soulder." style="width:95.05pt;height:99.2pt;mso-position-horizontal-relative:char;mso-position-vertical-relative:line" coordsize="18078,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">
                <o:lock v:ext="edit" aspectratio="t"/>
                <v:oval id="Oval 553" o:spid="_x0000_s1027" style="position:absolute;left:9599;top:2275;width:45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YusYA&#10;AADcAAAADwAAAGRycy9kb3ducmV2LnhtbESPQWvCQBSE74X+h+UVequbWpQaXUUES2kRaVTQ2zP7&#10;TEKzb8PuauK/d4VCj8PMfMNMZp2pxYWcrywreO0lIIhzqysuFGw3y5d3ED4ga6wtk4IreZhNHx8m&#10;mGrb8g9dslCICGGfooIyhCaV0uclGfQ92xBH72SdwRClK6R22Ea4qWU/SYbSYMVxocSGFiXlv9nZ&#10;KNiPNsFcFx/5cbn63p3bRLqvw1qp56duPgYRqAv/4b/2p1YwGLz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2YusYAAADcAAAADwAAAAAAAAAAAAAAAACYAgAAZHJz&#10;L2Rvd25yZXYueG1sUEsFBgAAAAAEAAQA9QAAAIsDAAAAAA==&#10;" filled="f" strokecolor="black [3213]" strokeweight=".5pt"/>
                <v:group id="Group 554" o:spid="_x0000_s1028" style="position:absolute;width:18078;height:18872" coordsize="18083,18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555" o:spid="_x0000_s1029" style="position:absolute;left:7125;top:1306;width:10958;height:17570" coordorigin="2968" coordsize="10958,1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 556" o:spid="_x0000_s1030" style="position:absolute;left:2968;width:3620;height:17575" coordorigin="59" coordsize="3619,17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oval id="Oval 557" o:spid="_x0000_s1031"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wNMYA&#10;AADcAAAADwAAAGRycy9kb3ducmV2LnhtbESPwW7CMBBE75X6D9ZW4lYcQIE2xaCAQOUItIcet/E2&#10;iYjXSWxI6NfXlZA4jmbmjWa+7E0lLtS60rKC0TACQZxZXXKu4PNj+/wCwnlkjZVlUnAlB8vF48Mc&#10;E207PtDl6HMRIOwSVFB4XydSuqwgg25oa+Lg/djWoA+yzaVusQtwU8lxFE2lwZLDQoE1rQvKTsez&#10;UVA149c0/W32u2/+ur6fJ4eNblZKDZ769A2Ep97fw7f2TiuI4x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rwNMYAAADcAAAADwAAAAAAAAAAAAAAAACYAgAAZHJz&#10;L2Rvd25yZXYueG1sUEsFBgAAAAAEAAQA9QAAAIsDAAAAAA==&#10;" filled="f" strokecolor="black [3213]" strokeweight="1.25pt"/>
                      <v:line id="Straight Connector 558" o:spid="_x0000_s1032"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STMEAAADcAAAADwAAAGRycy9kb3ducmV2LnhtbERPzYrCMBC+C75DmAVvmq5Q0a5RFnFx&#10;QRSsPsDQjE21mZQma7tvbw6Cx4/vf7nubS0e1PrKsYLPSQKCuHC64lLB5fwznoPwAVlj7ZgU/JOH&#10;9Wo4WGKmXccneuShFDGEfYYKTAhNJqUvDFn0E9cQR+7qWoshwraUusUuhttaTpNkJi1WHBsMNrQx&#10;VNzzP6tgES43s73v5vs8PXfHmTmUt6tWavTRf3+BCNSHt/jl/tUK0jSujW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FJMwQAAANwAAAAPAAAAAAAAAAAAAAAA&#10;AKECAABkcnMvZG93bnJldi54bWxQSwUGAAAAAAQABAD5AAAAjwMAAAAA&#10;" strokecolor="black [3213]" strokeweight="2pt"/>
                      <v:line id="Straight Connector 559" o:spid="_x0000_s1033" style="position:absolute;visibility:visible;mso-wrap-style:square" from="1900,11697" to="2078,1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318QAAADcAAAADwAAAGRycy9kb3ducmV2LnhtbESP0WrCQBRE3wv+w3IF3+pGIaKpq4go&#10;CtJCox9wyV6z0ezdkF1N+vddodDHYWbOMMt1b2vxpNZXjhVMxgkI4sLpiksFl/P+fQ7CB2SNtWNS&#10;8EMe1qvB2xIz7Tr+pmceShEh7DNUYEJoMil9YciiH7uGOHpX11oMUbal1C12EW5rOU2SmbRYcVww&#10;2NDWUHHPH1bBIlxuZnc/zE95eu6+ZuazvF21UqNhv/kAEagP/+G/9lErSNMFv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PfXxAAAANwAAAAPAAAAAAAAAAAA&#10;AAAAAKECAABkcnMvZG93bnJldi54bWxQSwUGAAAAAAQABAD5AAAAkgMAAAAA&#10;" strokecolor="black [3213]" strokeweight="2pt"/>
                    </v:group>
                    <v:group id="Group 560" o:spid="_x0000_s1034" style="position:absolute;left:4806;top:2788;width:9121;height:3139" coordorigin="4806,-3208" coordsize="9120,3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line id="Straight Connector 561" o:spid="_x0000_s1035" style="position:absolute;flip:y;visibility:visible;mso-wrap-style:square" from="4806,-1093" to="91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J/sUAAADcAAAADwAAAGRycy9kb3ducmV2LnhtbESPQUvDQBSE70L/w/IEb3ZTwdCm3RYr&#10;Kj0otLHeX7PPJJj3Nu6uTfz3riB4HGbmG2a1GblTZ/KhdWJgNs1AkVTOtlIbOL4+Xs9BhYhisXNC&#10;Br4pwGY9uVhhYd0gBzqXsVYJIqFAA02MfaF1qBpiDFPXkyTv3XnGmKSvtfU4JDh3+ibLcs3YSlpo&#10;sKf7hqqP8osNPFT5/Pj5vHja8/D2wrtw4nLrjbm6HO+WoCKN8T/8195ZA7f5D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AJ/sUAAADcAAAADwAAAAAAAAAA&#10;AAAAAAChAgAAZHJzL2Rvd25yZXYueG1sUEsFBgAAAAAEAAQA+QAAAJMDAAAAAA==&#10;" strokecolor="black [3213]" strokeweight="2pt"/>
                      <v:line id="Straight Connector 562" o:spid="_x0000_s1036" style="position:absolute;flip:y;visibility:visible;mso-wrap-style:square" from="9017,-2935" to="12494,-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XicUAAADcAAAADwAAAGRycy9kb3ducmV2LnhtbESPQUvDQBSE70L/w/IK3uzGgqGm3RZb&#10;VHpQqLHeX7PPJJj3Nu6uTfz3riB4HGbmG2a1GblTZ/KhdWLgepaBIqmcbaU2cHx9uFqAChHFYueE&#10;DHxTgM16crHCwrpBXuhcxloliIQCDTQx9oXWoWqIMcxcT5K8d+cZY5K+1tbjkODc6XmW5ZqxlbTQ&#10;YE+7hqqP8osN3Ff54vj5dPt44OHtmffhxOXWG3M5He+WoCKN8T/8195bAzf5H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KXicUAAADcAAAADwAAAAAAAAAA&#10;AAAAAAChAgAAZHJzL2Rvd25yZXYueG1sUEsFBgAAAAAEAAQA+QAAAJMDAAAAAA==&#10;" strokecolor="black [3213]" strokeweight="2pt"/>
                      <v:line id="Straight Connector 563" o:spid="_x0000_s1037" style="position:absolute;flip:y;visibility:visible;mso-wrap-style:square" from="12488,-3208" to="13927,-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yEsUAAADcAAAADwAAAGRycy9kb3ducmV2LnhtbESPQUvDQBSE74L/YXmCN7vRYqix26Kl&#10;Sg8WNG3vz+wzCea9TXfXJv57VxA8DjPzDTNfjtypE/nQOjFwPclAkVTOtlIb2O+ermagQkSx2Dkh&#10;A98UYLk4P5tjYd0gb3QqY60SREKBBpoY+0LrUDXEGCauJ0neh/OMMUlfa+txSHDu9E2W5ZqxlbTQ&#10;YE+rhqrP8osNrKt8tj++3D2/8nDY8ia8c/nojbm8GB/uQUUa43/4r72xBm7zK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4yEsUAAADcAAAADwAAAAAAAAAA&#10;AAAAAAChAgAAZHJzL2Rvd25yZXYueG1sUEsFBgAAAAAEAAQA+QAAAJMDAAAAAA==&#10;" strokecolor="black [3213]" strokeweight="2pt"/>
                    </v:group>
                  </v:group>
                  <v:shape id="Arc 564" o:spid="_x0000_s1038" style="position:absolute;width:17663;height:17071;rotation:-2634435fd;visibility:visible;mso-wrap-style:square;v-text-anchor:middle" coordsize="1766314,170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G8UA&#10;AADcAAAADwAAAGRycy9kb3ducmV2LnhtbESPT0sDMRTE7wW/Q3iCN5vtokW3TYtYRA8i9A89Pzav&#10;ybKbl2WTdqOf3ghCj8PM/IZZrpPrxIWG0HhWMJsWIIhrrxs2Cg77t/snECEia+w8k4JvCrBe3UyW&#10;WGk/8pYuu2hEhnCoUIGNsa+kDLUlh2Hqe+LsnfzgMGY5GKkHHDPcdbIsirl02HBesNjTq6W63Z2d&#10;grFsTWrN3n6+/4SDfk7HzVcslbq7TS8LEJFSvIb/2x9aweP8Af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OcbxQAAANwAAAAPAAAAAAAAAAAAAAAAAJgCAABkcnMv&#10;ZG93bnJldi54bWxQSwUGAAAAAAQABAD1AAAAigMAAAAA&#10;" path="m883157,nsc1370911,,1766314,382154,1766314,853564r-883157,l883157,xem883157,nfc1370911,,1766314,382154,1766314,853564e" filled="f" strokecolor="#4579b8 [3044]" strokeweight="1.5pt">
                    <v:stroke endarrow="block"/>
                    <v:path arrowok="t" o:connecttype="custom" o:connectlocs="883157,0;1766314,853564" o:connectangles="0,0"/>
                  </v:shape>
                </v:group>
                <w10:anchorlock/>
              </v:group>
            </w:pict>
          </mc:Fallback>
        </mc:AlternateContent>
      </w:r>
      <w:r w:rsidR="00196EF2">
        <w:t xml:space="preserve"> </w:t>
      </w:r>
      <w:r w:rsidR="00E96020">
        <w:rPr>
          <w:color w:val="B40000"/>
          <w:lang w:eastAsia="en-US"/>
        </w:rPr>
        <w:t>Move</w:t>
      </w:r>
      <w:r w:rsidR="00E96020" w:rsidRPr="00E96020">
        <w:rPr>
          <w:color w:val="B40000"/>
          <w:lang w:eastAsia="en-US"/>
        </w:rPr>
        <w:t xml:space="preserve"> away from me</w:t>
      </w:r>
      <w:r w:rsidR="00196EF2">
        <w:tab/>
      </w:r>
    </w:p>
    <w:p w14:paraId="26D2385E" w14:textId="0F88C873" w:rsidR="00196EF2" w:rsidRDefault="00681262" w:rsidP="00196EF2">
      <w:pPr>
        <w:pStyle w:val="IOSlines2017"/>
        <w:tabs>
          <w:tab w:val="clear" w:pos="10773"/>
          <w:tab w:val="left" w:leader="underscore" w:pos="4438"/>
        </w:tabs>
        <w:spacing w:before="360" w:after="240"/>
      </w:pPr>
      <w:r w:rsidRPr="00396B4E">
        <w:rPr>
          <w:noProof/>
          <w:lang w:eastAsia="en-AU"/>
        </w:rPr>
        <mc:AlternateContent>
          <mc:Choice Requires="wpg">
            <w:drawing>
              <wp:inline distT="0" distB="0" distL="0" distR="0" wp14:anchorId="3B88B96A" wp14:editId="277D47C8">
                <wp:extent cx="632603" cy="1260000"/>
                <wp:effectExtent l="57150" t="0" r="0" b="16510"/>
                <wp:docPr id="14" name="Group 14" descr="Hand signal: Closed hand rotating clockwis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603" cy="1260000"/>
                          <a:chOff x="0" y="0"/>
                          <a:chExt cx="876300" cy="1741170"/>
                        </a:xfrm>
                      </wpg:grpSpPr>
                      <wps:wsp>
                        <wps:cNvPr id="12" name="Oval 12"/>
                        <wps:cNvSpPr/>
                        <wps:spPr>
                          <a:xfrm>
                            <a:off x="329565" y="7429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443865" y="7239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0" name="Group 370"/>
                        <wpg:cNvGrpSpPr/>
                        <wpg:grpSpPr>
                          <a:xfrm>
                            <a:off x="0" y="0"/>
                            <a:ext cx="876300" cy="1741170"/>
                            <a:chOff x="0" y="0"/>
                            <a:chExt cx="876322" cy="1741170"/>
                          </a:xfrm>
                        </wpg:grpSpPr>
                        <wpg:grpSp>
                          <wpg:cNvPr id="262" name="Group 262"/>
                          <wpg:cNvGrpSpPr/>
                          <wpg:grpSpPr>
                            <a:xfrm>
                              <a:off x="163852" y="0"/>
                              <a:ext cx="712470" cy="1741170"/>
                              <a:chOff x="237490" y="0"/>
                              <a:chExt cx="712536" cy="1741220"/>
                            </a:xfrm>
                          </wpg:grpSpPr>
                          <wpg:grpSp>
                            <wpg:cNvPr id="263" name="Group 263"/>
                            <wpg:cNvGrpSpPr/>
                            <wpg:grpSpPr>
                              <a:xfrm>
                                <a:off x="290946" y="0"/>
                                <a:ext cx="380505" cy="1741220"/>
                                <a:chOff x="0" y="0"/>
                                <a:chExt cx="380505" cy="1741220"/>
                              </a:xfrm>
                            </wpg:grpSpPr>
                            <wps:wsp>
                              <wps:cNvPr id="264" name="Oval 264"/>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Connector 265"/>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6" name="Group 266"/>
                              <wpg:cNvGrpSpPr/>
                              <wpg:grpSpPr>
                                <a:xfrm>
                                  <a:off x="0" y="1169720"/>
                                  <a:ext cx="380505" cy="571500"/>
                                  <a:chOff x="0" y="0"/>
                                  <a:chExt cx="380505" cy="571500"/>
                                </a:xfrm>
                              </wpg:grpSpPr>
                              <wps:wsp>
                                <wps:cNvPr id="267" name="Straight Connector 267"/>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69" name="Group 269"/>
                            <wpg:cNvGrpSpPr/>
                            <wpg:grpSpPr>
                              <a:xfrm>
                                <a:off x="237490" y="599687"/>
                                <a:ext cx="712536" cy="83144"/>
                                <a:chOff x="237490" y="-17"/>
                                <a:chExt cx="712536" cy="83144"/>
                              </a:xfrm>
                            </wpg:grpSpPr>
                            <wps:wsp>
                              <wps:cNvPr id="270" name="Straight Connector 270"/>
                              <wps:cNvCnPr/>
                              <wps:spPr>
                                <a:xfrm>
                                  <a:off x="237507"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wps:spPr>
                                <a:xfrm flipV="1">
                                  <a:off x="237490" y="-17"/>
                                  <a:ext cx="0" cy="83144"/>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wpg:grpSp>
                        <wpg:grpSp>
                          <wpg:cNvPr id="365" name="Group 365"/>
                          <wpg:cNvGrpSpPr/>
                          <wpg:grpSpPr>
                            <a:xfrm rot="19121950">
                              <a:off x="0" y="502127"/>
                              <a:ext cx="315130" cy="317139"/>
                              <a:chOff x="0" y="0"/>
                              <a:chExt cx="315130" cy="317139"/>
                            </a:xfrm>
                          </wpg:grpSpPr>
                          <wps:wsp>
                            <wps:cNvPr id="362" name="Arc 362"/>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Arc 363"/>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Arc 364"/>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630A154" id="Group 14" o:spid="_x0000_s1026" alt="Hand signal: Closed hand rotating clockwise." style="width:49.8pt;height:99.2pt;mso-position-horizontal-relative:char;mso-position-vertical-relative:line" coordsize="8763,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">
                <o:lock v:ext="edit" aspectratio="t"/>
                <v:oval id="Oval 12" o:spid="_x0000_s1027" style="position:absolute;left:3295;top:74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EVsMA&#10;AADbAAAADwAAAGRycy9kb3ducmV2LnhtbERPTWvCQBC9C/0PyxR60009FE3dhCJYRJGiaUFv0+w0&#10;Cc3Oht3VxH/vFoTe5vE+Z5EPphUXcr6xrOB5koAgLq1uuFLwWazGMxA+IGtsLZOCK3nIs4fRAlNt&#10;e97T5RAqEUPYp6igDqFLpfRlTQb9xHbEkfuxzmCI0FVSO+xjuGnlNElepMGGY0ONHS1rKn8PZ6Pg&#10;OC+CuS7fy+/Vbvt17hPpNqcPpZ4eh7dXEIGG8C++u9c6zp/C3y/x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EVsMAAADbAAAADwAAAAAAAAAAAAAAAACYAgAAZHJzL2Rv&#10;d25yZXYueG1sUEsFBgAAAAAEAAQA9QAAAIgDAAAAAA==&#10;" filled="f" strokecolor="black [3213]" strokeweight=".5pt"/>
                <v:oval id="Oval 13" o:spid="_x0000_s1028" style="position:absolute;left:4438;top:723;width:456;height: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hzcMA&#10;AADbAAAADwAAAGRycy9kb3ducmV2LnhtbERP32vCMBB+H/g/hBN8m6kbyKzGMgqOoYyhbqBvZ3Nr&#10;i82lJNHW/34ZDHy7j+/nLbLeNOJKzteWFUzGCQjiwuqaSwVf+9XjCwgfkDU2lknBjTxky8HDAlNt&#10;O97SdRdKEUPYp6igCqFNpfRFRQb92LbEkfuxzmCI0JVSO+xiuGnkU5JMpcGaY0OFLeUVFefdxSg4&#10;zPbB3PK34rT62HxfukS69fFTqdGwf52DCNSHu/jf/a7j/Gf4+yU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hzcMAAADbAAAADwAAAAAAAAAAAAAAAACYAgAAZHJzL2Rv&#10;d25yZXYueG1sUEsFBgAAAAAEAAQA9QAAAIgDAAAAAA==&#10;" filled="f" strokecolor="black [3213]" strokeweight=".5pt"/>
                <v:group id="Group 370" o:spid="_x0000_s1029" style="position:absolute;width:8763;height:17411" coordsize="8763,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262" o:spid="_x0000_s1030" style="position:absolute;left:1638;width:7125;height:17411" coordorigin="2374" coordsize="712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63"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oval id="Oval 264"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pm8UA&#10;AADcAAAADwAAAGRycy9kb3ducmV2LnhtbESPzW7CMBCE75X6DtZW4lacBoQgYFBAIDiWnwPHJV6S&#10;qPE6iQ2EPn1dqVKPo5n5RjNbdKYSd2pdaVnBRz8CQZxZXXKu4HTcvI9BOI+ssbJMCp7kYDF/fZlh&#10;ou2D93Q/+FwECLsEFRTe14mULivIoOvbmjh4V9sa9EG2udQtPgLcVDKOopE0WHJYKLCmVUHZ1+Fm&#10;FFRNPEnT7+Zzd+Hzc3sb7Ne6WSrVe+vSKQhPnf8P/7V3WkE8GsLvmX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mmbxQAAANwAAAAPAAAAAAAAAAAAAAAAAJgCAABkcnMv&#10;ZG93bnJldi54bWxQSwUGAAAAAAQABAD1AAAAigMAAAAA&#10;" filled="f" strokecolor="black [3213]" strokeweight="1.25pt"/>
                      <v:line id="Straight Connector 265"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6CsQAAADcAAAADwAAAGRycy9kb3ducmV2LnhtbESP0WrCQBRE3wv+w3IF3+pGwWCjq4i0&#10;KIiFRj/gkr1mo9m7Ibua9O+7gtDHYWbOMMt1b2vxoNZXjhVMxgkI4sLpiksF59PX+xyED8gaa8ek&#10;4Jc8rFeDtyVm2nX8Q488lCJC2GeowITQZFL6wpBFP3YNcfQurrUYomxLqVvsItzWcpokqbRYcVww&#10;2NDWUHHL71bBRzhfzedtNz/ks1P3nZpjeb1opUbDfrMAEagP/+FXe68VTNMZPM/E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oKxAAAANwAAAAPAAAAAAAAAAAA&#10;AAAAAKECAABkcnMvZG93bnJldi54bWxQSwUGAAAAAAQABAD5AAAAkgMAAAAA&#10;" strokecolor="black [3213]" strokeweight="2pt"/>
                      <v:group id="Group 266"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Straight Connector 267"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B5sQAAADcAAAADwAAAGRycy9kb3ducmV2LnhtbESP0WrCQBRE3wv+w3KFvtWNQlONriKl&#10;oiAtNPoBl+w1G83eDdnVxL93hUIfh5k5wyxWva3FjVpfOVYwHiUgiAunKy4VHA+btykIH5A11o5J&#10;wZ08rJaDlwVm2nX8S7c8lCJC2GeowITQZFL6wpBFP3INcfROrrUYomxLqVvsItzWcpIkqbRYcVww&#10;2NCnoeKSX62CWTiezddlO93n74fuJzXf5fmklXod9us5iEB9+A//tXdawST9gO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cHmxAAAANwAAAAPAAAAAAAAAAAA&#10;AAAAAKECAABkcnMvZG93bnJldi54bWxQSwUGAAAAAAQABAD5AAAAkgMAAAAA&#10;" strokecolor="black [3213]" strokeweight="2pt"/>
                        <v:line id="Straight Connector 268"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tBsIAAADcAAAADwAAAGRycy9kb3ducmV2LnhtbERPTU/CQBC9m/gfNmPCTbZyaLCyECVA&#10;OGiiFe9jd2wbO7Nld6Xl37MHE44v73uxGrlTJ/KhdWLgYZqBIqmcbaU2cPjc3s9BhYhisXNCBs4U&#10;YLW8vVlgYd0gH3QqY61SiIQCDTQx9oXWoWqIMUxdT5K4H+cZY4K+1tbjkMK507MsyzVjK6mhwZ7W&#10;DVW/5R8b2FT5/HB8fdy98/D1xvvwzeWLN2ZyNz4/gYo0xqv43723BmZ5WpvOpCOgl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BtBsIAAADcAAAADwAAAAAAAAAAAAAA&#10;AAChAgAAZHJzL2Rvd25yZXYueG1sUEsFBgAAAAAEAAQA+QAAAJADAAAAAA==&#10;" strokecolor="black [3213]" strokeweight="2pt"/>
                      </v:group>
                    </v:group>
                    <v:group id="Group 269" o:spid="_x0000_s1037" style="position:absolute;left:2374;top:5996;width:7126;height:832" coordorigin="2374" coordsize="712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Straight Connector 270" o:spid="_x0000_s1038" style="position:absolute;visibility:visible;mso-wrap-style:square" from="2375,0" to="4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3PT8EAAADcAAAADwAAAGRycy9kb3ducmV2LnhtbERPzYrCMBC+L/gOYYS9ramCrlajiCi7&#10;ICtYfYChGZtqMylNtN23NwfB48f3v1h1thIPanzpWMFwkIAgzp0uuVBwPu2+piB8QNZYOSYF/+Rh&#10;tex9LDDVruUjPbJQiBjCPkUFJoQ6ldLnhiz6gauJI3dxjcUQYVNI3WAbw20lR0kykRZLjg0Ga9oY&#10;ym/Z3SqYhfPVbG8/0302PrWHifkrrhet1Ge/W89BBOrCW/xy/2oFo+8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Tc9PwQAAANwAAAAPAAAAAAAAAAAAAAAA&#10;AKECAABkcnMvZG93bnJldi54bWxQSwUGAAAAAAQABAD5AAAAjwMAAAAA&#10;" strokecolor="black [3213]" strokeweight="2pt"/>
                      <v:line id="Straight Connector 271"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Fq1MQAAADcAAAADwAAAGRycy9kb3ducmV2LnhtbESP0WrCQBRE3wv+w3KFvtWNQq1GVxFR&#10;KkgFox9wyV6z0ezdkF1N+veuUOjjMDNnmPmys5V4UONLxwqGgwQEce50yYWC82n7MQHhA7LGyjEp&#10;+CUPy0XvbY6pdi0f6ZGFQkQI+xQVmBDqVEqfG7LoB64mjt7FNRZDlE0hdYNthNtKjpJkLC2WHBcM&#10;1rQ2lN+yu1UwDeer2dy+J/vs89QexuanuF60Uu/9bjUDEagL/+G/9k4rGH0N4X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WrUxAAAANwAAAAPAAAAAAAAAAAA&#10;AAAAAKECAABkcnMvZG93bnJldi54bWxQSwUGAAAAAAQABAD5AAAAkgMAAAAA&#10;" strokecolor="black [3213]" strokeweight="2pt"/>
                      <v:line id="Straight Connector 272" o:spid="_x0000_s1040"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0o8QAAADcAAAADwAAAGRycy9kb3ducmV2LnhtbESP0WrCQBRE3wv+w3IF3+rGgFajq0ip&#10;WJAWGv2AS/aajWbvhuxq4t93hUIfh5k5w6w2va3FnVpfOVYwGScgiAunKy4VnI671zkIH5A11o5J&#10;wYM8bNaDlxVm2nX8Q/c8lCJC2GeowITQZFL6wpBFP3YNcfTOrrUYomxLqVvsItzWMk2SmbRYcVww&#10;2NC7oeKa36yCRThdzMd1Pz/k02P3PTNf5eWslRoN++0SRKA+/If/2p9aQfqWwv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SjxAAAANwAAAAPAAAAAAAAAAAA&#10;AAAAAKECAABkcnMvZG93bnJldi54bWxQSwUGAAAAAAQABAD5AAAAkgMAAAAA&#10;" strokecolor="black [3213]" strokeweight="2pt"/>
                      <v:line id="Straight Connector 273" o:spid="_x0000_s1041" style="position:absolute;flip:y;visibility:visible;mso-wrap-style:square" from="2374,0" to="2374,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It4sQAAADcAAAADwAAAGRycy9kb3ducmV2LnhtbESPQWvCQBSE74X+h+UVvNVNrahEV5FA&#10;IQcPVVN6fWRfk2D2bdhdTfTXdwXB4zAz3zCrzWBacSHnG8sKPsYJCOLS6oYrBcXx630Bwgdkja1l&#10;UnAlD5v168sKU2173tPlECoRIexTVFCH0KVS+rImg35sO+Lo/VlnMETpKqkd9hFuWjlJkpk02HBc&#10;qLGjrKbydDgbBbfv3yw/Dc6an3x3jsztNCt6pUZvw3YJItAQnuFHO9cKJvNP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i3ixAAAANwAAAAPAAAAAAAAAAAA&#10;AAAAAKECAABkcnMvZG93bnJldi54bWxQSwUGAAAAAAQABAD5AAAAkgMAAAAA&#10;" strokecolor="black [3213]" strokeweight="2pt">
                        <v:stroke startarrow="oval"/>
                      </v:line>
                    </v:group>
                  </v:group>
                  <v:group id="Group 365" o:spid="_x0000_s1042" style="position:absolute;top:5021;width:3151;height:3171;rotation:-2706691fd" coordsize="315130,31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WEbryQAA&#10;ANwAAAAPAAAAAAAAAAAAAAAAAKoCAABkcnMvZG93bnJldi54bWxQSwUGAAAAAAQABAD6AAAAoAMA&#10;AAAA&#10;">
                    <v:shape id="Arc 362" o:spid="_x0000_s1043" style="position:absolute;width:314696;height:308758;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MusQA&#10;AADcAAAADwAAAGRycy9kb3ducmV2LnhtbESPQWsCMRSE74L/ITyhF6lZFaRsjVIEQUoPupaeXzev&#10;u4vJy5LEdfffN4LgcZiZb5j1trdGdORD41jBfJaBIC6dbrhS8H3ev76BCBFZo3FMCgYKsN2MR2vM&#10;tbvxiboiViJBOOSooI6xzaUMZU0Ww8y1xMn7c95iTNJXUnu8Jbg1cpFlK2mx4bRQY0u7mspLcbUK&#10;cOg+/bQ5XnbzH110w5f5vTqj1Muk/3gHEamPz/CjfdAKlqsF3M+k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TLrEAAAA3AAAAA8AAAAAAAAAAAAAAAAAmAIAAGRycy9k&#10;b3ducmV2LnhtbFBLBQYAAAAABAAEAPUAAACJAwAAAAA=&#10;" path="m157348,nsc244249,,314696,69118,314696,154379r-157348,l157348,xem157348,nfc244249,,314696,69118,314696,154379e" filled="f" strokecolor="#4579b8 [3044]" strokeweight="1.5pt">
                      <v:path arrowok="t" o:connecttype="custom" o:connectlocs="157348,0;314696,154379" o:connectangles="0,0"/>
                    </v:shape>
                    <v:shape id="Arc 363" o:spid="_x0000_s1044" style="position:absolute;left:3403;top:3403;width:314696;height:308758;rotation:90;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kH8MA&#10;AADcAAAADwAAAGRycy9kb3ducmV2LnhtbESPQWvCQBSE7wX/w/KEXopuNEUkuooISntr04LXR/aZ&#10;DWbfht01if++Wyj0OMzMN8x2P9pW9ORD41jBYp6BIK6cbrhW8P11mq1BhIissXVMCh4UYL+bPG2x&#10;0G7gT+rLWIsE4VCgAhNjV0gZKkMWw9x1xMm7Om8xJulrqT0OCW5bucyylbTYcFow2NHRUHUr71bB&#10;JR7Cy8MZ+e5fm7LOB/9x7r1Sz9PxsAERaYz/4b/2m1aQr3L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WkH8MAAADcAAAADwAAAAAAAAAAAAAAAACYAgAAZHJzL2Rv&#10;d25yZXYueG1sUEsFBgAAAAAEAAQA9QAAAIgDAAAAAA==&#10;" path="m157348,nsc244249,,314696,69118,314696,154379r-157348,l157348,xem157348,nfc244249,,314696,69118,314696,154379e" filled="f" strokecolor="#4579b8 [3044]" strokeweight="1.5pt">
                      <v:path arrowok="t" o:connecttype="custom" o:connectlocs="157348,0;314696,154379" o:connectangles="0,0"/>
                    </v:shape>
                    <v:shape id="Arc 364" o:spid="_x0000_s1045" style="position:absolute;left:1134;top:5672;width:314325;height:308610;rotation:-90;visibility:visible;mso-wrap-style:square;v-text-anchor:middle" coordsize="31432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ul8YA&#10;AADcAAAADwAAAGRycy9kb3ducmV2LnhtbESPT2vCQBTE70K/w/IK3uomKlpSV/FfIRdB00B7fM2+&#10;JqnZtyG71fjtu4WCx2FmfsMsVr1pxIU6V1tWEI8iEMSF1TWXCvK316dnEM4ja2wsk4IbOVgtHwYL&#10;TLS98okumS9FgLBLUEHlfZtI6YqKDLqRbYmD92U7gz7IrpS6w2uAm0aOo2gmDdYcFipsaVtRcc5+&#10;jALOP3yaHzdpvM/jw/bQ7j7f599KDR/79QsIT72/h//bqVYwmU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bul8YAAADcAAAADwAAAAAAAAAAAAAAAACYAgAAZHJz&#10;L2Rvd25yZXYueG1sUEsFBgAAAAAEAAQA9QAAAIsDAAAAAA==&#10;" path="m157162,nsc243961,,314325,69085,314325,154305r-157162,c157163,102870,157162,51435,157162,xem157162,nfc243961,,314325,69085,314325,154305e" filled="f" strokecolor="#4579b8 [3044]" strokeweight="1.5pt">
                      <v:stroke startarrow="block"/>
                      <v:path arrowok="t" o:connecttype="custom" o:connectlocs="157162,0;314325,154305" o:connectangles="0,0"/>
                    </v:shape>
                  </v:group>
                </v:group>
                <w10:anchorlock/>
              </v:group>
            </w:pict>
          </mc:Fallback>
        </mc:AlternateContent>
      </w:r>
      <w:r>
        <w:t xml:space="preserve"> </w:t>
      </w:r>
      <w:r w:rsidR="00E174C1" w:rsidRPr="00E174C1">
        <w:rPr>
          <w:color w:val="B40000"/>
          <w:lang w:eastAsia="en-US"/>
        </w:rPr>
        <w:t>Start the engine</w:t>
      </w:r>
      <w:r w:rsidR="00196EF2">
        <w:tab/>
      </w:r>
    </w:p>
    <w:p w14:paraId="69C9473C" w14:textId="108AD9E6" w:rsidR="00A17072" w:rsidRPr="00396B4E" w:rsidRDefault="005638A2" w:rsidP="00196EF2">
      <w:pPr>
        <w:pStyle w:val="IOSlines2017"/>
        <w:tabs>
          <w:tab w:val="clear" w:pos="10773"/>
          <w:tab w:val="left" w:leader="underscore" w:pos="4438"/>
        </w:tabs>
        <w:spacing w:before="360" w:after="240"/>
      </w:pPr>
      <w:r>
        <w:br w:type="column"/>
      </w:r>
      <w:r w:rsidR="00A17072" w:rsidRPr="00396B4E">
        <w:rPr>
          <w:noProof/>
          <w:lang w:eastAsia="en-AU"/>
        </w:rPr>
        <mc:AlternateContent>
          <mc:Choice Requires="wpg">
            <w:drawing>
              <wp:inline distT="0" distB="0" distL="0" distR="0" wp14:anchorId="6E6394DF" wp14:editId="58AE01AB">
                <wp:extent cx="564917" cy="1260000"/>
                <wp:effectExtent l="0" t="0" r="45085" b="16510"/>
                <wp:docPr id="375" name="Group 375" descr="Hand signal: Closed hand pointing downwards making a circular mo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4917" cy="1260000"/>
                          <a:chOff x="0" y="0"/>
                          <a:chExt cx="779780" cy="1741170"/>
                        </a:xfrm>
                      </wpg:grpSpPr>
                      <wps:wsp>
                        <wps:cNvPr id="376" name="Oval 376"/>
                        <wps:cNvSpPr/>
                        <wps:spPr>
                          <a:xfrm>
                            <a:off x="230505" y="8953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377"/>
                        <wps:cNvSpPr/>
                        <wps:spPr>
                          <a:xfrm>
                            <a:off x="344805" y="8763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8" name="Group 378"/>
                        <wpg:cNvGrpSpPr/>
                        <wpg:grpSpPr>
                          <a:xfrm>
                            <a:off x="0" y="0"/>
                            <a:ext cx="779780" cy="1741170"/>
                            <a:chOff x="0" y="0"/>
                            <a:chExt cx="779958" cy="1741170"/>
                          </a:xfrm>
                        </wpg:grpSpPr>
                        <wpg:grpSp>
                          <wpg:cNvPr id="379" name="Group 379"/>
                          <wpg:cNvGrpSpPr/>
                          <wpg:grpSpPr>
                            <a:xfrm rot="5400000" flipH="1">
                              <a:off x="89211" y="1014825"/>
                              <a:ext cx="105875" cy="284298"/>
                              <a:chOff x="0" y="0"/>
                              <a:chExt cx="315130" cy="317139"/>
                            </a:xfrm>
                          </wpg:grpSpPr>
                          <wps:wsp>
                            <wps:cNvPr id="380" name="Arc 380"/>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Arc 381"/>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Arc 382"/>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3" name="Group 383"/>
                          <wpg:cNvGrpSpPr/>
                          <wpg:grpSpPr>
                            <a:xfrm>
                              <a:off x="120924" y="0"/>
                              <a:ext cx="659034" cy="1741170"/>
                              <a:chOff x="290946" y="0"/>
                              <a:chExt cx="659080" cy="1741220"/>
                            </a:xfrm>
                          </wpg:grpSpPr>
                          <wpg:grpSp>
                            <wpg:cNvPr id="384" name="Group 384"/>
                            <wpg:cNvGrpSpPr/>
                            <wpg:grpSpPr>
                              <a:xfrm>
                                <a:off x="290946" y="0"/>
                                <a:ext cx="380505" cy="1741220"/>
                                <a:chOff x="0" y="0"/>
                                <a:chExt cx="380505" cy="1741220"/>
                              </a:xfrm>
                            </wpg:grpSpPr>
                            <wps:wsp>
                              <wps:cNvPr id="385" name="Oval 385"/>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raight Connector 386"/>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87" name="Group 387"/>
                              <wpg:cNvGrpSpPr/>
                              <wpg:grpSpPr>
                                <a:xfrm>
                                  <a:off x="0" y="1169720"/>
                                  <a:ext cx="380505" cy="571500"/>
                                  <a:chOff x="0" y="0"/>
                                  <a:chExt cx="380505" cy="571500"/>
                                </a:xfrm>
                              </wpg:grpSpPr>
                              <wps:wsp>
                                <wps:cNvPr id="388" name="Straight Connector 388"/>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90" name="Group 390"/>
                            <wpg:cNvGrpSpPr/>
                            <wpg:grpSpPr>
                              <a:xfrm>
                                <a:off x="296874" y="599687"/>
                                <a:ext cx="653152" cy="552594"/>
                                <a:chOff x="296874" y="-17"/>
                                <a:chExt cx="653152" cy="552594"/>
                              </a:xfrm>
                            </wpg:grpSpPr>
                            <wps:wsp>
                              <wps:cNvPr id="391" name="Straight Connector 391"/>
                              <wps:cNvCnPr/>
                              <wps:spPr>
                                <a:xfrm flipV="1">
                                  <a:off x="332990" y="-17"/>
                                  <a:ext cx="141990" cy="20900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flipV="1">
                                  <a:off x="296874" y="193151"/>
                                  <a:ext cx="41645" cy="359426"/>
                                </a:xfrm>
                                <a:prstGeom prst="line">
                                  <a:avLst/>
                                </a:prstGeom>
                                <a:ln w="254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inline>
            </w:drawing>
          </mc:Choice>
          <mc:Fallback>
            <w:pict>
              <v:group w14:anchorId="4C913A4D" id="Group 375" o:spid="_x0000_s1026" alt="Hand signal: Closed hand pointing downwards making a circular motion" style="width:44.5pt;height:99.2pt;mso-position-horizontal-relative:char;mso-position-vertical-relative:line" coordsize="7797,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">
                <o:lock v:ext="edit" aspectratio="t"/>
                <v:oval id="Oval 376" o:spid="_x0000_s1027" style="position:absolute;left:2305;top:895;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lusYA&#10;AADcAAAADwAAAGRycy9kb3ducmV2LnhtbESPQWvCQBSE74X+h+UVequbWtAaXUUES2kRaVTQ2zP7&#10;TEKzb8PuauK/d4VCj8PMfMNMZp2pxYWcrywreO0lIIhzqysuFGw3y5d3ED4ga6wtk4IreZhNHx8m&#10;mGrb8g9dslCICGGfooIyhCaV0uclGfQ92xBH72SdwRClK6R22Ea4qWU/SQbSYMVxocSGFiXlv9nZ&#10;KNiPNsFcFx/5cbn63p3bRLqvw1qp56duPgYRqAv/4b/2p1bwNhz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SlusYAAADcAAAADwAAAAAAAAAAAAAAAACYAgAAZHJz&#10;L2Rvd25yZXYueG1sUEsFBgAAAAAEAAQA9QAAAIsDAAAAAA==&#10;" filled="f" strokecolor="black [3213]" strokeweight=".5pt"/>
                <v:oval id="Oval 377" o:spid="_x0000_s1028" style="position:absolute;left:3448;top:876;width:45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IcYA&#10;AADcAAAADwAAAGRycy9kb3ducmV2LnhtbESPQWvCQBSE74X+h+UVequbWqg1uooIllIRaVTQ2zP7&#10;TEKzb8PuauK/d4VCj8PMfMOMp52pxYWcrywreO0lIIhzqysuFGw3i5cPED4ga6wtk4IreZhOHh/G&#10;mGrb8g9dslCICGGfooIyhCaV0uclGfQ92xBH72SdwRClK6R22Ea4qWU/Sd6lwYrjQokNzUvKf7Oz&#10;UbAfboK5zj/z42K13J3bRLrvw1qp56duNgIRqAv/4b/2l1bwNhjA/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AIcYAAADcAAAADwAAAAAAAAAAAAAAAACYAgAAZHJz&#10;L2Rvd25yZXYueG1sUEsFBgAAAAAEAAQA9QAAAIsDAAAAAA==&#10;" filled="f" strokecolor="black [3213]" strokeweight=".5pt"/>
                <v:group id="Group 378" o:spid="_x0000_s1029" style="position:absolute;width:7797;height:17411" coordsize="7799,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379" o:spid="_x0000_s1030" style="position:absolute;left:891;top:10149;width:1059;height:2842;rotation:-90;flip:x" coordsize="315130,31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ZA5CcQAAADcAAAA&#10;DwAAAAAAAAAAAAAAAACqAgAAZHJzL2Rvd25yZXYueG1sUEsFBgAAAAAEAAQA+gAAAJsDAAAAAA==&#10;">
                    <v:shape id="Arc 380" o:spid="_x0000_s1031" style="position:absolute;width:314696;height:308758;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RrMEA&#10;AADcAAAADwAAAGRycy9kb3ducmV2LnhtbERPz2vCMBS+D/wfwhO8DE11MKQaRQRhDA9bFc/P5tkW&#10;k5eSxNr+9+Yw2PHj+73e9taIjnxoHCuYzzIQxKXTDVcKzqfDdAkiRGSNxjEpGCjAdjN6W2Ou3ZN/&#10;qStiJVIIhxwV1DG2uZShrMlimLmWOHE35y3GBH0ltcdnCrdGLrLsU1psODXU2NK+pvJePKwCHLpv&#10;/9783Pfziy664WiuD2eUmoz73QpEpD7+i//cX1rBxzLNT2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kazBAAAA3AAAAA8AAAAAAAAAAAAAAAAAmAIAAGRycy9kb3du&#10;cmV2LnhtbFBLBQYAAAAABAAEAPUAAACGAwAAAAA=&#10;" path="m157348,nsc244249,,314696,69118,314696,154379r-157348,l157348,xem157348,nfc244249,,314696,69118,314696,154379e" filled="f" strokecolor="#4579b8 [3044]" strokeweight="1.5pt">
                      <v:path arrowok="t" o:connecttype="custom" o:connectlocs="157348,0;314696,154379" o:connectangles="0,0"/>
                    </v:shape>
                    <v:shape id="Arc 381" o:spid="_x0000_s1032" style="position:absolute;left:3403;top:3403;width:314696;height:308758;rotation:90;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5CcMA&#10;AADcAAAADwAAAGRycy9kb3ducmV2LnhtbESPQWsCMRSE7wX/Q3iFXkrNWovIahQRLPVmV6HXx+a5&#10;Wbp5WZK4u/57Iwgeh5n5hlmuB9uIjnyoHSuYjDMQxKXTNVcKTsfdxxxEiMgaG8ek4EoB1qvRyxJz&#10;7Xr+pa6IlUgQDjkqMDG2uZShNGQxjF1LnLyz8xZjkr6S2mOf4LaRn1k2kxZrTgsGW9oaKv+Li1Xw&#10;Fzfh/eqM3PuvuqimvT98d16pt9dhswARaYjP8KP9oxVM5xO4n0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d5CcMAAADcAAAADwAAAAAAAAAAAAAAAACYAgAAZHJzL2Rv&#10;d25yZXYueG1sUEsFBgAAAAAEAAQA9QAAAIgDAAAAAA==&#10;" path="m157348,nsc244249,,314696,69118,314696,154379r-157348,l157348,xem157348,nfc244249,,314696,69118,314696,154379e" filled="f" strokecolor="#4579b8 [3044]" strokeweight="1.5pt">
                      <v:path arrowok="t" o:connecttype="custom" o:connectlocs="157348,0;314696,154379" o:connectangles="0,0"/>
                    </v:shape>
                    <v:shape id="Arc 382" o:spid="_x0000_s1033" style="position:absolute;left:1134;top:5672;width:314325;height:308610;rotation:-90;visibility:visible;mso-wrap-style:square;v-text-anchor:middle" coordsize="31432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1gsYA&#10;AADcAAAADwAAAGRycy9kb3ducmV2LnhtbESPT2vCQBTE74LfYXlCb7qJQiupq1hrIRfBP4H2+Jp9&#10;JtHs25Ddavz2rlDwOMzMb5jZojO1uFDrKssK4lEEgji3uuJCQXb4Gk5BOI+ssbZMCm7kYDHv92aY&#10;aHvlHV32vhABwi5BBaX3TSKly0sy6Ea2IQ7e0bYGfZBtIXWL1wA3tRxH0as0WHFYKLGhVUn5ef9n&#10;FHD249Ns+5HG6yzerDbN5+/320mpl0G3fAfhqfPP8H871Qom0z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81gsYAAADcAAAADwAAAAAAAAAAAAAAAACYAgAAZHJz&#10;L2Rvd25yZXYueG1sUEsFBgAAAAAEAAQA9QAAAIsDAAAAAA==&#10;" path="m157162,nsc243961,,314325,69085,314325,154305r-157162,c157163,102870,157162,51435,157162,xem157162,nfc243961,,314325,69085,314325,154305e" filled="f" strokecolor="#4579b8 [3044]" strokeweight="1.5pt">
                      <v:stroke startarrow="block"/>
                      <v:path arrowok="t" o:connecttype="custom" o:connectlocs="157162,0;314325,154305" o:connectangles="0,0"/>
                    </v:shape>
                  </v:group>
                  <v:group id="Group 383" o:spid="_x0000_s1034" style="position:absolute;left:1209;width:6590;height:17411" coordorigin="2909" coordsize="6590,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oup 384" o:spid="_x0000_s1035"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oval id="Oval 385" o:spid="_x0000_s1036"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lZ8UA&#10;AADcAAAADwAAAGRycy9kb3ducmV2LnhtbESPzW7CMBCE70i8g7VIvYEDqBWkGBRQERzLz6HHbbxN&#10;IuJ1EhsIfXqMhMRxNDPfaGaL1pTiQo0rLCsYDiIQxKnVBWcKjod1fwLCeWSNpWVScCMHi3m3M8NY&#10;2yvv6LL3mQgQdjEqyL2vYildmpNBN7AVcfD+bGPQB9lkUjd4DXBTylEUfUiDBYeFHCta5ZSe9mej&#10;oKxH0yT5r7+3v/xz25zHuy9dL5V667XJJwhPrX+Fn+2tVjCevMP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yVnxQAAANwAAAAPAAAAAAAAAAAAAAAAAJgCAABkcnMv&#10;ZG93bnJldi54bWxQSwUGAAAAAAQABAD1AAAAigMAAAAA&#10;" filled="f" strokecolor="black [3213]" strokeweight="1.25pt"/>
                      <v:line id="Straight Connector 386" o:spid="_x0000_s1037"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NGsUAAADcAAAADwAAAGRycy9kb3ducmV2LnhtbESP0WrCQBRE3wv+w3KFvtWNLQ0xuopI&#10;xUKpYPQDLtlrNpq9G7KriX/fLRT6OMzMGWaxGmwj7tT52rGC6SQBQVw6XXOl4HTcvmQgfEDW2Dgm&#10;BQ/ysFqOnhaYa9fzge5FqESEsM9RgQmhzaX0pSGLfuJa4uidXWcxRNlVUnfYR7ht5GuSpNJizXHB&#10;YEsbQ+W1uFkFs3C6mI/rLvsq3o/9PjXf1eWslXoeD+s5iEBD+A//tT+1grcshd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yNGsUAAADcAAAADwAAAAAAAAAA&#10;AAAAAAChAgAAZHJzL2Rvd25yZXYueG1sUEsFBgAAAAAEAAQA+QAAAJMDAAAAAA==&#10;" strokecolor="black [3213]" strokeweight="2pt"/>
                      <v:group id="Group 387" o:spid="_x0000_s1038"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line id="Straight Connector 388" o:spid="_x0000_s1039"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888IAAADcAAAADwAAAGRycy9kb3ducmV2LnhtbERP3WrCMBS+F/YO4Qi709SNSa2NMsbG&#10;BkPB1gc4NKdNtTkpTWa7t18uBl5+fP/5frKduNHgW8cKVssEBHHldMuNgnP5sUhB+ICssXNMCn7J&#10;w373MMsx027kE92K0IgYwj5DBSaEPpPSV4Ys+qXriSNXu8FiiHBopB5wjOG2k09JspYWW44NBnt6&#10;M1Rdix+rYBPOF/N+/Uy/i5dyPK7NobnUWqnH+fS6BRFoCnfxv/tLK3hO49p4Jh4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888IAAADcAAAADwAAAAAAAAAAAAAA&#10;AAChAgAAZHJzL2Rvd25yZXYueG1sUEsFBgAAAAAEAAQA+QAAAJADAAAAAA==&#10;" strokecolor="black [3213]" strokeweight="2pt"/>
                        <v:line id="Straight Connector 389" o:spid="_x0000_s1040"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h+sUAAADcAAAADwAAAGRycy9kb3ducmV2LnhtbESPQUvDQBSE70L/w/IK3uxGhZKm3RZb&#10;VHpQqLHeX7PPJJj3Nu6uTfz3riB4HGbmG2a1GblTZ/KhdWLgepaBIqmcbaU2cHx9uMpBhYhisXNC&#10;Br4pwGY9uVhhYd0gL3QuY60SREKBBpoY+0LrUDXEGGauJ0neu/OMMUlfa+txSHDu9E2WzTVjK2mh&#10;wZ52DVUf5RcbuK/m+fHzafF44OHtmffhxOXWG3M5He+WoCKN8T/8195bA7f5An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h+sUAAADcAAAADwAAAAAAAAAA&#10;AAAAAAChAgAAZHJzL2Rvd25yZXYueG1sUEsFBgAAAAAEAAQA+QAAAJMDAAAAAA==&#10;" strokecolor="black [3213]" strokeweight="2pt"/>
                      </v:group>
                    </v:group>
                    <v:group id="Group 390" o:spid="_x0000_s1041" style="position:absolute;left:2968;top:5996;width:6532;height:5526" coordorigin="2968" coordsize="6531,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line id="Straight Connector 391" o:spid="_x0000_s1042" style="position:absolute;flip:y;visibility:visible;mso-wrap-style:square" from="3329,0" to="4749,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7IcUAAADcAAAADwAAAGRycy9kb3ducmV2LnhtbESPQUvDQBSE74L/YXlCb3bTFkobuy0q&#10;Kj1UqLHen9lnEsx7m+6uTfrvXUHocZiZb5jVZuBWnciHxomByTgDRVI620hl4PD+fLsAFSKKxdYJ&#10;GThTgM36+mqFuXW9vNGpiJVKEAk5Gqhj7HKtQ1kTYxi7jiR5X84zxiR9pa3HPsG51dMsm2vGRtJC&#10;jR091lR+Fz9s4KmcLw7H3fJlz/3HK2/DJxcP3pjRzXB/ByrSEC/h//bWGpgtJ/B3Jh0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67IcUAAADcAAAADwAAAAAAAAAA&#10;AAAAAAChAgAAZHJzL2Rvd25yZXYueG1sUEsFBgAAAAAEAAQA+QAAAJMDAAAAAA==&#10;" strokecolor="black [3213]" strokeweight="2pt"/>
                      <v:line id="Straight Connector 392" o:spid="_x0000_s1043"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dxMQAAADcAAAADwAAAGRycy9kb3ducmV2LnhtbESP0WrCQBRE3wv+w3KFvtWNiqLRVUQq&#10;FUoFox9wyV6z0ezdkN2a+PduoeDjMDNnmOW6s5W4U+NLxwqGgwQEce50yYWC82n3MQPhA7LGyjEp&#10;eJCH9ar3tsRUu5aPdM9CISKEfYoKTAh1KqXPDVn0A1cTR+/iGoshyqaQusE2wm0lR0kylRZLjgsG&#10;a9oaym/Zr1UwD+er+bx9zb6zyak9TM1Pcb1opd773WYBIlAXXuH/9l4rGM9H8Hc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h3ExAAAANwAAAAPAAAAAAAAAAAA&#10;AAAAAKECAABkcnMvZG93bnJldi54bWxQSwUGAAAAAAQABAD5AAAAkgMAAAAA&#10;" strokecolor="black [3213]" strokeweight="2pt"/>
                      <v:line id="Straight Connector 393" o:spid="_x0000_s1044"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4X8QAAADcAAAADwAAAGRycy9kb3ducmV2LnhtbESP0WrCQBRE3wv+w3IF3+rGSkWjq4hU&#10;FEoFox9wyV6z0ezdkF1N/PtuoeDjMDNnmMWqs5V4UONLxwpGwwQEce50yYWC82n7PgXhA7LGyjEp&#10;eJKH1bL3tsBUu5aP9MhCISKEfYoKTAh1KqXPDVn0Q1cTR+/iGoshyqaQusE2wm0lP5JkIi2WHBcM&#10;1rQxlN+yu1UwC+er+brtpt/Z56k9TMxPcb1opQb9bj0HEagLr/B/e68VjGdj+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rhfxAAAANwAAAAPAAAAAAAAAAAA&#10;AAAAAKECAABkcnMvZG93bnJldi54bWxQSwUGAAAAAAQABAD5AAAAkgMAAAAA&#10;" strokecolor="black [3213]" strokeweight="2pt"/>
                      <v:line id="Straight Connector 394" o:spid="_x0000_s1045" style="position:absolute;flip:y;visibility:visible;mso-wrap-style:square" from="2968,1931" to="3385,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c8cUAAADcAAAADwAAAGRycy9kb3ducmV2LnhtbESPzWrDMBCE74W8g9hAbo2cH0rqRg7B&#10;EPChhzZx6XWxNraxtTKSErt9+qpQ6HGYmW+Y/WEyvbiT861lBatlAoK4srrlWkF5OT3uQPiArLG3&#10;TAq+yMMhmz3sMdV25He6n0MtIoR9igqaEIZUSl81ZNAv7UAcvat1BkOUrpba4RjhppfrJHmSBluO&#10;Cw0OlDdUdeebUfD99pkX3eSs+Sheb5F53OblqNRiPh1fQASawn/4r11oBZvnLfyei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Zc8cUAAADcAAAADwAAAAAAAAAA&#10;AAAAAAChAgAAZHJzL2Rvd25yZXYueG1sUEsFBgAAAAAEAAQA+QAAAJMDAAAAAA==&#10;" strokecolor="black [3213]" strokeweight="2pt">
                        <v:stroke startarrow="oval"/>
                      </v:line>
                    </v:group>
                  </v:group>
                </v:group>
                <w10:anchorlock/>
              </v:group>
            </w:pict>
          </mc:Fallback>
        </mc:AlternateContent>
      </w:r>
      <w:r w:rsidR="00E174C1">
        <w:t xml:space="preserve"> </w:t>
      </w:r>
      <w:r w:rsidR="00E174C1" w:rsidRPr="00E174C1">
        <w:rPr>
          <w:color w:val="B40000"/>
          <w:lang w:eastAsia="en-US"/>
        </w:rPr>
        <w:t>Lower the 3 point linkage implement</w:t>
      </w:r>
      <w:r w:rsidR="00396B4E">
        <w:tab/>
      </w:r>
    </w:p>
    <w:p w14:paraId="69BEC7DF" w14:textId="3247FA60" w:rsidR="009869FC" w:rsidRDefault="00A17072" w:rsidP="00196EF2">
      <w:pPr>
        <w:pStyle w:val="IOSlines2017"/>
        <w:tabs>
          <w:tab w:val="right" w:leader="underscore" w:pos="4438"/>
          <w:tab w:val="right" w:leader="underscore" w:pos="4536"/>
        </w:tabs>
        <w:spacing w:before="480" w:after="240"/>
      </w:pPr>
      <w:r>
        <w:rPr>
          <w:noProof/>
          <w:lang w:eastAsia="en-AU"/>
        </w:rPr>
        <mc:AlternateContent>
          <mc:Choice Requires="wpg">
            <w:drawing>
              <wp:inline distT="0" distB="0" distL="0" distR="0" wp14:anchorId="7A97CAB0" wp14:editId="5C869454">
                <wp:extent cx="773182" cy="1260000"/>
                <wp:effectExtent l="0" t="38100" r="46355" b="16510"/>
                <wp:docPr id="430" name="Group 430" descr="Hand signal: Closed hand pointing upwards making a circular mo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3182" cy="1260000"/>
                          <a:chOff x="0" y="0"/>
                          <a:chExt cx="1068070" cy="1741170"/>
                        </a:xfrm>
                      </wpg:grpSpPr>
                      <wps:wsp>
                        <wps:cNvPr id="431" name="Oval 431"/>
                        <wps:cNvSpPr/>
                        <wps:spPr>
                          <a:xfrm>
                            <a:off x="523875" y="83820"/>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Oval 432"/>
                        <wps:cNvSpPr/>
                        <wps:spPr>
                          <a:xfrm>
                            <a:off x="638175" y="83820"/>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3" name="Group 433"/>
                        <wpg:cNvGrpSpPr/>
                        <wpg:grpSpPr>
                          <a:xfrm>
                            <a:off x="0" y="0"/>
                            <a:ext cx="1068070" cy="1741170"/>
                            <a:chOff x="0" y="0"/>
                            <a:chExt cx="1068554" cy="1741170"/>
                          </a:xfrm>
                        </wpg:grpSpPr>
                        <wpg:grpSp>
                          <wpg:cNvPr id="434" name="Group 434"/>
                          <wpg:cNvGrpSpPr/>
                          <wpg:grpSpPr>
                            <a:xfrm>
                              <a:off x="0" y="0"/>
                              <a:ext cx="1068554" cy="1741170"/>
                              <a:chOff x="1" y="0"/>
                              <a:chExt cx="1068553" cy="1741170"/>
                            </a:xfrm>
                          </wpg:grpSpPr>
                          <wpg:grpSp>
                            <wpg:cNvPr id="435" name="Group 435"/>
                            <wpg:cNvGrpSpPr/>
                            <wpg:grpSpPr>
                              <a:xfrm>
                                <a:off x="157329" y="0"/>
                                <a:ext cx="911225" cy="1741170"/>
                                <a:chOff x="38435" y="0"/>
                                <a:chExt cx="911591" cy="1741220"/>
                              </a:xfrm>
                            </wpg:grpSpPr>
                            <wpg:grpSp>
                              <wpg:cNvPr id="436" name="Group 436"/>
                              <wpg:cNvGrpSpPr/>
                              <wpg:grpSpPr>
                                <a:xfrm>
                                  <a:off x="290946" y="0"/>
                                  <a:ext cx="380505" cy="1741220"/>
                                  <a:chOff x="0" y="0"/>
                                  <a:chExt cx="380505" cy="1741220"/>
                                </a:xfrm>
                              </wpg:grpSpPr>
                              <wps:wsp>
                                <wps:cNvPr id="437" name="Oval 437"/>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traight Connector 438"/>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39" name="Group 439"/>
                                <wpg:cNvGrpSpPr/>
                                <wpg:grpSpPr>
                                  <a:xfrm>
                                    <a:off x="0" y="1169720"/>
                                    <a:ext cx="380505" cy="571500"/>
                                    <a:chOff x="0" y="0"/>
                                    <a:chExt cx="380505" cy="571500"/>
                                  </a:xfrm>
                                </wpg:grpSpPr>
                                <wps:wsp>
                                  <wps:cNvPr id="440" name="Straight Connector 440"/>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Straight Connector 441"/>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42" name="Group 442"/>
                              <wpg:cNvGrpSpPr/>
                              <wpg:grpSpPr>
                                <a:xfrm>
                                  <a:off x="38435" y="163852"/>
                                  <a:ext cx="911591" cy="435852"/>
                                  <a:chOff x="38435" y="-435852"/>
                                  <a:chExt cx="911591" cy="435852"/>
                                </a:xfrm>
                              </wpg:grpSpPr>
                              <wps:wsp>
                                <wps:cNvPr id="443" name="Straight Connector 443"/>
                                <wps:cNvCnPr/>
                                <wps:spPr>
                                  <a:xfrm>
                                    <a:off x="107175" y="-23562"/>
                                    <a:ext cx="367839" cy="235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 name="Straight Connector 444"/>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Straight Connector 445"/>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 name="Straight Connector 446"/>
                                <wps:cNvCnPr/>
                                <wps:spPr>
                                  <a:xfrm>
                                    <a:off x="38435" y="-435852"/>
                                    <a:ext cx="68740" cy="412290"/>
                                  </a:xfrm>
                                  <a:prstGeom prst="line">
                                    <a:avLst/>
                                  </a:prstGeom>
                                  <a:ln w="25400">
                                    <a:solidFill>
                                      <a:schemeClr val="tx1"/>
                                    </a:solidFill>
                                    <a:headEnd type="oval" w="lg" len="lg"/>
                                  </a:ln>
                                </wps:spPr>
                                <wps:style>
                                  <a:lnRef idx="1">
                                    <a:schemeClr val="accent1"/>
                                  </a:lnRef>
                                  <a:fillRef idx="0">
                                    <a:schemeClr val="accent1"/>
                                  </a:fillRef>
                                  <a:effectRef idx="0">
                                    <a:schemeClr val="accent1"/>
                                  </a:effectRef>
                                  <a:fontRef idx="minor">
                                    <a:schemeClr val="tx1"/>
                                  </a:fontRef>
                                </wps:style>
                                <wps:bodyPr/>
                              </wps:wsp>
                            </wpg:grpSp>
                          </wpg:grpSp>
                          <wpg:grpSp>
                            <wpg:cNvPr id="447" name="Group 447"/>
                            <wpg:cNvGrpSpPr/>
                            <wpg:grpSpPr>
                              <a:xfrm rot="5400000" flipH="1">
                                <a:off x="92324" y="-30337"/>
                                <a:ext cx="173487" cy="358134"/>
                                <a:chOff x="-1" y="0"/>
                                <a:chExt cx="315131" cy="317140"/>
                              </a:xfrm>
                            </wpg:grpSpPr>
                            <wps:wsp>
                              <wps:cNvPr id="448" name="Arc 448"/>
                              <wps:cNvSpPr/>
                              <wps:spPr>
                                <a:xfrm rot="10800000" flipV="1">
                                  <a:off x="-1" y="0"/>
                                  <a:ext cx="314695"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Arc 449"/>
                              <wps:cNvSpPr/>
                              <wps:spPr>
                                <a:xfrm rot="5400000" flipV="1">
                                  <a:off x="3403" y="3402"/>
                                  <a:ext cx="314696" cy="308759"/>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Arc 450"/>
                              <wps:cNvSpPr/>
                              <wps:spPr>
                                <a:xfrm rot="16200000" flipV="1">
                                  <a:off x="1134" y="5673"/>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51" name="Straight Connector 451"/>
                          <wps:cNvCnPr/>
                          <wps:spPr>
                            <a:xfrm>
                              <a:off x="186347" y="34670"/>
                              <a:ext cx="0" cy="818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3220982" id="Group 430" o:spid="_x0000_s1026" alt="Hand signal: Closed hand pointing upwards making a circular motion" style="width:60.9pt;height:99.2pt;mso-position-horizontal-relative:char;mso-position-vertical-relative:line" coordsize="1068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">
                <o:lock v:ext="edit" aspectratio="t"/>
                <v:oval id="Oval 431" o:spid="_x0000_s1027" style="position:absolute;left:5238;top:83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Ja8YA&#10;AADcAAAADwAAAGRycy9kb3ducmV2LnhtbESP3WoCMRSE7wt9h3AK3mlWLVK3RhFBKS0i9Qfs3enm&#10;dHdxc7Ik0V3f3ghCL4eZ+YaZzFpTiQs5X1pW0O8lIIgzq0vOFex3y+4bCB+QNVaWScGVPMymz08T&#10;TLVt+Jsu25CLCGGfooIihDqV0mcFGfQ9WxNH7886gyFKl0vtsIlwU8lBkoykwZLjQoE1LQrKTtuz&#10;UXAc74K5LlbZ73L9dTg3iXSfPxulOi/t/B1EoDb8hx/tD63gddiH+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1Ja8YAAADcAAAADwAAAAAAAAAAAAAAAACYAgAAZHJz&#10;L2Rvd25yZXYueG1sUEsFBgAAAAAEAAQA9QAAAIsDAAAAAA==&#10;" filled="f" strokecolor="black [3213]" strokeweight=".5pt"/>
                <v:oval id="Oval 432" o:spid="_x0000_s1028" style="position:absolute;left:6381;top:838;width:456;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HMYA&#10;AADcAAAADwAAAGRycy9kb3ducmV2LnhtbESPQWvCQBSE7wX/w/KE3nSjFWmjqxTBUipFGluot2f2&#10;mQSzb8PuauK/7wpCj8PMfMPMl52pxYWcrywrGA0TEMS51RUXCr5368EzCB+QNdaWScGVPCwXvYc5&#10;ptq2/EWXLBQiQtinqKAMoUml9HlJBv3QNsTRO1pnMETpCqkdthFuajlOkqk0WHFcKLGhVUn5KTsb&#10;Bb8vu2Cuq7f8sP7c/JzbRLqP/Vapx373OgMRqAv/4Xv7XSuYPI3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XHMYAAADcAAAADwAAAAAAAAAAAAAAAACYAgAAZHJz&#10;L2Rvd25yZXYueG1sUEsFBgAAAAAEAAQA9QAAAIsDAAAAAA==&#10;" filled="f" strokecolor="black [3213]" strokeweight=".5pt"/>
                <v:group id="Group 433" o:spid="_x0000_s1029" style="position:absolute;width:10680;height:17411" coordsize="10685,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group id="Group 434" o:spid="_x0000_s1030" style="position:absolute;width:10685;height:17411" coordorigin="" coordsize="10685,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group id="Group 435" o:spid="_x0000_s1031" style="position:absolute;left:1573;width:9112;height:17411" coordorigin="384" coordsize="911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up 436" o:spid="_x0000_s1032"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oval id="Oval 437" o:spid="_x0000_s1033"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aCcYA&#10;AADcAAAADwAAAGRycy9kb3ducmV2LnhtbESPzW7CMBCE70h9B2srcQOngChNMSitQOXI34HjNt4m&#10;UeN1Epsk9OnrSkg9jmbmG81y3ZtStNS4wrKCp3EEgji1uuBMwfm0HS1AOI+ssbRMCm7kYL16GCwx&#10;1rbjA7VHn4kAYRejgtz7KpbSpTkZdGNbEQfvyzYGfZBNJnWDXYCbUk6iaC4NFhwWcqzoPaf0+3g1&#10;Csp68pIkP/V+98mX28d1etjo+k2p4WOfvILw1Pv/8L290wpm02f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aCcYAAADcAAAADwAAAAAAAAAAAAAAAACYAgAAZHJz&#10;L2Rvd25yZXYueG1sUEsFBgAAAAAEAAQA9QAAAIsDAAAAAA==&#10;" filled="f" strokecolor="black [3213]" strokeweight="1.25pt"/>
                        <v:line id="Straight Connector 438" o:spid="_x0000_s1034"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4ccIAAADcAAAADwAAAGRycy9kb3ducmV2LnhtbERP3WrCMBS+F/YO4Qy8m+ncVlzXKEM2&#10;JoiDVR/g0Jw21eakNNF2b28uBC8/vv98NdpWXKj3jWMFz7MEBHHpdMO1gsP++2kBwgdkja1jUvBP&#10;HlbLh0mOmXYD/9GlCLWIIewzVGBC6DIpfWnIop+5jjhylesthgj7WuoehxhuWzlPklRabDg2GOxo&#10;bag8FWer4D0cjubr9LPYFm/74Tc1u/pYaaWmj+PnB4hAY7iLb+6NVvD6EtfGM/EI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q4ccIAAADcAAAADwAAAAAAAAAAAAAA&#10;AAChAgAAZHJzL2Rvd25yZXYueG1sUEsFBgAAAAAEAAQA+QAAAJADAAAAAA==&#10;" strokecolor="black [3213]" strokeweight="2pt"/>
                        <v:group id="Group 439" o:spid="_x0000_s1035"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line id="Straight Connector 440" o:spid="_x0000_s1036"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HCsEAAADcAAAADwAAAGRycy9kb3ducmV2LnhtbERPzYrCMBC+C75DGGFvmioqbjXKsris&#10;IApbfYChGZtqMylN1ta3NwfB48f3v9p0thJ3anzpWMF4lIAgzp0uuVBwPv0MFyB8QNZYOSYFD/Kw&#10;Wfd7K0y1a/mP7lkoRAxhn6ICE0KdSulzQxb9yNXEkbu4xmKIsCmkbrCN4baSkySZS4slxwaDNX0b&#10;ym/Zv1XwGc5Xs739LvbZ7NQe5+ZQXC9aqY9B97UEEagLb/HLvdMKptM4P56JR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ascKwQAAANwAAAAPAAAAAAAAAAAAAAAA&#10;AKECAABkcnMvZG93bnJldi54bWxQSwUGAAAAAAQABAD5AAAAjwMAAAAA&#10;" strokecolor="black [3213]" strokeweight="2pt"/>
                          <v:line id="Straight Connector 441" o:spid="_x0000_s1037"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RaA8UAAADcAAAADwAAAGRycy9kb3ducmV2LnhtbESPQUvDQBSE74L/YXmCN7tpKaXGbksV&#10;LT0otLHen9lnEpr3Nt1dm/Tfu4LgcZiZb5jFauBWncmHxomB8SgDRVI620hl4PD+cjcHFSKKxdYJ&#10;GbhQgNXy+mqBuXW97OlcxEoliIQcDdQxdrnWoayJMYxcR5K8L+cZY5K+0tZjn+Dc6kmWzTRjI2mh&#10;xo6eaiqPxTcbeC5n88Pp9X6z4/7jjbfhk4tHb8ztzbB+ABVpiP/hv/bWGphOx/B7Jh0B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RaA8UAAADcAAAADwAAAAAAAAAA&#10;AAAAAAChAgAAZHJzL2Rvd25yZXYueG1sUEsFBgAAAAAEAAQA+QAAAJMDAAAAAA==&#10;" strokecolor="black [3213]" strokeweight="2pt"/>
                        </v:group>
                      </v:group>
                      <v:group id="Group 442" o:spid="_x0000_s1038" style="position:absolute;left:384;top:1638;width:9116;height:4359" coordorigin="384,-4358" coordsize="9115,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line id="Straight Connector 443" o:spid="_x0000_s1039" style="position:absolute;visibility:visible;mso-wrap-style:square" from="1071,-235" to="4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hZfcUAAADcAAAADwAAAGRycy9kb3ducmV2LnhtbESP0WrCQBRE3wv+w3KFvtWN1YpGV5Gi&#10;KBQFox9wyV6z0ezdkN2a9O+7QqGPw8ycYRarzlbiQY0vHSsYDhIQxLnTJRcKLuft2xSED8gaK8ek&#10;4Ic8rJa9lwWm2rV8okcWChEh7FNUYEKoUyl9bsiiH7iaOHpX11gMUTaF1A22EW4r+Z4kE2mx5Lhg&#10;sKZPQ/k9+7YKZuFyM5v7bvqVfZzb48QcittVK/Xa79ZzEIG68B/+a++1gvF4BM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hZfcUAAADcAAAADwAAAAAAAAAA&#10;AAAAAAChAgAAZHJzL2Rvd25yZXYueG1sUEsFBgAAAAAEAAQA+QAAAJMDAAAAAA==&#10;" strokecolor="black [3213]" strokeweight="2pt"/>
                        <v:line id="Straight Connector 444" o:spid="_x0000_s1040"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BCcUAAADcAAAADwAAAGRycy9kb3ducmV2LnhtbESP0WrCQBRE3wv9h+UKvulGScWmWaWI&#10;0kKx0OgHXLI32Wj2bsiuJv37bqHQx2FmzjD5drStuFPvG8cKFvMEBHHpdMO1gvPpMFuD8AFZY+uY&#10;FHyTh+3m8SHHTLuBv+hehFpECPsMFZgQukxKXxqy6OeuI45e5XqLIcq+lrrHIcJtK5dJspIWG44L&#10;BjvaGSqvxc0qeA7ni9lf39YfxdNp+FyZY32ptFLTyfj6AiLQGP7Df+13rSBNU/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BCcUAAADcAAAADwAAAAAAAAAA&#10;AAAAAAChAgAAZHJzL2Rvd25yZXYueG1sUEsFBgAAAAAEAAQA+QAAAJMDAAAAAA==&#10;" strokecolor="black [3213]" strokeweight="2pt"/>
                        <v:line id="Straight Connector 445" o:spid="_x0000_s1041"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kksQAAADcAAAADwAAAGRycy9kb3ducmV2LnhtbESP0WrCQBRE3wv+w3KFvtWNRUWjq4hU&#10;KpQKRj/gkr1mo9m7Ibua+PddQejjMDNnmMWqs5W4U+NLxwqGgwQEce50yYWC03H7MQXhA7LGyjEp&#10;eJCH1bL3tsBUu5YPdM9CISKEfYoKTAh1KqXPDVn0A1cTR+/sGoshyqaQusE2wm0lP5NkIi2WHBcM&#10;1rQxlF+zm1UwC6eL+bp+T3+y8bHdT8xvcTlrpd773XoOIlAX/sOv9k4rGI3G8Dw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WSSxAAAANwAAAAPAAAAAAAAAAAA&#10;AAAAAKECAABkcnMvZG93bnJldi54bWxQSwUGAAAAAAQABAD5AAAAkgMAAAAA&#10;" strokecolor="black [3213]" strokeweight="2pt"/>
                        <v:line id="Straight Connector 446" o:spid="_x0000_s1042" style="position:absolute;visibility:visible;mso-wrap-style:square" from="384,-4358" to="107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cMAAADcAAAADwAAAGRycy9kb3ducmV2LnhtbESPX2vCMBTF3wf7DuEOfJupIiLVKKIU&#10;BiI4HczHS3Ntqs1NSTKt394MBB8P58+PM1t0thFX8qF2rGDQz0AQl07XXCn4ORSfExAhImtsHJOC&#10;OwVYzN/fZphrd+Nvuu5jJdIIhxwVmBjbXMpQGrIY+q4lTt7JeYsxSV9J7fGWxm0jh1k2lhZrTgSD&#10;La0MlZf9n02Q+2Rr2s2OjltdkK+L8+96cFaq99EtpyAidfEVfra/tILRaAz/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h3DAAAA3AAAAA8AAAAAAAAAAAAA&#10;AAAAoQIAAGRycy9kb3ducmV2LnhtbFBLBQYAAAAABAAEAPkAAACRAwAAAAA=&#10;" strokecolor="black [3213]" strokeweight="2pt">
                          <v:stroke startarrow="oval" startarrowwidth="wide" startarrowlength="long"/>
                        </v:line>
                      </v:group>
                    </v:group>
                    <v:group id="Group 447" o:spid="_x0000_s1043" style="position:absolute;left:923;top:-304;width:1735;height:3581;rotation:-90;flip:x" coordorigin="-1" coordsize="315131,31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UPOMQAAADcAAAA&#10;DwAAAAAAAAAAAAAAAACqAgAAZHJzL2Rvd25yZXYueG1sUEsFBgAAAAAEAAQA+gAAAJsDAAAAAA==&#10;">
                      <v:shape id="Arc 448" o:spid="_x0000_s1044" style="position:absolute;left:-1;width:314695;height:308758;rotation:180;flip:y;visibility:visible;mso-wrap-style:square;v-text-anchor:middle" coordsize="314695,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VlsEA&#10;AADcAAAADwAAAGRycy9kb3ducmV2LnhtbERPz2vCMBS+C/sfwhvspumcilRTGcJgY6dZRb09mte0&#10;2LyUJGr33y+HgceP7/d6M9hO3MiH1rGC10kGgrhyumWjYF9+jJcgQkTW2DkmBb8UYFM8jdaYa3fn&#10;H7rtohEphEOOCpoY+1zKUDVkMUxcT5y42nmLMUFvpPZ4T+G2k9MsW0iLLaeGBnvaNlRddlerwL8F&#10;g/XXwWTd99WdzsfSH+elUi/Pw/sKRKQhPsT/7k+tYDZLa9OZdAR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1ZbBAAAA3AAAAA8AAAAAAAAAAAAAAAAAmAIAAGRycy9kb3du&#10;cmV2LnhtbFBLBQYAAAAABAAEAPUAAACGAwAAAAA=&#10;" path="m157347,nsc244248,,314695,69118,314695,154379r-157347,c157348,102919,157347,51460,157347,xem157347,nfc244248,,314695,69118,314695,154379e" filled="f" strokecolor="#4579b8 [3044]" strokeweight="1.5pt">
                        <v:path arrowok="t" o:connecttype="custom" o:connectlocs="157347,0;314695,154379" o:connectangles="0,0"/>
                      </v:shape>
                      <v:shape id="Arc 449" o:spid="_x0000_s1045" style="position:absolute;left:3403;top:3402;width:314696;height:308759;rotation:-90;flip:y;visibility:visible;mso-wrap-style:square;v-text-anchor:middle" coordsize="314696,30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ogsMA&#10;AADcAAAADwAAAGRycy9kb3ducmV2LnhtbESPQYvCMBSE78L+h/AWvGm6i4hWo+wKgifFqnt+2zyb&#10;YvNSmqjtvzeC4HGYmW+Y+bK1lbhR40vHCr6GCQji3OmSCwXHw3owAeEDssbKMSnoyMNy8dGbY6rd&#10;nfd0y0IhIoR9igpMCHUqpc8NWfRDVxNH7+waiyHKppC6wXuE20p+J8lYWiw5LhisaWUov2RXq6Bq&#10;/7rTvzkXq/rQ7bZ++ruZZHul+p/tzwxEoDa8w6/2RisYja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aogsMAAADcAAAADwAAAAAAAAAAAAAAAACYAgAAZHJzL2Rv&#10;d25yZXYueG1sUEsFBgAAAAAEAAQA9QAAAIgDAAAAAA==&#10;" path="m157348,nsc244249,,314696,69118,314696,154380r-157348,l157348,xem157348,nfc244249,,314696,69118,314696,154380e" filled="f" strokecolor="#4579b8 [3044]" strokeweight="1.5pt">
                        <v:path arrowok="t" o:connecttype="custom" o:connectlocs="157348,0;314696,154380" o:connectangles="0,0"/>
                      </v:shape>
                      <v:shape id="Arc 450" o:spid="_x0000_s1046" style="position:absolute;left:1134;top:5673;width:314325;height:308610;rotation:90;flip:y;visibility:visible;mso-wrap-style:square;v-text-anchor:middle" coordsize="31432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6MsMA&#10;AADcAAAADwAAAGRycy9kb3ducmV2LnhtbERPy2oCMRTdC/2HcAvdlJppUSnTyYgVqy5c+AK7vExu&#10;Z0KTm2GS6vj3ZlFweTjvYto7K87UBeNZweswA0FceW24VnA8fL28gwgRWaP1TAquFGBaPgwKzLW/&#10;8I7O+1iLFMIhRwVNjG0uZagachiGviVO3I/vHMYEu1rqDi8p3Fn5lmUT6dBwamiwpXlD1e/+zynY&#10;zmpcLrxdbZ9XG/w8nb6NsV6pp8d+9gEiUh/v4n/3WisYjdP8dCYd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56MsMAAADcAAAADwAAAAAAAAAAAAAAAACYAgAAZHJzL2Rv&#10;d25yZXYueG1sUEsFBgAAAAAEAAQA9QAAAIgDAAAAAA==&#10;" path="m157162,nsc243961,,314325,69085,314325,154305r-157162,c157163,102870,157162,51435,157162,xem157162,nfc243961,,314325,69085,314325,154305e" filled="f" strokecolor="#4579b8 [3044]" strokeweight="1.5pt">
                        <v:stroke startarrow="block"/>
                        <v:path arrowok="t" o:connecttype="custom" o:connectlocs="157162,0;314325,154305" o:connectangles="0,0"/>
                      </v:shape>
                    </v:group>
                  </v:group>
                  <v:line id="Straight Connector 451" o:spid="_x0000_s1047" style="position:absolute;visibility:visible;mso-wrap-style:square" from="1863,346" to="186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ts8YAAADcAAAADwAAAGRycy9kb3ducmV2LnhtbESPQWvCQBSE74L/YXmFXqRuolVr6ipF&#10;EXqR0uhBb4/saxLMvg3Z1cR/7wpCj8PMfMMsVp2pxJUaV1pWEA8jEMSZ1SXnCg777dsHCOeRNVaW&#10;ScGNHKyW/d4CE21b/qVr6nMRIOwSVFB4XydSuqwgg25oa+Lg/dnGoA+yyaVusA1wU8lRFE2lwZLD&#10;QoE1rQvKzunFKNgcpm06zyezQTzedXP+GR1PO6PU60v39QnCU+f/w8/2t1bwPon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QbbPGAAAA3AAAAA8AAAAAAAAA&#10;AAAAAAAAoQIAAGRycy9kb3ducmV2LnhtbFBLBQYAAAAABAAEAPkAAACUAwAAAAA=&#10;" strokecolor="black [3213]" strokeweight="1pt"/>
                </v:group>
                <w10:anchorlock/>
              </v:group>
            </w:pict>
          </mc:Fallback>
        </mc:AlternateContent>
      </w:r>
      <w:r>
        <w:t xml:space="preserve"> </w:t>
      </w:r>
      <w:r w:rsidR="00E174C1" w:rsidRPr="00E174C1">
        <w:rPr>
          <w:color w:val="B40000"/>
          <w:lang w:eastAsia="en-US"/>
        </w:rPr>
        <w:t xml:space="preserve">Raise 3 point linkage Implement </w:t>
      </w:r>
      <w:r w:rsidR="00396B4E">
        <w:tab/>
      </w:r>
    </w:p>
    <w:p w14:paraId="5706B89C" w14:textId="2158A35B" w:rsidR="009869FC" w:rsidRDefault="00681262" w:rsidP="00196EF2">
      <w:pPr>
        <w:pStyle w:val="IOSlines2017"/>
        <w:tabs>
          <w:tab w:val="right" w:leader="underscore" w:pos="4438"/>
          <w:tab w:val="right" w:leader="underscore" w:pos="4536"/>
        </w:tabs>
        <w:spacing w:before="360" w:after="240"/>
      </w:pPr>
      <w:r>
        <w:rPr>
          <w:noProof/>
          <w:lang w:eastAsia="en-AU"/>
        </w:rPr>
        <mc:AlternateContent>
          <mc:Choice Requires="wpg">
            <w:drawing>
              <wp:inline distT="0" distB="0" distL="0" distR="0" wp14:anchorId="5765B708" wp14:editId="67AA9FB1">
                <wp:extent cx="622190" cy="1260000"/>
                <wp:effectExtent l="0" t="0" r="26035" b="16510"/>
                <wp:docPr id="261" name="Group 261" descr="Hand signal: moving hand across under chi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190" cy="1260000"/>
                          <a:chOff x="0" y="0"/>
                          <a:chExt cx="860425" cy="1741170"/>
                        </a:xfrm>
                      </wpg:grpSpPr>
                      <wpg:grpSp>
                        <wpg:cNvPr id="274" name="Group 274"/>
                        <wpg:cNvGrpSpPr/>
                        <wpg:grpSpPr>
                          <a:xfrm>
                            <a:off x="308610" y="83820"/>
                            <a:ext cx="159385" cy="46990"/>
                            <a:chOff x="0" y="0"/>
                            <a:chExt cx="160019" cy="47624"/>
                          </a:xfrm>
                        </wpg:grpSpPr>
                        <wps:wsp>
                          <wps:cNvPr id="275" name="Oval 275"/>
                          <wps:cNvSpPr/>
                          <wps:spPr>
                            <a:xfrm>
                              <a:off x="0" y="1905"/>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Oval 276"/>
                          <wps:cNvSpPr/>
                          <wps:spPr>
                            <a:xfrm>
                              <a:off x="114300" y="0"/>
                              <a:ext cx="45719" cy="4571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7" name="Group 277"/>
                        <wpg:cNvGrpSpPr/>
                        <wpg:grpSpPr>
                          <a:xfrm>
                            <a:off x="0" y="0"/>
                            <a:ext cx="860425" cy="1741170"/>
                            <a:chOff x="0" y="0"/>
                            <a:chExt cx="860425" cy="1741170"/>
                          </a:xfrm>
                        </wpg:grpSpPr>
                        <wpg:grpSp>
                          <wpg:cNvPr id="278" name="Group 278"/>
                          <wpg:cNvGrpSpPr/>
                          <wpg:grpSpPr>
                            <a:xfrm>
                              <a:off x="0" y="0"/>
                              <a:ext cx="860425" cy="1741170"/>
                              <a:chOff x="88571" y="0"/>
                              <a:chExt cx="861455" cy="1741220"/>
                            </a:xfrm>
                          </wpg:grpSpPr>
                          <wpg:grpSp>
                            <wpg:cNvPr id="279" name="Group 279"/>
                            <wpg:cNvGrpSpPr/>
                            <wpg:grpSpPr>
                              <a:xfrm>
                                <a:off x="290946" y="0"/>
                                <a:ext cx="380505" cy="1741220"/>
                                <a:chOff x="0" y="0"/>
                                <a:chExt cx="380505" cy="1741220"/>
                              </a:xfrm>
                            </wpg:grpSpPr>
                            <wps:wsp>
                              <wps:cNvPr id="280" name="Oval 280"/>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82" name="Group 282"/>
                              <wpg:cNvGrpSpPr/>
                              <wpg:grpSpPr>
                                <a:xfrm>
                                  <a:off x="0" y="1169720"/>
                                  <a:ext cx="380505" cy="571500"/>
                                  <a:chOff x="0" y="0"/>
                                  <a:chExt cx="380505" cy="571500"/>
                                </a:xfrm>
                              </wpg:grpSpPr>
                              <wps:wsp>
                                <wps:cNvPr id="283" name="Straight Connector 283"/>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Straight Connector 284"/>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85" name="Group 285"/>
                            <wpg:cNvGrpSpPr/>
                            <wpg:grpSpPr>
                              <a:xfrm>
                                <a:off x="88571" y="450493"/>
                                <a:ext cx="861455" cy="149211"/>
                                <a:chOff x="88571" y="-149211"/>
                                <a:chExt cx="861455" cy="149211"/>
                              </a:xfrm>
                            </wpg:grpSpPr>
                            <wps:wsp>
                              <wps:cNvPr id="286" name="Straight Connector 286"/>
                              <wps:cNvCnPr/>
                              <wps:spPr>
                                <a:xfrm>
                                  <a:off x="88571" y="-97563"/>
                                  <a:ext cx="386105" cy="9754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flipV="1">
                                  <a:off x="120317" y="-149211"/>
                                  <a:ext cx="296166" cy="5164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a:off x="411214" y="-142717"/>
                                  <a:ext cx="117911"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55" name="Straight Arrow Connector 355"/>
                          <wps:cNvCnPr/>
                          <wps:spPr>
                            <a:xfrm flipH="1" flipV="1">
                              <a:off x="202200" y="523425"/>
                              <a:ext cx="429878" cy="1"/>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3FFB224" id="Group 261" o:spid="_x0000_s1026" alt="Hand signal: moving hand across under chin" style="width:49pt;height:99.2pt;mso-position-horizontal-relative:char;mso-position-vertical-relative:line" coordsize="8604,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">
                <o:lock v:ext="edit" aspectratio="t"/>
                <v:group id="Group 274" o:spid="_x0000_s1027" style="position:absolute;left:3086;top:838;width:1593;height:470" coordsize="160019,47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oval id="Oval 275" o:spid="_x0000_s1028" style="position:absolute;top:1905;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0UMYA&#10;AADcAAAADwAAAGRycy9kb3ducmV2LnhtbESPQWvCQBSE7wX/w/KE3nSjUG2jqxTBUipFGluot2f2&#10;mQSzb8PuauK/7wpCj8PMfMPMl52pxYWcrywrGA0TEMS51RUXCr5368EzCB+QNdaWScGVPCwXvYc5&#10;ptq2/EWXLBQiQtinqKAMoUml9HlJBv3QNsTRO1pnMETpCqkdthFuajlOkok0WHFcKLGhVUn5KTsb&#10;Bb8vu2Cuq7f8sP7c/JzbRLqP/Vapx373OgMRqAv/4Xv7XSsYT5/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c0UMYAAADcAAAADwAAAAAAAAAAAAAAAACYAgAAZHJz&#10;L2Rvd25yZXYueG1sUEsFBgAAAAAEAAQA9QAAAIsDAAAAAA==&#10;" filled="f" strokecolor="black [3213]" strokeweight=".5pt"/>
                  <v:oval id="Oval 276" o:spid="_x0000_s1029" style="position:absolute;left:114300;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qJ8YA&#10;AADcAAAADwAAAGRycy9kb3ducmV2LnhtbESPQWvCQBSE7wX/w/IK3uqmHtSmrqEEFFGKqC20t9fs&#10;axLMvg27q4n/visIPQ4z8w0zz3rTiAs5X1tW8DxKQBAXVtdcKvg4Lp9mIHxA1thYJgVX8pAtBg9z&#10;TLXteE+XQyhFhLBPUUEVQptK6YuKDPqRbYmj92udwRClK6V22EW4aeQ4SSbSYM1xocKW8oqK0+Fs&#10;FHy9HIO55qviZ/m+/Tx3iXSb751Sw8f+7RVEoD78h+/ttVYwnk7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WqJ8YAAADcAAAADwAAAAAAAAAAAAAAAACYAgAAZHJz&#10;L2Rvd25yZXYueG1sUEsFBgAAAAAEAAQA9QAAAIsDAAAAAA==&#10;" filled="f" strokecolor="black [3213]" strokeweight=".5pt"/>
                </v:group>
                <v:group id="Group 277" o:spid="_x0000_s1030" style="position:absolute;width:8604;height:17411" coordsize="8604,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278" o:spid="_x0000_s1031" style="position:absolute;width:8604;height:17411" coordorigin="885" coordsize="8614,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279" o:spid="_x0000_s1032"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oval id="Oval 280" o:spid="_x0000_s1033"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JYsMA&#10;AADcAAAADwAAAGRycy9kb3ducmV2LnhtbERPTW+CQBC9m/Q/bKZJb7KUJo1FVkMbTTlW7KHHKTsC&#10;KTsL7Kror3cPTTy+vO9sPZlOnGh0rWUFz1EMgriyuuVawfd+O1+AcB5ZY2eZFFzIwXr1MMsw1fbM&#10;OzqVvhYhhF2KChrv+1RKVzVk0EW2Jw7cwY4GfYBjLfWI5xBuOpnE8as02HJoaLCnj4aqv/JoFHRD&#10;8pbn1+Gr+OWfy+fxZbfRw7tST49TvgThafJ38b+70AqSRZgfzo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mJYsMAAADcAAAADwAAAAAAAAAAAAAAAACYAgAAZHJzL2Rv&#10;d25yZXYueG1sUEsFBgAAAAAEAAQA9QAAAIgDAAAAAA==&#10;" filled="f" strokecolor="black [3213]" strokeweight="1.25pt"/>
                      <v:line id="Straight Connector 281" o:spid="_x0000_s1034"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a88QAAADcAAAADwAAAGRycy9kb3ducmV2LnhtbESP0WrCQBRE3wv+w3KFvtWNghKjq4go&#10;FqQFox9wyV6z0ezdkF1N+vddodDHYWbOMMt1b2vxpNZXjhWMRwkI4sLpiksFl/P+IwXhA7LG2jEp&#10;+CEP69XgbYmZdh2f6JmHUkQI+wwVmBCaTEpfGLLoR64hjt7VtRZDlG0pdYtdhNtaTpJkJi1WHBcM&#10;NrQ1VNzzh1UwD5eb2d0P6TGfnrvvmfkqb1et1Puw3yxABOrDf/iv/akVTNIxvM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1BrzxAAAANwAAAAPAAAAAAAAAAAA&#10;AAAAAKECAABkcnMvZG93bnJldi54bWxQSwUGAAAAAAQABAD5AAAAkgMAAAAA&#10;" strokecolor="black [3213]" strokeweight="2pt"/>
                      <v:group id="Group 282" o:spid="_x0000_s1035"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Straight Connector 283" o:spid="_x0000_s1036"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hH8QAAADcAAAADwAAAGRycy9kb3ducmV2LnhtbESP0WrCQBRE3wX/YblC3+pGSyVGV5FS&#10;aUFaaPQDLtlrNpq9G7KrSf/eFQQfh5k5wyzXva3FlVpfOVYwGScgiAunKy4VHPbb1xSED8gaa8ek&#10;4J88rFfDwRIz7Tr+o2seShEh7DNUYEJoMil9YciiH7uGOHpH11oMUbal1C12EW5rOU2SmbRYcVww&#10;2NCHoeKcX6yCeTiczOf5K93l7/vud2Z+ytNRK/Uy6jcLEIH68Aw/2t9awTR9g/uZe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iEfxAAAANwAAAAPAAAAAAAAAAAA&#10;AAAAAKECAABkcnMvZG93bnJldi54bWxQSwUGAAAAAAQABAD5AAAAkgMAAAAA&#10;" strokecolor="black [3213]" strokeweight="2pt"/>
                        <v:line id="Straight Connector 284" o:spid="_x0000_s1037"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B+cUAAADcAAAADwAAAGRycy9kb3ducmV2LnhtbESPQUvDQBSE70L/w/IK3uzGIiWm3RZb&#10;VHpQqLHeX7PPJJj3Nu6uTfz3riB4HGbmG2a1GblTZ/KhdWLgepaBIqmcbaU2cHx9uMpBhYhisXNC&#10;Br4pwGY9uVhhYd0gL3QuY60SREKBBpoY+0LrUDXEGGauJ0neu/OMMUlfa+txSHDu9DzLFpqxlbTQ&#10;YE+7hqqP8osN3FeL/Pj5dPt44OHtmffhxOXWG3M5He+WoCKN8T/8195bA/P8Bn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GB+cUAAADcAAAADwAAAAAAAAAA&#10;AAAAAAChAgAAZHJzL2Rvd25yZXYueG1sUEsFBgAAAAAEAAQA+QAAAJMDAAAAAA==&#10;" strokecolor="black [3213]" strokeweight="2pt"/>
                      </v:group>
                    </v:group>
                    <v:group id="Group 285" o:spid="_x0000_s1038" style="position:absolute;left:885;top:4504;width:8615;height:1493" coordorigin="885,-1492" coordsize="8614,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line id="Straight Connector 286" o:spid="_x0000_s1039" style="position:absolute;visibility:visible;mso-wrap-style:square" from="885,-975" to="47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Ch8UAAADcAAAADwAAAGRycy9kb3ducmV2LnhtbESP0WrCQBRE34X+w3ILfdNNhYYY3UgR&#10;SwulgtEPuGRvstHs3ZDdmvTvu4WCj8PMnGE228l24kaDbx0reF4kIIgrp1tuFJxPb/MMhA/IGjvH&#10;pOCHPGyLh9kGc+1GPtKtDI2IEPY5KjAh9LmUvjJk0S9cTxy92g0WQ5RDI/WAY4TbTi6TJJUWW44L&#10;BnvaGaqu5bdVsArni9lf37PP8uU0HlLz1VxqrdTT4/S6BhFoCvfwf/tDK1hmKfydi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2Ch8UAAADcAAAADwAAAAAAAAAA&#10;AAAAAAChAgAAZHJzL2Rvd25yZXYueG1sUEsFBgAAAAAEAAQA+QAAAJMDAAAAAA==&#10;" strokecolor="black [3213]" strokeweight="2pt"/>
                      <v:line id="Straight Connector 287" o:spid="_x0000_s1040"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nHMQAAADcAAAADwAAAGRycy9kb3ducmV2LnhtbESP0WrCQBRE3wv+w3KFvtWNQm2MriKi&#10;VJAWGv2AS/aajWbvhuxq0r93hUIfh5k5wyxWva3FnVpfOVYwHiUgiAunKy4VnI67txSED8gaa8ek&#10;4Jc8rJaDlwVm2nX8Q/c8lCJC2GeowITQZFL6wpBFP3INcfTOrrUYomxLqVvsItzWcpIkU2mx4rhg&#10;sKGNoeKa36yCWThdzPb6mR7y92P3PTVf5eWslXod9us5iEB9+A//tfdawST9gO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SccxAAAANwAAAAPAAAAAAAAAAAA&#10;AAAAAKECAABkcnMvZG93bnJldi54bWxQSwUGAAAAAAQABAD5AAAAkgMAAAAA&#10;" strokecolor="black [3213]" strokeweight="2pt"/>
                      <v:line id="Straight Connector 352" o:spid="_x0000_s1041"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nXsQAAADcAAAADwAAAGRycy9kb3ducmV2LnhtbESP0WrCQBRE3wv+w3IF33RTRbGpq4go&#10;FkSh0Q+4ZK/ZaPZuyK4m/Xu3UOjjMDNnmMWqs5V4UuNLxwreRwkI4tzpkgsFl/NuOAfhA7LGyjEp&#10;+CEPq2XvbYGpdi1/0zMLhYgQ9ikqMCHUqZQ+N2TRj1xNHL2rayyGKJtC6gbbCLeVHCfJTFosOS4Y&#10;rGljKL9nD6vgI1xuZnvfzw/Z9NyeZuZY3K5aqUG/W3+CCNSF//Bf+0srmEzH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6dexAAAANwAAAAPAAAAAAAAAAAA&#10;AAAAAKECAABkcnMvZG93bnJldi54bWxQSwUGAAAAAAQABAD5AAAAkgMAAAAA&#10;" strokecolor="black [3213]" strokeweight="2pt"/>
                      <v:line id="Straight Connector 353" o:spid="_x0000_s1042" style="position:absolute;flip:y;visibility:visible;mso-wrap-style:square" from="1203,-1492" to="416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6V8UAAADcAAAADwAAAGRycy9kb3ducmV2LnhtbESPQUvDQBSE74L/YXmCN7vR0lLTbksr&#10;WnpQ0Njen9lnEsx7G3e3TfrvXUHwOMzMN8xiNXCrTuRD48TA7SgDRVI620hlYP/+dDMDFSKKxdYJ&#10;GThTgNXy8mKBuXW9vNGpiJVKEAk5Gqhj7HKtQ1kTYxi5jiR5n84zxiR9pa3HPsG51XdZNtWMjaSF&#10;Gjt6qKn8Ko5s4LGczvbfz/fbV+4PL7wLH1xsvDHXV8N6DirSEP/Df+2dNTCejOH3TDo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6V8UAAADcAAAADwAAAAAAAAAA&#10;AAAAAAChAgAAZHJzL2Rvd25yZXYueG1sUEsFBgAAAAAEAAQA+QAAAJMDAAAAAA==&#10;" strokecolor="black [3213]" strokeweight="2pt"/>
                      <v:line id="Straight Connector 354" o:spid="_x0000_s1043" style="position:absolute;visibility:visible;mso-wrap-style:square" from="4112,-1427" to="5291,-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ascUAAADcAAAADwAAAGRycy9kb3ducmV2LnhtbESP0WrCQBRE3wv+w3KFvtWNtYpGV5Gi&#10;KBQFox9wyV6z0ezdkN2a9O/dQqGPw8ycYRarzlbiQY0vHSsYDhIQxLnTJRcKLuft2xSED8gaK8ek&#10;4Ic8rJa9lwWm2rV8okcWChEh7FNUYEKoUyl9bsiiH7iaOHpX11gMUTaF1A22EW4r+Z4kE2mx5Lhg&#10;sKZPQ/k9+7YKZuFyM5v7bvqVjc/tcWIOxe2qlXrtd+s5iEBd+A//tfdawWj8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KascUAAADcAAAADwAAAAAAAAAA&#10;AAAAAAChAgAAZHJzL2Rvd25yZXYueG1sUEsFBgAAAAAEAAQA+QAAAJMDAAAAAA==&#10;" strokecolor="black [3213]" strokeweight="2pt"/>
                    </v:group>
                  </v:group>
                  <v:shape id="Straight Arrow Connector 355" o:spid="_x0000_s1044" type="#_x0000_t32" style="position:absolute;left:2022;top:5234;width:429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xK8UAAADcAAAADwAAAGRycy9kb3ducmV2LnhtbESPQUvDQBSE74L/YXlCb3ZTS7Sk3Rax&#10;FAXx0LTQ62v2mUR330uzaxv/vSsIHoeZ+YZZrAbv1Jn60AobmIwzUMSV2JZrA/vd5nYGKkRki06Y&#10;DHxTgNXy+mqBhZULb+lcxlolCIcCDTQxdoXWoWrIYxhLR5y8d+k9xiT7WtseLwnunb7LsnvtseW0&#10;0GBHTw1Vn+WXN7B+PeXlgyv5MPnYaCdv8nzUYszoZnicg4o0xP/wX/vFGpjmOfyeSUd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LxK8UAAADcAAAADwAAAAAAAAAA&#10;AAAAAAChAgAAZHJzL2Rvd25yZXYueG1sUEsFBgAAAAAEAAQA+QAAAJMDAAAAAA==&#10;" strokecolor="#4579b8 [3044]" strokeweight="1.5pt">
                    <v:stroke startarrow="block" endarrow="block"/>
                  </v:shape>
                </v:group>
                <w10:anchorlock/>
              </v:group>
            </w:pict>
          </mc:Fallback>
        </mc:AlternateContent>
      </w:r>
      <w:r>
        <w:t xml:space="preserve"> </w:t>
      </w:r>
      <w:r w:rsidR="00E174C1" w:rsidRPr="00E174C1">
        <w:rPr>
          <w:color w:val="B40000"/>
          <w:lang w:eastAsia="en-US"/>
        </w:rPr>
        <w:t>Turn engine off</w:t>
      </w:r>
      <w:r w:rsidR="00396B4E">
        <w:tab/>
      </w:r>
    </w:p>
    <w:p w14:paraId="37E52984" w14:textId="17E1518D" w:rsidR="009869FC" w:rsidRDefault="00A17072" w:rsidP="00196EF2">
      <w:pPr>
        <w:pStyle w:val="IOSlines2017"/>
        <w:tabs>
          <w:tab w:val="right" w:leader="underscore" w:pos="4438"/>
          <w:tab w:val="right" w:leader="underscore" w:pos="4536"/>
        </w:tabs>
        <w:spacing w:before="360" w:after="240"/>
      </w:pPr>
      <w:r>
        <w:rPr>
          <w:noProof/>
          <w:lang w:eastAsia="en-AU"/>
        </w:rPr>
        <mc:AlternateContent>
          <mc:Choice Requires="wpg">
            <w:drawing>
              <wp:inline distT="0" distB="0" distL="0" distR="0" wp14:anchorId="46E38676" wp14:editId="66BACAA9">
                <wp:extent cx="773182" cy="1260000"/>
                <wp:effectExtent l="0" t="0" r="46355" b="16510"/>
                <wp:docPr id="532" name="Group 532" descr="Hand signal: open hand pointing upwards moving in a circular mo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3182" cy="1260000"/>
                          <a:chOff x="0" y="0"/>
                          <a:chExt cx="1068070" cy="1741170"/>
                        </a:xfrm>
                      </wpg:grpSpPr>
                      <wpg:grpSp>
                        <wpg:cNvPr id="533" name="Group 533"/>
                        <wpg:cNvGrpSpPr/>
                        <wpg:grpSpPr>
                          <a:xfrm>
                            <a:off x="0" y="0"/>
                            <a:ext cx="1068070" cy="1741170"/>
                            <a:chOff x="0" y="0"/>
                            <a:chExt cx="1068554" cy="1741170"/>
                          </a:xfrm>
                        </wpg:grpSpPr>
                        <wpg:grpSp>
                          <wpg:cNvPr id="534" name="Group 534"/>
                          <wpg:cNvGrpSpPr/>
                          <wpg:grpSpPr>
                            <a:xfrm>
                              <a:off x="157329" y="0"/>
                              <a:ext cx="911225" cy="1741170"/>
                              <a:chOff x="38435" y="0"/>
                              <a:chExt cx="911591" cy="1741220"/>
                            </a:xfrm>
                          </wpg:grpSpPr>
                          <wpg:grpSp>
                            <wpg:cNvPr id="535" name="Group 535"/>
                            <wpg:cNvGrpSpPr/>
                            <wpg:grpSpPr>
                              <a:xfrm>
                                <a:off x="290946" y="0"/>
                                <a:ext cx="380505" cy="1741220"/>
                                <a:chOff x="0" y="0"/>
                                <a:chExt cx="380505" cy="1741220"/>
                              </a:xfrm>
                            </wpg:grpSpPr>
                            <wps:wsp>
                              <wps:cNvPr id="536" name="Oval 536"/>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Straight Connector 537"/>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38" name="Group 538"/>
                              <wpg:cNvGrpSpPr/>
                              <wpg:grpSpPr>
                                <a:xfrm>
                                  <a:off x="0" y="1169720"/>
                                  <a:ext cx="380505" cy="571500"/>
                                  <a:chOff x="0" y="0"/>
                                  <a:chExt cx="380505" cy="571500"/>
                                </a:xfrm>
                              </wpg:grpSpPr>
                              <wps:wsp>
                                <wps:cNvPr id="539" name="Straight Connector 539"/>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0" name="Straight Connector 540"/>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41" name="Group 541"/>
                            <wpg:cNvGrpSpPr/>
                            <wpg:grpSpPr>
                              <a:xfrm>
                                <a:off x="38435" y="163852"/>
                                <a:ext cx="911591" cy="435852"/>
                                <a:chOff x="38435" y="-435852"/>
                                <a:chExt cx="911591" cy="435852"/>
                              </a:xfrm>
                            </wpg:grpSpPr>
                            <wps:wsp>
                              <wps:cNvPr id="542" name="Straight Connector 542"/>
                              <wps:cNvCnPr/>
                              <wps:spPr>
                                <a:xfrm>
                                  <a:off x="107175" y="-23562"/>
                                  <a:ext cx="367839" cy="2356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 name="Straight Connector 543"/>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4" name="Straight Connector 544"/>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5" name="Straight Connector 545"/>
                              <wps:cNvCnPr/>
                              <wps:spPr>
                                <a:xfrm>
                                  <a:off x="38435" y="-435852"/>
                                  <a:ext cx="68740" cy="412290"/>
                                </a:xfrm>
                                <a:prstGeom prst="line">
                                  <a:avLst/>
                                </a:prstGeom>
                                <a:ln w="25400">
                                  <a:solidFill>
                                    <a:schemeClr val="tx1"/>
                                  </a:solidFill>
                                  <a:headEnd type="diamond" w="lg" len="lg"/>
                                </a:ln>
                              </wps:spPr>
                              <wps:style>
                                <a:lnRef idx="1">
                                  <a:schemeClr val="accent1"/>
                                </a:lnRef>
                                <a:fillRef idx="0">
                                  <a:schemeClr val="accent1"/>
                                </a:fillRef>
                                <a:effectRef idx="0">
                                  <a:schemeClr val="accent1"/>
                                </a:effectRef>
                                <a:fontRef idx="minor">
                                  <a:schemeClr val="tx1"/>
                                </a:fontRef>
                              </wps:style>
                              <wps:bodyPr/>
                            </wps:wsp>
                          </wpg:grpSp>
                        </wpg:grpSp>
                        <wpg:grpSp>
                          <wpg:cNvPr id="546" name="Group 546"/>
                          <wpg:cNvGrpSpPr/>
                          <wpg:grpSpPr>
                            <a:xfrm rot="5400000" flipH="1">
                              <a:off x="92324" y="-30336"/>
                              <a:ext cx="173486" cy="358133"/>
                              <a:chOff x="0" y="0"/>
                              <a:chExt cx="315130" cy="317139"/>
                            </a:xfrm>
                          </wpg:grpSpPr>
                          <wps:wsp>
                            <wps:cNvPr id="547" name="Arc 547"/>
                            <wps:cNvSpPr/>
                            <wps:spPr>
                              <a:xfrm>
                                <a:off x="0" y="0"/>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Arc 548"/>
                            <wps:cNvSpPr/>
                            <wps:spPr>
                              <a:xfrm rot="5400000">
                                <a:off x="3403" y="3403"/>
                                <a:ext cx="314696" cy="308758"/>
                              </a:xfrm>
                              <a:prstGeom prst="arc">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Arc 549"/>
                            <wps:cNvSpPr/>
                            <wps:spPr>
                              <a:xfrm rot="16200000">
                                <a:off x="1134" y="5672"/>
                                <a:ext cx="314325" cy="308610"/>
                              </a:xfrm>
                              <a:prstGeom prst="arc">
                                <a:avLst/>
                              </a:prstGeom>
                              <a:ln w="19050">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50" name="Oval 550"/>
                        <wps:cNvSpPr/>
                        <wps:spPr>
                          <a:xfrm>
                            <a:off x="521332" y="91027"/>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Oval 551"/>
                        <wps:cNvSpPr/>
                        <wps:spPr>
                          <a:xfrm>
                            <a:off x="633046" y="91027"/>
                            <a:ext cx="45538" cy="4511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FE4A0C" id="Group 532" o:spid="_x0000_s1026" alt="Hand signal: open hand pointing upwards moving in a circular motion" style="width:60.9pt;height:99.2pt;mso-position-horizontal-relative:char;mso-position-vertical-relative:line" coordsize="10680,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">
                <o:lock v:ext="edit" aspectratio="t"/>
                <v:group id="Group 533" o:spid="_x0000_s1027" style="position:absolute;width:10680;height:17411" coordsize="10685,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534" o:spid="_x0000_s1028" style="position:absolute;left:1573;width:9112;height:17411" coordorigin="384" coordsize="911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535" o:spid="_x0000_s1029"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Oval 536" o:spid="_x0000_s1030"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wD8UA&#10;AADcAAAADwAAAGRycy9kb3ducmV2LnhtbESPQWvCQBSE74X+h+UJvdWNSqWmbkIqlnpU24PH1+wz&#10;CWbfJtlVo7/eFYQeh5n5hpmnvanFiTpXWVYwGkYgiHOrKy4U/P58vb6DcB5ZY22ZFFzIQZo8P80x&#10;1vbMGzptfSEChF2MCkrvm1hKl5dk0A1tQxy8ve0M+iC7QuoOzwFuajmOoqk0WHFYKLGhRUn5YXs0&#10;Cup2PMuya7te/fHu8n2cbJa6/VTqZdBnHyA89f4//GivtIK3yRT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bAPxQAAANwAAAAPAAAAAAAAAAAAAAAAAJgCAABkcnMv&#10;ZG93bnJldi54bWxQSwUGAAAAAAQABAD1AAAAigMAAAAA&#10;" filled="f" strokecolor="black [3213]" strokeweight="1.25pt"/>
                      <v:line id="Straight Connector 537" o:spid="_x0000_s1031"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jnsUAAADcAAAADwAAAGRycy9kb3ducmV2LnhtbESP3WrCQBSE74W+w3IKvdONFn8aXUVK&#10;pUJRaPQBDtljNpo9G7KrSd/eLQheDjPzDbNYdbYSN2p86VjBcJCAIM6dLrlQcDxs+jMQPiBrrByT&#10;gj/ysFq+9BaYatfyL92yUIgIYZ+iAhNCnUrpc0MW/cDVxNE7ucZiiLIppG6wjXBbyVGSTKTFkuOC&#10;wZo+DeWX7GoVfITj2Xxdvmc/2fjQ7idmV5xPWqm31249BxGoC8/wo73VCsbvU/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QjnsUAAADcAAAADwAAAAAAAAAA&#10;AAAAAAChAgAAZHJzL2Rvd25yZXYueG1sUEsFBgAAAAAEAAQA+QAAAJMDAAAAAA==&#10;" strokecolor="black [3213]" strokeweight="2pt"/>
                      <v:group id="Group 538" o:spid="_x0000_s1032"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line id="Straight Connector 539" o:spid="_x0000_s1033"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Sd8QAAADcAAAADwAAAGRycy9kb3ducmV2LnhtbESP0WrCQBRE3wX/YblC33Rji6LRVUQq&#10;FkoFox9wyV6z0ezdkF1N/PtuoeDjMDNnmOW6s5V4UONLxwrGowQEce50yYWC82k3nIHwAVlj5ZgU&#10;PMnDetXvLTHVruUjPbJQiAhhn6ICE0KdSulzQxb9yNXE0bu4xmKIsimkbrCNcFvJ9ySZSoslxwWD&#10;NW0N5bfsbhXMw/lqPm/72Xc2ObWHqfkprhet1Nug2yxABOrCK/zf/tIKJh9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xJ3xAAAANwAAAAPAAAAAAAAAAAA&#10;AAAAAKECAABkcnMvZG93bnJldi54bWxQSwUGAAAAAAQABAD5AAAAkgMAAAAA&#10;" strokecolor="black [3213]" strokeweight="2pt"/>
                        <v:line id="Straight Connector 540" o:spid="_x0000_s1034"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wBcIAAADcAAAADwAAAGRycy9kb3ducmV2LnhtbERPTU/CQBC9m/AfNkPiTbYYJVhYiBo0&#10;HDSBCvexO7YNndmyu9L6792DiceX971cD9yqC/nQODEwnWSgSEpnG6kMHD5ebuagQkSx2DohAz8U&#10;YL0aXS0xt66XPV2KWKkUIiFHA3WMXa51KGtiDBPXkSTuy3nGmKCvtPXYp3Bu9W2WzTRjI6mhxo6e&#10;aypPxTcb2JSz+eH89vC64/74ztvwycWTN+Z6PDwuQEUa4r/4z721Bu7v0vx0Jh0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nwBcIAAADcAAAADwAAAAAAAAAAAAAA&#10;AAChAgAAZHJzL2Rvd25yZXYueG1sUEsFBgAAAAAEAAQA+QAAAJADAAAAAA==&#10;" strokecolor="black [3213]" strokeweight="2pt"/>
                      </v:group>
                    </v:group>
                    <v:group id="Group 541" o:spid="_x0000_s1035" style="position:absolute;left:384;top:1638;width:9116;height:4359" coordorigin="384,-4358" coordsize="9115,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line id="Straight Connector 542" o:spid="_x0000_s1036" style="position:absolute;visibility:visible;mso-wrap-style:square" from="1071,-235" to="4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ze8QAAADcAAAADwAAAGRycy9kb3ducmV2LnhtbESP0WrCQBRE3wv+w3IF33RTUbGpq4go&#10;FkSh0Q+4ZK/ZaPZuyK4m/Xu3UOjjMDNnmMWqs5V4UuNLxwreRwkI4tzpkgsFl/NuOAfhA7LGyjEp&#10;+CEPq2XvbYGpdi1/0zMLhYgQ9ikqMCHUqZQ+N2TRj1xNHL2rayyGKJtC6gbbCLeVHCfJTFosOS4Y&#10;rGljKL9nD6vgI1xuZnvfzw/Z9NyeZuZY3K5aqUG/W3+CCNSF//Bf+0srmE7G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fN7xAAAANwAAAAPAAAAAAAAAAAA&#10;AAAAAKECAABkcnMvZG93bnJldi54bWxQSwUGAAAAAAQABAD5AAAAkgMAAAAA&#10;" strokecolor="black [3213]" strokeweight="2pt"/>
                      <v:line id="Straight Connector 543" o:spid="_x0000_s1037"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W4MUAAADcAAAADwAAAGRycy9kb3ducmV2LnhtbESP0WrCQBRE3wv+w3KFvtWNtYpGV5Gi&#10;KBQFox9wyV6z0ezdkN2a9O/dQqGPw8ycYRarzlbiQY0vHSsYDhIQxLnTJRcKLuft2xSED8gaK8ek&#10;4Ic8rJa9lwWm2rV8okcWChEh7FNUYEKoUyl9bsiiH7iaOHpX11gMUTaF1A22EW4r+Z4kE2mx5Lhg&#10;sKZPQ/k9+7YKZuFyM5v7bvqVjc/tcWIOxe2qlXrtd+s5iEBd+A//tfdawfhjBL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lW4MUAAADcAAAADwAAAAAAAAAA&#10;AAAAAAChAgAAZHJzL2Rvd25yZXYueG1sUEsFBgAAAAAEAAQA+QAAAJMDAAAAAA==&#10;" strokecolor="black [3213]" strokeweight="2pt"/>
                      <v:line id="Straight Connector 544" o:spid="_x0000_s1038"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OlMQAAADcAAAADwAAAGRycy9kb3ducmV2LnhtbESP0WrCQBRE3wv+w3KFvtWNRUWjq4hU&#10;KpQKRj/gkr1mo9m7Ibua+PddQejjMDNnmMWqs5W4U+NLxwqGgwQEce50yYWC03H7MQXhA7LGyjEp&#10;eJCH1bL3tsBUu5YPdM9CISKEfYoKTAh1KqXPDVn0A1cTR+/sGoshyqaQusE2wm0lP5NkIi2WHBcM&#10;1rQxlF+zm1UwC6eL+bp+T3+y8bHdT8xvcTlrpd773XoOIlAX/sOv9k4rGI9G8Dw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M6UxAAAANwAAAAPAAAAAAAAAAAA&#10;AAAAAKECAABkcnMvZG93bnJldi54bWxQSwUGAAAAAAQABAD5AAAAkgMAAAAA&#10;" strokecolor="black [3213]" strokeweight="2pt"/>
                      <v:line id="Straight Connector 545" o:spid="_x0000_s1039" style="position:absolute;visibility:visible;mso-wrap-style:square" from="384,-4358" to="107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EGcUAAADcAAAADwAAAGRycy9kb3ducmV2LnhtbESPQWsCMRSE7wX/Q3iFXkpNLG4pW6Oo&#10;UCgIgtteentsXndDNy9LEt313xtB8DjMzDfMYjW6TpwoROtZw2yqQBDX3lhuNPx8f768g4gJ2WDn&#10;mTScKcJqOXlYYGn8wAc6VakRGcKxRA1tSn0pZaxbchinvifO3p8PDlOWoZEm4JDhrpOvSr1Jh5bz&#10;Qos9bVuq/6uj0zCu4/n4G9R8sy/CTu2GwT7bRuunx3H9ASLRmO7hW/vLaCjmBVzP5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FEGcUAAADcAAAADwAAAAAAAAAA&#10;AAAAAAChAgAAZHJzL2Rvd25yZXYueG1sUEsFBgAAAAAEAAQA+QAAAJMDAAAAAA==&#10;" strokecolor="black [3213]" strokeweight="2pt">
                        <v:stroke startarrow="diamond" startarrowwidth="wide" startarrowlength="long"/>
                      </v:line>
                    </v:group>
                  </v:group>
                  <v:group id="Group 546" o:spid="_x0000_s1040" style="position:absolute;left:923;top:-304;width:1735;height:3581;rotation:-90;flip:x" coordsize="315130,31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ilPsQAAADcAAAA&#10;DwAAAAAAAAAAAAAAAACqAgAAZHJzL2Rvd25yZXYueG1sUEsFBgAAAAAEAAQA+gAAAJsDAAAAAA==&#10;">
                    <v:shape id="Arc 547" o:spid="_x0000_s1041" style="position:absolute;width:314696;height:308758;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xusUA&#10;AADcAAAADwAAAGRycy9kb3ducmV2LnhtbESPT2sCMRTE74LfITyhl1Kzlv5jaxQRBBEPui09v25e&#10;dxeTlyWJ6+63bwTB4zAzv2Hmy94a0ZEPjWMFs2kGgrh0uuFKwffX5ukDRIjIGo1jUjBQgOViPJpj&#10;rt2Fj9QVsRIJwiFHBXWMbS5lKGuyGKauJU7en/MWY5K+ktrjJcGtkc9Z9iYtNpwWamxpXVN5Ks5W&#10;AQ7dzj82h9N69qOLbtib37MzSj1M+tUniEh9vIdv7a1W8PryDt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3G6xQAAANwAAAAPAAAAAAAAAAAAAAAAAJgCAABkcnMv&#10;ZG93bnJldi54bWxQSwUGAAAAAAQABAD1AAAAigMAAAAA&#10;" path="m157348,nsc244249,,314696,69118,314696,154379r-157348,l157348,xem157348,nfc244249,,314696,69118,314696,154379e" filled="f" strokecolor="#4579b8 [3044]" strokeweight="1.5pt">
                      <v:path arrowok="t" o:connecttype="custom" o:connectlocs="157348,0;314696,154379" o:connectangles="0,0"/>
                    </v:shape>
                    <v:shape id="Arc 548" o:spid="_x0000_s1042" style="position:absolute;left:3403;top:3403;width:314696;height:308758;rotation:90;visibility:visible;mso-wrap-style:square;v-text-anchor:middle" coordsize="314696,308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9sAA&#10;AADcAAAADwAAAGRycy9kb3ducmV2LnhtbERPz2vCMBS+D/wfwhO8jJnqdIzOKCIo86Z1sOujeWvK&#10;mpeSxLb+9+YgePz4fq82g21ERz7UjhXMphkI4tLpmisFP5f92yeIEJE1No5JwY0CbNajlxXm2vV8&#10;pq6IlUghHHJUYGJscylDachimLqWOHF/zluMCfpKao99CreNnGfZh7RYc2ow2NLOUPlfXK2C37gN&#10;rzdn5NEv6qJ67/3p0HmlJuNh+wUi0hCf4of7WytYLtLadCYd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o9sAAAADcAAAADwAAAAAAAAAAAAAAAACYAgAAZHJzL2Rvd25y&#10;ZXYueG1sUEsFBgAAAAAEAAQA9QAAAIUDAAAAAA==&#10;" path="m157348,nsc244249,,314696,69118,314696,154379r-157348,l157348,xem157348,nfc244249,,314696,69118,314696,154379e" filled="f" strokecolor="#4579b8 [3044]" strokeweight="1.5pt">
                      <v:path arrowok="t" o:connecttype="custom" o:connectlocs="157348,0;314696,154379" o:connectangles="0,0"/>
                    </v:shape>
                    <v:shape id="Arc 549" o:spid="_x0000_s1043" style="position:absolute;left:1134;top:5672;width:314325;height:308610;rotation:-90;visibility:visible;mso-wrap-style:square;v-text-anchor:middle" coordsize="31432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fkcYA&#10;AADcAAAADwAAAGRycy9kb3ducmV2LnhtbESPQWvCQBSE74L/YXmCN92kWG1TV6naQi6CtYF6fGZf&#10;k2j2bchuNf33bkHocZiZb5j5sjO1uFDrKssK4nEEgji3uuJCQfb5PnoC4TyyxtoyKfglB8tFvzfH&#10;RNsrf9Bl7wsRIOwSVFB63yRSurwkg25sG+LgfdvWoA+yLaRu8RrgppYPUTSVBisOCyU2tC4pP+9/&#10;jALODj7Ndqs0fsvi7XrbbI5fs5NSw0H3+gLCU+f/w/d2qhU8Tp7h70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nfkcYAAADcAAAADwAAAAAAAAAAAAAAAACYAgAAZHJz&#10;L2Rvd25yZXYueG1sUEsFBgAAAAAEAAQA9QAAAIsDAAAAAA==&#10;" path="m157162,nsc243961,,314325,69085,314325,154305r-157162,c157163,102870,157162,51435,157162,xem157162,nfc243961,,314325,69085,314325,154305e" filled="f" strokecolor="#4579b8 [3044]" strokeweight="1.5pt">
                      <v:stroke startarrow="block"/>
                      <v:path arrowok="t" o:connecttype="custom" o:connectlocs="157162,0;314325,154305" o:connectangles="0,0"/>
                    </v:shape>
                  </v:group>
                </v:group>
                <v:oval id="Oval 550" o:spid="_x0000_s1044" style="position:absolute;left:5213;top:9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GzcMA&#10;AADcAAAADwAAAGRycy9kb3ducmV2LnhtbERPXWvCMBR9F/wP4Qp7m6mCY1ZjkYJjbIxhdTDf7pq7&#10;ttjclCTa+u+Xh4GPh/O9zgbTiis531hWMJsmIIhLqxuuFBwPu8dnED4ga2wtk4Ibecg249EaU217&#10;3tO1CJWIIexTVFCH0KVS+rImg35qO+LI/VpnMEToKqkd9jHctHKeJE/SYMOxocaO8prKc3ExCr6X&#10;h2Bu+Uv5s/t4/7r0iXRvp0+lHibDdgUi0BDu4n/3q1awWMT58U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8GzcMAAADcAAAADwAAAAAAAAAAAAAAAACYAgAAZHJzL2Rv&#10;d25yZXYueG1sUEsFBgAAAAAEAAQA9QAAAIgDAAAAAA==&#10;" filled="f" strokecolor="black [3213]" strokeweight=".5pt"/>
                <v:oval id="Oval 551" o:spid="_x0000_s1045" style="position:absolute;left:6330;top:910;width:455;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jVsYA&#10;AADcAAAADwAAAGRycy9kb3ducmV2LnhtbESP3WoCMRSE7wu+QzhC72pWwdKuRhFBkRYp/oHeHTfH&#10;3cXNyZJEd317Uyj0cpiZb5jxtDWVuJPzpWUF/V4CgjizuuRcwX63ePsA4QOyxsoyKXiQh+mk8zLG&#10;VNuGN3TfhlxECPsUFRQh1KmUPivIoO/Zmjh6F+sMhihdLrXDJsJNJQdJ8i4NlhwXCqxpXlB23d6M&#10;guPnLpjHfJmdF+vvw61JpPs6/Sj12m1nIxCB2vAf/muvtILhsA+/Z+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jVsYAAADcAAAADwAAAAAAAAAAAAAAAACYAgAAZHJz&#10;L2Rvd25yZXYueG1sUEsFBgAAAAAEAAQA9QAAAIsDAAAAAA==&#10;" filled="f" strokecolor="black [3213]" strokeweight=".5pt"/>
                <w10:anchorlock/>
              </v:group>
            </w:pict>
          </mc:Fallback>
        </mc:AlternateContent>
      </w:r>
      <w:r>
        <w:t xml:space="preserve"> </w:t>
      </w:r>
      <w:r w:rsidR="00E174C1" w:rsidRPr="00E174C1">
        <w:rPr>
          <w:color w:val="B40000"/>
          <w:lang w:eastAsia="en-US"/>
        </w:rPr>
        <w:t>Emergency, come to me</w:t>
      </w:r>
      <w:r w:rsidR="00396B4E">
        <w:tab/>
      </w:r>
    </w:p>
    <w:p w14:paraId="6D76758E" w14:textId="11701060" w:rsidR="009869FC" w:rsidRDefault="00A17072" w:rsidP="00196EF2">
      <w:pPr>
        <w:pStyle w:val="IOSlines2017"/>
        <w:tabs>
          <w:tab w:val="right" w:leader="underscore" w:pos="4438"/>
          <w:tab w:val="right" w:leader="underscore" w:pos="4536"/>
        </w:tabs>
        <w:spacing w:before="360" w:after="240"/>
      </w:pPr>
      <w:r>
        <w:rPr>
          <w:noProof/>
          <w:lang w:eastAsia="en-AU"/>
        </w:rPr>
        <mc:AlternateContent>
          <mc:Choice Requires="wpg">
            <w:drawing>
              <wp:inline distT="0" distB="0" distL="0" distR="0" wp14:anchorId="1A4C4C11" wp14:editId="1CC88A99">
                <wp:extent cx="929380" cy="1260000"/>
                <wp:effectExtent l="0" t="0" r="23495" b="16510"/>
                <wp:docPr id="452" name="Group 452" descr="Hand signal: Both hands raised to show a distance between palm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9380" cy="1260000"/>
                          <a:chOff x="0" y="0"/>
                          <a:chExt cx="1286510" cy="1741170"/>
                        </a:xfrm>
                      </wpg:grpSpPr>
                      <wps:wsp>
                        <wps:cNvPr id="453" name="Oval 453"/>
                        <wps:cNvSpPr/>
                        <wps:spPr>
                          <a:xfrm>
                            <a:off x="561975" y="8191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676275" y="8191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5" name="Group 455"/>
                        <wpg:cNvGrpSpPr/>
                        <wpg:grpSpPr>
                          <a:xfrm>
                            <a:off x="0" y="0"/>
                            <a:ext cx="1286510" cy="1741170"/>
                            <a:chOff x="0" y="0"/>
                            <a:chExt cx="1286780" cy="1741170"/>
                          </a:xfrm>
                        </wpg:grpSpPr>
                        <wpg:grpSp>
                          <wpg:cNvPr id="456" name="Group 456"/>
                          <wpg:cNvGrpSpPr/>
                          <wpg:grpSpPr>
                            <a:xfrm>
                              <a:off x="225165" y="0"/>
                              <a:ext cx="819778" cy="1741170"/>
                              <a:chOff x="63648" y="0"/>
                              <a:chExt cx="819797" cy="1741220"/>
                            </a:xfrm>
                          </wpg:grpSpPr>
                          <wpg:grpSp>
                            <wpg:cNvPr id="457" name="Group 457"/>
                            <wpg:cNvGrpSpPr/>
                            <wpg:grpSpPr>
                              <a:xfrm>
                                <a:off x="290946" y="0"/>
                                <a:ext cx="380505" cy="1741220"/>
                                <a:chOff x="0" y="0"/>
                                <a:chExt cx="380505" cy="1741220"/>
                              </a:xfrm>
                            </wpg:grpSpPr>
                            <wps:wsp>
                              <wps:cNvPr id="458" name="Oval 458"/>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Straight Connector 459"/>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60" name="Group 460"/>
                              <wpg:cNvGrpSpPr/>
                              <wpg:grpSpPr>
                                <a:xfrm>
                                  <a:off x="0" y="1169720"/>
                                  <a:ext cx="380505" cy="571500"/>
                                  <a:chOff x="0" y="0"/>
                                  <a:chExt cx="380505" cy="571500"/>
                                </a:xfrm>
                              </wpg:grpSpPr>
                              <wps:wsp>
                                <wps:cNvPr id="461" name="Straight Connector 461"/>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2" name="Straight Connector 462"/>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63" name="Group 463"/>
                            <wpg:cNvGrpSpPr/>
                            <wpg:grpSpPr>
                              <a:xfrm>
                                <a:off x="63648" y="160082"/>
                                <a:ext cx="819797" cy="439622"/>
                                <a:chOff x="63648" y="-439622"/>
                                <a:chExt cx="819797" cy="439622"/>
                              </a:xfrm>
                            </wpg:grpSpPr>
                            <wps:wsp>
                              <wps:cNvPr id="464" name="Straight Connector 464"/>
                              <wps:cNvCnPr/>
                              <wps:spPr>
                                <a:xfrm>
                                  <a:off x="237507"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Straight Connector 465"/>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flipV="1">
                                  <a:off x="712520" y="-322351"/>
                                  <a:ext cx="165164" cy="32235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7" name="Straight Connector 467"/>
                              <wps:cNvCnPr/>
                              <wps:spPr>
                                <a:xfrm>
                                  <a:off x="69339" y="-322351"/>
                                  <a:ext cx="168140" cy="32233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wps:spPr>
                                <a:xfrm>
                                  <a:off x="63648" y="-439622"/>
                                  <a:ext cx="5691" cy="117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9" name="Straight Connector 469"/>
                              <wps:cNvCnPr/>
                              <wps:spPr>
                                <a:xfrm>
                                  <a:off x="877754" y="-439622"/>
                                  <a:ext cx="5691" cy="11702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70" name="Straight Arrow Connector 470"/>
                          <wps:cNvCnPr/>
                          <wps:spPr>
                            <a:xfrm rot="5400000">
                              <a:off x="103823" y="4333"/>
                              <a:ext cx="0" cy="207645"/>
                            </a:xfrm>
                            <a:prstGeom prst="straightConnector1">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71" name="Straight Arrow Connector 471"/>
                          <wps:cNvCnPr/>
                          <wps:spPr>
                            <a:xfrm rot="5400000">
                              <a:off x="1182902" y="4333"/>
                              <a:ext cx="0" cy="207757"/>
                            </a:xfrm>
                            <a:prstGeom prst="straightConnector1">
                              <a:avLst/>
                            </a:prstGeom>
                            <a:ln w="19050">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1DDB504C" id="Group 452" o:spid="_x0000_s1026" alt="Hand signal: Both hands raised to show a distance between palms" style="width:73.2pt;height:99.2pt;mso-position-horizontal-relative:char;mso-position-vertical-relative:line" coordsize="12865,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">
                <o:lock v:ext="edit" aspectratio="t"/>
                <v:oval id="Oval 453" o:spid="_x0000_s1027" style="position:absolute;left:5619;top:81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XJ8cA&#10;AADcAAAADwAAAGRycy9kb3ducmV2LnhtbESPW2sCMRSE34X+h3AKfdNsvRTdGqUIFlGk1Au0b6eb&#10;092lm5Mlie76740g9HGYmW+Y6bw1lTiT86VlBc+9BARxZnXJuYLDftkdg/ABWWNlmRRcyMN89tCZ&#10;Yqptw5903oVcRAj7FBUUIdSplD4ryKDv2Zo4er/WGQxRulxqh02Em0r2k+RFGiw5LhRY06Kg7G93&#10;Mgq+JvtgLov37Ge53RxPTSLd+vtDqafH9u0VRKA2/Ifv7ZVWMBwN4H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8lyfHAAAA3AAAAA8AAAAAAAAAAAAAAAAAmAIAAGRy&#10;cy9kb3ducmV2LnhtbFBLBQYAAAAABAAEAPUAAACMAwAAAAA=&#10;" filled="f" strokecolor="black [3213]" strokeweight=".5pt"/>
                <v:oval id="Oval 454" o:spid="_x0000_s1028" style="position:absolute;left:6762;top:81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PU8YA&#10;AADcAAAADwAAAGRycy9kb3ducmV2LnhtbESP3WoCMRSE74W+QzgF72q2YotujSKCIhYR/8DenW5O&#10;d5duTpYkuuvbm0LBy2FmvmHG09ZU4krOl5YVvPYSEMSZ1SXnCo6HxcsQhA/IGivLpOBGHqaTp84Y&#10;U20b3tF1H3IRIexTVFCEUKdS+qwgg75na+Lo/VhnMETpcqkdNhFuKtlPkndpsOS4UGBN84Ky3/3F&#10;KDiPDsHc5svse7H5PF2aRLr111ap7nM7+wARqA2P8H97pRUM3gbwdy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UPU8YAAADcAAAADwAAAAAAAAAAAAAAAACYAgAAZHJz&#10;L2Rvd25yZXYueG1sUEsFBgAAAAAEAAQA9QAAAIsDAAAAAA==&#10;" filled="f" strokecolor="black [3213]" strokeweight=".5pt"/>
                <v:group id="Group 455" o:spid="_x0000_s1029" style="position:absolute;width:12865;height:17411" coordsize="12867,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56" o:spid="_x0000_s1030" style="position:absolute;left:2251;width:8198;height:17411" coordorigin="636" coordsize="8197,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457"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oval id="Oval 458"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r28MA&#10;AADcAAAADwAAAGRycy9kb3ducmV2LnhtbERPPW/CMBDdkfgP1iF1A6e0VG3AidIKVEagDIzX+Eii&#10;xuckNhD49XhA6vj0vhdpb2pxps5VlhU8TyIQxLnVFRcK9j+r8TsI55E11pZJwZUcpMlwsMBY2wtv&#10;6bzzhQgh7GJUUHrfxFK6vCSDbmIb4sAdbWfQB9gVUnd4CeGmltMoepMGKw4NJTb0VVL+tzsZBXU7&#10;/ciyW7tZ//Lh+n162S51+6nU06jP5iA89f5f/HCvtYLXWVgbzoQjI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Rr28MAAADcAAAADwAAAAAAAAAAAAAAAACYAgAAZHJzL2Rv&#10;d25yZXYueG1sUEsFBgAAAAAEAAQA9QAAAIgDAAAAAA==&#10;" filled="f" strokecolor="black [3213]" strokeweight="1.25pt"/>
                      <v:line id="Straight Connector 459"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4SsQAAADcAAAADwAAAGRycy9kb3ducmV2LnhtbESP0WrCQBRE3wX/YblC33RjqaLRVUQq&#10;FkoFox9wyV6z0ezdkF1N/PtuoeDjMDNnmOW6s5V4UONLxwrGowQEce50yYWC82k3nIHwAVlj5ZgU&#10;PMnDetXvLTHVruUjPbJQiAhhn6ICE0KdSulzQxb9yNXE0bu4xmKIsimkbrCNcFvJ9ySZSoslxwWD&#10;NW0N5bfsbhXMw/lqPm/72Xc2ObWHqfkprhet1Nug2yxABOrCK/zf/tIKPiZ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fhKxAAAANwAAAAPAAAAAAAAAAAA&#10;AAAAAKECAABkcnMvZG93bnJldi54bWxQSwUGAAAAAAQABAD5AAAAkgMAAAAA&#10;" strokecolor="black [3213]" strokeweight="2pt"/>
                      <v:group id="Group 460"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Straight Connector 461"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M+8cQAAADcAAAADwAAAGRycy9kb3ducmV2LnhtbESP0WrCQBRE3wv+w3KFvtWNpQ0aXUWk&#10;YkFaaPQDLtlrNpq9G7KriX/vCkIfh5k5w8yXva3FlVpfOVYwHiUgiAunKy4VHPabtwkIH5A11o5J&#10;wY08LBeDlzlm2nX8R9c8lCJC2GeowITQZFL6wpBFP3INcfSOrrUYomxLqVvsItzW8j1JUmmx4rhg&#10;sKG1oeKcX6yCaTiczNd5O9nln/vuNzU/5emolXod9qsZiEB9+A8/299awUc6hs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z7xxAAAANwAAAAPAAAAAAAAAAAA&#10;AAAAAKECAABkcnMvZG93bnJldi54bWxQSwUGAAAAAAQABAD5AAAAkgMAAAAA&#10;" strokecolor="black [3213]" strokeweight="2pt"/>
                        <v:line id="Straight Connector 462"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YFMUAAADcAAAADwAAAGRycy9kb3ducmV2LnhtbESPQUvDQBSE70L/w/IK3uzGIqGm3RZb&#10;VHpQqLHeX7PPJJj3Nu6uTfz3riB4HGbmG2a1GblTZ/KhdWLgepaBIqmcbaU2cHx9uFqAChHFYueE&#10;DHxTgM16crHCwrpBXuhcxloliIQCDTQx9oXWoWqIMcxcT5K8d+cZY5K+1tbjkODc6XmW5ZqxlbTQ&#10;YE+7hqqP8osN3Ff54vj5dPt44OHtmffhxOXWG3M5He+WoCKN8T/8195bAzf5H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OYFMUAAADcAAAADwAAAAAAAAAA&#10;AAAAAAChAgAAZHJzL2Rvd25yZXYueG1sUEsFBgAAAAAEAAQA+QAAAJMDAAAAAA==&#10;" strokecolor="black [3213]" strokeweight="2pt"/>
                      </v:group>
                    </v:group>
                    <v:group id="Group 463" o:spid="_x0000_s1037" style="position:absolute;left:636;top:1600;width:8198;height:4397" coordorigin="636,-4396" coordsize="8197,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line id="Straight Connector 464" o:spid="_x0000_s1038" style="position:absolute;visibility:visible;mso-wrap-style:square" from="2375,0" to="4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acUAAADcAAAADwAAAGRycy9kb3ducmV2LnhtbESP0WrCQBRE3wv9h+UKvunGosGmWaUU&#10;pUKx0OgHXLI32Wj2bsiuJv37bqHQx2FmzjD5drStuFPvG8cKFvMEBHHpdMO1gvNpP1uD8AFZY+uY&#10;FHyTh+3m8SHHTLuBv+hehFpECPsMFZgQukxKXxqy6OeuI45e5XqLIcq+lrrHIcJtK5+SJJUWG44L&#10;Bjt6M1Rei5tV8BzOF7O7vq8/itVp+EzNsb5UWqnpZHx9ARFoDP/hv/ZBK1imS/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dacUAAADcAAAADwAAAAAAAAAA&#10;AAAAAAChAgAAZHJzL2Rvd25yZXYueG1sUEsFBgAAAAAEAAQA+QAAAJMDAAAAAA==&#10;" strokecolor="black [3213]" strokeweight="2pt"/>
                      <v:line id="Straight Connector 465"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g48sQAAADcAAAADwAAAGRycy9kb3ducmV2LnhtbESP0WrCQBRE3wv+w3KFvtWNRYNGV5Gi&#10;tCAtNPoBl+w1G83eDdnVpH/vCkIfh5k5wyzXva3FjVpfOVYwHiUgiAunKy4VHA+7txkIH5A11o5J&#10;wR95WK8GL0vMtOv4l255KEWEsM9QgQmhyaT0hSGLfuQa4uidXGsxRNmWUrfYRbit5XuSpNJixXHB&#10;YEMfhopLfrUK5uF4NtvL52yfTw/dT2q+y/NJK/U67DcLEIH68B9+tr+0gkk6hceZe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DjyxAAAANwAAAAPAAAAAAAAAAAA&#10;AAAAAKECAABkcnMvZG93bnJldi54bWxQSwUGAAAAAAQABAD5AAAAkgMAAAAA&#10;" strokecolor="black [3213]" strokeweight="2pt"/>
                      <v:line id="Straight Connector 466" o:spid="_x0000_s1040" style="position:absolute;flip:y;visibility:visible;mso-wrap-style:square" from="7125,-3223" to="8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eF8UAAADcAAAADwAAAGRycy9kb3ducmV2LnhtbESPQUvDQBSE74L/YXkFb3ZTkdDGbouK&#10;lh4qaFrvz+wzCea9jbtrk/77riB4HGbmG2a5HrlTR/KhdWJgNs1AkVTOtlIbOOyfr+egQkSx2Dkh&#10;AycKsF5dXiyxsG6QNzqWsVYJIqFAA02MfaF1qBpiDFPXkyTv03nGmKSvtfU4JDh3+ibLcs3YSlpo&#10;sKfHhqqv8ocNPFX5/PC9W2xeeXh/4W344PLBG3M1Ge/vQEUa43/4r721Bm7zHH7PpCO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ieF8UAAADcAAAADwAAAAAAAAAA&#10;AAAAAAChAgAAZHJzL2Rvd25yZXYueG1sUEsFBgAAAAAEAAQA+QAAAJMDAAAAAA==&#10;" strokecolor="black [3213]" strokeweight="2pt"/>
                      <v:line id="Straight Connector 467" o:spid="_x0000_s1041" style="position:absolute;visibility:visible;mso-wrap-style:square" from="693,-3223" to="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DHsUAAADcAAAADwAAAGRycy9kb3ducmV2LnhtbESP0WrCQBRE3wv+w3KFvtWNxUaNriJF&#10;USgtGP2AS/aajWbvhuzWpH/vFgp9HGbmDLNc97YWd2p95VjBeJSAIC6crrhUcD7tXmYgfEDWWDsm&#10;BT/kYb0aPC0x067jI93zUIoIYZ+hAhNCk0npC0MW/cg1xNG7uNZiiLItpW6xi3Bby9ckSaXFiuOC&#10;wYbeDRW3/NsqmIfz1Wxv+9lH/nbqvlLzWV4vWqnnYb9ZgAjUh//wX/ugFUzSKfy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YDHsUAAADcAAAADwAAAAAAAAAA&#10;AAAAAAChAgAAZHJzL2Rvd25yZXYueG1sUEsFBgAAAAAEAAQA+QAAAJMDAAAAAA==&#10;" strokecolor="black [3213]" strokeweight="2pt"/>
                      <v:line id="Straight Connector 468" o:spid="_x0000_s1042" style="position:absolute;visibility:visible;mso-wrap-style:square" from="636,-4396" to="693,-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XbMEAAADcAAAADwAAAGRycy9kb3ducmV2LnhtbERP3WrCMBS+F/YO4QjeaapsRatRhjgc&#10;iINVH+DQHJtqc1KaaLu3Xy4ELz++/9Wmt7V4UOsrxwqmkwQEceF0xaWC8+lrPAfhA7LG2jEp+CMP&#10;m/XbYIWZdh3/0iMPpYgh7DNUYEJoMil9Yciin7iGOHIX11oMEbal1C12MdzWcpYkqbRYcWww2NDW&#10;UHHL71bBIpyvZnfbzw/5x6n7Sc2xvF60UqNh/7kEEagPL/HT/a0Vv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ZdswQAAANwAAAAPAAAAAAAAAAAAAAAA&#10;AKECAABkcnMvZG93bnJldi54bWxQSwUGAAAAAAQABAD5AAAAjwMAAAAA&#10;" strokecolor="black [3213]" strokeweight="2pt"/>
                      <v:line id="Straight Connector 469" o:spid="_x0000_s1043" style="position:absolute;visibility:visible;mso-wrap-style:square" from="8777,-4396" to="8834,-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y98QAAADcAAAADwAAAGRycy9kb3ducmV2LnhtbESP0WrCQBRE3wv+w3KFvtWNRYNGV5Gi&#10;tCAtGP2AS/aajWbvhuxq0r93hUIfh5k5wyzXva3FnVpfOVYwHiUgiAunKy4VnI67txkIH5A11o5J&#10;wS95WK8GL0vMtOv4QPc8lCJC2GeowITQZFL6wpBFP3INcfTOrrUYomxLqVvsItzW8j1JUmmx4rhg&#10;sKEPQ8U1v1kF83C6mO31c7bPp8fuJzXf5eWslXod9psFiEB9+A//tb+0gkk6h+eZe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TL3xAAAANwAAAAPAAAAAAAAAAAA&#10;AAAAAKECAABkcnMvZG93bnJldi54bWxQSwUGAAAAAAQABAD5AAAAkgMAAAAA&#10;" strokecolor="black [3213]" strokeweight="2pt"/>
                    </v:group>
                  </v:group>
                  <v:shape id="Straight Arrow Connector 470" o:spid="_x0000_s1044" type="#_x0000_t32" style="position:absolute;left:1038;top:43;width:0;height:207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iB8MAAADcAAAADwAAAGRycy9kb3ducmV2LnhtbERPy2rCQBTdF/oPwy24ayZqaUN0FBEU&#10;KwWpmv0lc02CmTshM3nYr+8sCl0eznu5Hk0tempdZVnBNIpBEOdWV1wouF52rwkI55E11pZJwYMc&#10;rFfPT0tMtR34m/qzL0QIYZeigtL7JpXS5SUZdJFtiAN3s61BH2BbSN3iEMJNLWdx/C4NVhwaSmxo&#10;W1J+P3dGQfGZZLf+ftwn8+70Mxuzr2PvEqUmL+NmAcLT6P/Ff+6DVvD2EeaHM+E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84gfDAAAA3AAAAA8AAAAAAAAAAAAA&#10;AAAAoQIAAGRycy9kb3ducmV2LnhtbFBLBQYAAAAABAAEAPkAAACRAwAAAAA=&#10;" strokecolor="#4579b8 [3044]" strokeweight="1.5pt">
                    <v:stroke startarrow="block"/>
                  </v:shape>
                  <v:shape id="Straight Arrow Connector 471" o:spid="_x0000_s1045" type="#_x0000_t32" style="position:absolute;left:11829;top:43;width:0;height:207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80+8UAAADcAAAADwAAAGRycy9kb3ducmV2LnhtbESPT4vCMBTE78J+h/AW9qapUlS6RhFB&#10;8KLgn0OPz+ZtU21eShNtdz/9RljY4zAzv2EWq97W4kmtrxwrGI8SEMSF0xWXCi7n7XAOwgdkjbVj&#10;UvBNHlbLt8ECM+06PtLzFEoRIewzVGBCaDIpfWHIoh+5hjh6X661GKJsS6lb7CLc1nKSJFNpseK4&#10;YLChjaHifnpYBflPvU4P9ppO886EbT65He77m1If7/36E0SgPvyH/9o7rSCdjeF1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80+8UAAADcAAAADwAAAAAAAAAA&#10;AAAAAAChAgAAZHJzL2Rvd25yZXYueG1sUEsFBgAAAAAEAAQA+QAAAJMDAAAAAA==&#10;" strokecolor="#4579b8 [3044]" strokeweight="1.5pt">
                    <v:stroke endarrow="block"/>
                  </v:shape>
                </v:group>
                <w10:anchorlock/>
              </v:group>
            </w:pict>
          </mc:Fallback>
        </mc:AlternateContent>
      </w:r>
      <w:r>
        <w:t xml:space="preserve"> </w:t>
      </w:r>
      <w:r w:rsidR="00E174C1" w:rsidRPr="00E174C1">
        <w:rPr>
          <w:color w:val="B40000"/>
          <w:lang w:eastAsia="en-US"/>
        </w:rPr>
        <w:t>This far to go</w:t>
      </w:r>
      <w:r w:rsidR="00E174C1">
        <w:t xml:space="preserve"> </w:t>
      </w:r>
      <w:r w:rsidR="00396B4E">
        <w:tab/>
      </w:r>
    </w:p>
    <w:p w14:paraId="7488C929" w14:textId="19000EE4" w:rsidR="00681262" w:rsidRDefault="00681262" w:rsidP="00196EF2">
      <w:pPr>
        <w:pStyle w:val="IOSlines2017"/>
        <w:tabs>
          <w:tab w:val="right" w:leader="underscore" w:pos="4438"/>
          <w:tab w:val="right" w:leader="underscore" w:pos="4536"/>
        </w:tabs>
        <w:spacing w:before="360" w:after="240"/>
      </w:pPr>
      <w:r>
        <w:rPr>
          <w:noProof/>
          <w:lang w:eastAsia="en-AU"/>
        </w:rPr>
        <mc:AlternateContent>
          <mc:Choice Requires="wpg">
            <w:drawing>
              <wp:inline distT="0" distB="0" distL="0" distR="0" wp14:anchorId="622CDA68" wp14:editId="1F6A9BD0">
                <wp:extent cx="786198" cy="1260000"/>
                <wp:effectExtent l="57150" t="0" r="0" b="16510"/>
                <wp:docPr id="412" name="Group 412" descr="Hand signal: open hand face down waving up and dow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86198" cy="1260000"/>
                          <a:chOff x="0" y="0"/>
                          <a:chExt cx="1087755" cy="1741170"/>
                        </a:xfrm>
                      </wpg:grpSpPr>
                      <wps:wsp>
                        <wps:cNvPr id="413" name="Oval 413"/>
                        <wps:cNvSpPr/>
                        <wps:spPr>
                          <a:xfrm>
                            <a:off x="537210" y="9334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Oval 414"/>
                        <wps:cNvSpPr/>
                        <wps:spPr>
                          <a:xfrm>
                            <a:off x="651510" y="93345"/>
                            <a:ext cx="45085" cy="4508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5" name="Group 415"/>
                        <wpg:cNvGrpSpPr/>
                        <wpg:grpSpPr>
                          <a:xfrm>
                            <a:off x="0" y="0"/>
                            <a:ext cx="1087755" cy="1741170"/>
                            <a:chOff x="0" y="0"/>
                            <a:chExt cx="1087886" cy="1741170"/>
                          </a:xfrm>
                        </wpg:grpSpPr>
                        <wpg:grpSp>
                          <wpg:cNvPr id="416" name="Group 416"/>
                          <wpg:cNvGrpSpPr/>
                          <wpg:grpSpPr>
                            <a:xfrm>
                              <a:off x="116336" y="0"/>
                              <a:ext cx="971550" cy="1741170"/>
                              <a:chOff x="-22164" y="0"/>
                              <a:chExt cx="972190" cy="1741220"/>
                            </a:xfrm>
                          </wpg:grpSpPr>
                          <wpg:grpSp>
                            <wpg:cNvPr id="417" name="Group 417"/>
                            <wpg:cNvGrpSpPr/>
                            <wpg:grpSpPr>
                              <a:xfrm>
                                <a:off x="290946" y="0"/>
                                <a:ext cx="380505" cy="1741220"/>
                                <a:chOff x="0" y="0"/>
                                <a:chExt cx="380505" cy="1741220"/>
                              </a:xfrm>
                            </wpg:grpSpPr>
                            <wps:wsp>
                              <wps:cNvPr id="418" name="Oval 418"/>
                              <wps:cNvSpPr/>
                              <wps:spPr>
                                <a:xfrm>
                                  <a:off x="5937" y="0"/>
                                  <a:ext cx="361950" cy="371475"/>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Straight Connector 419"/>
                              <wps:cNvCnPr/>
                              <wps:spPr>
                                <a:xfrm>
                                  <a:off x="184067" y="374073"/>
                                  <a:ext cx="5443" cy="8253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0" name="Group 420"/>
                              <wpg:cNvGrpSpPr/>
                              <wpg:grpSpPr>
                                <a:xfrm>
                                  <a:off x="0" y="1169720"/>
                                  <a:ext cx="380505" cy="571500"/>
                                  <a:chOff x="0" y="0"/>
                                  <a:chExt cx="380505" cy="571500"/>
                                </a:xfrm>
                              </wpg:grpSpPr>
                              <wps:wsp>
                                <wps:cNvPr id="421" name="Straight Connector 421"/>
                                <wps:cNvCnPr/>
                                <wps:spPr>
                                  <a:xfrm>
                                    <a:off x="190005"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2" name="Straight Connector 422"/>
                                <wps:cNvCnPr/>
                                <wps:spPr>
                                  <a:xfrm flipH="1">
                                    <a:off x="0" y="0"/>
                                    <a:ext cx="190500" cy="5715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423" name="Group 423"/>
                            <wpg:cNvGrpSpPr/>
                            <wpg:grpSpPr>
                              <a:xfrm>
                                <a:off x="-22164" y="599704"/>
                                <a:ext cx="972190" cy="41238"/>
                                <a:chOff x="-22164" y="0"/>
                                <a:chExt cx="972190" cy="41238"/>
                              </a:xfrm>
                            </wpg:grpSpPr>
                            <wps:wsp>
                              <wps:cNvPr id="424" name="Straight Connector 424"/>
                              <wps:cNvCnPr/>
                              <wps:spPr>
                                <a:xfrm flipV="1">
                                  <a:off x="182027" y="0"/>
                                  <a:ext cx="292986" cy="3734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 name="Straight Connector 425"/>
                              <wps:cNvCnPr/>
                              <wps:spPr>
                                <a:xfrm>
                                  <a:off x="475013"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 name="Straight Connector 426"/>
                              <wps:cNvCnPr/>
                              <wps:spPr>
                                <a:xfrm>
                                  <a:off x="712520" y="0"/>
                                  <a:ext cx="23750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wps:spPr>
                                <a:xfrm flipV="1">
                                  <a:off x="-22164" y="37344"/>
                                  <a:ext cx="216826" cy="389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28" name="Straight Connector 428"/>
                          <wps:cNvCnPr/>
                          <wps:spPr>
                            <a:xfrm rot="5400000">
                              <a:off x="55665" y="585043"/>
                              <a:ext cx="5687" cy="11701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 name="Straight Arrow Connector 429"/>
                          <wps:cNvCnPr/>
                          <wps:spPr>
                            <a:xfrm>
                              <a:off x="26357" y="480340"/>
                              <a:ext cx="0" cy="348892"/>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C449D9B" id="Group 412" o:spid="_x0000_s1026" alt="Hand signal: open hand face down waving up and down." style="width:61.9pt;height:99.2pt;mso-position-horizontal-relative:char;mso-position-vertical-relative:line" coordsize="10877,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">
                <o:lock v:ext="edit" aspectratio="t"/>
                <v:oval id="Oval 413" o:spid="_x0000_s1027" style="position:absolute;left:5372;top:933;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u58YA&#10;AADcAAAADwAAAGRycy9kb3ducmV2LnhtbESP3WoCMRSE7wt9h3AK3mlWLVK3RhFBKS0i9Qfs3enm&#10;dHdxc7Ik0V3f3ghCL4eZ+YaZzFpTiQs5X1pW0O8lIIgzq0vOFex3y+4bCB+QNVaWScGVPMymz08T&#10;TLVt+Jsu25CLCGGfooIihDqV0mcFGfQ9WxNH7886gyFKl0vtsIlwU8lBkoykwZLjQoE1LQrKTtuz&#10;UXAc74K5LlbZ73L9dTg3iXSfPxulOi/t/B1EoDb8hx/tD63gtT+E+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Yu58YAAADcAAAADwAAAAAAAAAAAAAAAACYAgAAZHJz&#10;L2Rvd25yZXYueG1sUEsFBgAAAAAEAAQA9QAAAIsDAAAAAA==&#10;" filled="f" strokecolor="black [3213]" strokeweight=".5pt"/>
                <v:oval id="Oval 414" o:spid="_x0000_s1028" style="position:absolute;left:6515;top:933;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k8YA&#10;AADcAAAADwAAAGRycy9kb3ducmV2LnhtbESP3WoCMRSE7wu+QzhC72pWkdKuRhFBkRYp/oHeHTfH&#10;3cXNyZJEd317Uyj0cpiZb5jxtDWVuJPzpWUF/V4CgjizuuRcwX63ePsA4QOyxsoyKXiQh+mk8zLG&#10;VNuGN3TfhlxECPsUFRQh1KmUPivIoO/Zmjh6F+sMhihdLrXDJsJNJQdJ8i4NlhwXCqxpXlB23d6M&#10;guPnLpjHfJmdF+vvw61JpPs6/Sj12m1nIxCB2vAf/muvtIJhfwi/Z+IR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2k8YAAADcAAAADwAAAAAAAAAAAAAAAACYAgAAZHJz&#10;L2Rvd25yZXYueG1sUEsFBgAAAAAEAAQA9QAAAIsDAAAAAA==&#10;" filled="f" strokecolor="black [3213]" strokeweight=".5pt"/>
                <v:group id="Group 415" o:spid="_x0000_s1029" style="position:absolute;width:10877;height:17411" coordsize="10878,17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416" o:spid="_x0000_s1030" style="position:absolute;left:1163;width:9715;height:17411" coordorigin="-221" coordsize="9721,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417" o:spid="_x0000_s1031" style="position:absolute;left:2909;width:3805;height:17412" coordsize="3805,17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oval id="Oval 418" o:spid="_x0000_s1032" style="position:absolute;left:59;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SG8IA&#10;AADcAAAADwAAAGRycy9kb3ducmV2LnhtbERPu27CMBTdkfoP1q3EBg4PoRIwKEUgGAtlYLzElyRq&#10;fJ3EBgJfXw9IjEfnPV+2phQ3alxhWcGgH4EgTq0uOFNw/N30vkA4j6yxtEwKHuRgufjozDHW9s57&#10;uh18JkIIuxgV5N5XsZQuzcmg69uKOHAX2xj0ATaZ1A3eQ7gp5TCKJtJgwaEhx4pWOaV/h6tRUNbD&#10;aZI865/dmU+P7XW0X+v6W6nuZ5vMQHhq/Vv8cu+0gvEgrA1nw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tIbwgAAANwAAAAPAAAAAAAAAAAAAAAAAJgCAABkcnMvZG93&#10;bnJldi54bWxQSwUGAAAAAAQABAD1AAAAhwMAAAAA&#10;" filled="f" strokecolor="black [3213]" strokeweight="1.25pt"/>
                      <v:line id="Straight Connector 419" o:spid="_x0000_s1033" style="position:absolute;visibility:visible;mso-wrap-style:square" from="1840,3740" to="1895,1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BisQAAADcAAAADwAAAGRycy9kb3ducmV2LnhtbESP0WrCQBRE3wv+w3KFvtWNRUWjq0hR&#10;WpAKRj/gkr1mo9m7Ibua9O9doeDjMDNnmMWqs5W4U+NLxwqGgwQEce50yYWC03H7MQXhA7LGyjEp&#10;+CMPq2XvbYGpdi0f6J6FQkQI+xQVmBDqVEqfG7LoB64mjt7ZNRZDlE0hdYNthNtKfibJRFosOS4Y&#10;rOnLUH7NblbBLJwuZnP9nu6y8bHdT8xvcTlrpd773XoOIlAXXuH/9o9WMBrO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GKxAAAANwAAAAPAAAAAAAAAAAA&#10;AAAAAKECAABkcnMvZG93bnJldi54bWxQSwUGAAAAAAQABAD5AAAAkgMAAAAA&#10;" strokecolor="black [3213]" strokeweight="2pt"/>
                      <v:group id="Group 420" o:spid="_x0000_s1034" style="position:absolute;top:11697;width:3805;height:5715" coordsize="3805,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line id="Straight Connector 421" o:spid="_x0000_s1035" style="position:absolute;visibility:visible;mso-wrap-style:square" from="1900,0" to="38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HMcQAAADcAAAADwAAAGRycy9kb3ducmV2LnhtbESP0WrCQBRE3wv+w3ILvtWNopKmriKl&#10;oiAVGv2AS/aajWbvhuxq4t+7hUIfh5k5wyxWva3FnVpfOVYwHiUgiAunKy4VnI6btxSED8gaa8ek&#10;4EEeVsvBywIz7Tr+oXseShEh7DNUYEJoMil9YciiH7mGOHpn11oMUbal1C12EW5rOUmSubRYcVww&#10;2NCnoeKa36yC93C6mK/rNt3ns2N3mJvv8nLWSg1f+/UHiEB9+A//tXdawXQyht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cxxAAAANwAAAAPAAAAAAAAAAAA&#10;AAAAAKECAABkcnMvZG93bnJldi54bWxQSwUGAAAAAAQABAD5AAAAkgMAAAAA&#10;" strokecolor="black [3213]" strokeweight="2pt"/>
                        <v:line id="Straight Connector 422" o:spid="_x0000_s1036" style="position:absolute;flip:x;visibility:visible;mso-wrap-style:square" from="0,0" to="190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h1MUAAADcAAAADwAAAGRycy9kb3ducmV2LnhtbESPQUvDQBSE70L/w/IK3uzGIKWm3RZb&#10;VHpQqLHeX7PPJJj3Nu6uTfz3riB4HGbmG2a1GblTZ/KhdWLgepaBIqmcbaU2cHx9uFqAChHFYueE&#10;DHxTgM16crHCwrpBXuhcxloliIQCDTQx9oXWoWqIMcxcT5K8d+cZY5K+1tbjkODc6TzL5pqxlbTQ&#10;YE+7hqqP8osN3FfzxfHz6fbxwMPbM+/DicutN+ZyOt4tQUUa43/4r723Bm7yH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kh1MUAAADcAAAADwAAAAAAAAAA&#10;AAAAAAChAgAAZHJzL2Rvd25yZXYueG1sUEsFBgAAAAAEAAQA+QAAAJMDAAAAAA==&#10;" strokecolor="black [3213]" strokeweight="2pt"/>
                      </v:group>
                    </v:group>
                    <v:group id="Group 423" o:spid="_x0000_s1037" style="position:absolute;left:-221;top:5997;width:9721;height:412" coordorigin="-221" coordsize="972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line id="Straight Connector 424" o:spid="_x0000_s1038" style="position:absolute;flip:y;visibility:visible;mso-wrap-style:square" from="1820,0" to="475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cO8UAAADcAAAADwAAAGRycy9kb3ducmV2LnhtbESPQUvDQBSE7wX/w/IEb3ZjKaXGbkuV&#10;tvSgoLHen9lnEpr3Nu6uTfrvXUHocZiZb5jFauBWnciHxomBu3EGiqR0tpHKwOF9ezsHFSKKxdYJ&#10;GThTgNXyarTA3Lpe3uhUxEoliIQcDdQxdrnWoayJMYxdR5K8L+cZY5K+0tZjn+Dc6kmWzTRjI2mh&#10;xo6eaiqPxQ8b2JSz+eH7+X73yv3HC+/DJxeP3pib62H9ACrSEC/h//beGphOpvB3Jh0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wcO8UAAADcAAAADwAAAAAAAAAA&#10;AAAAAAChAgAAZHJzL2Rvd25yZXYueG1sUEsFBgAAAAAEAAQA+QAAAJMDAAAAAA==&#10;" strokecolor="black [3213]" strokeweight="2pt"/>
                      <v:line id="Straight Connector 425" o:spid="_x0000_s1039" style="position:absolute;visibility:visible;mso-wrap-style:square" from="4750,0" to="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BMsQAAADcAAAADwAAAGRycy9kb3ducmV2LnhtbESP0WrCQBRE3wv+w3IF33RTUbGpq4go&#10;FkSh0Q+4ZK/ZaPZuyK4m/Xu3UOjjMDNnmMWqs5V4UuNLxwreRwkI4tzpkgsFl/NuOAfhA7LGyjEp&#10;+CEPq2XvbYGpdi1/0zMLhYgQ9ikqMCHUqZQ+N2TRj1xNHL2rayyGKJtC6gbbCLeVHCfJTFosOS4Y&#10;rGljKL9nD6vgI1xuZnvfzw/Z9NyeZuZY3K5aqUG/W3+CCNSF//Bf+0srmIyn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EyxAAAANwAAAAPAAAAAAAAAAAA&#10;AAAAAKECAABkcnMvZG93bnJldi54bWxQSwUGAAAAAAQABAD5AAAAkgMAAAAA&#10;" strokecolor="black [3213]" strokeweight="2pt"/>
                      <v:line id="Straight Connector 426" o:spid="_x0000_s1040" style="position:absolute;visibility:visible;mso-wrap-style:square" from="7125,0" to="9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fRcQAAADcAAAADwAAAGRycy9kb3ducmV2LnhtbESP0WrCQBRE34X+w3IF3+pGscGmrlJE&#10;sVAqGP2AS/aajWbvhuxq4t93CwUfh5k5wyxWva3FnVpfOVYwGScgiAunKy4VnI7b1zkIH5A11o5J&#10;wYM8rJYvgwVm2nV8oHseShEh7DNUYEJoMil9YciiH7uGOHpn11oMUbal1C12EW5rOU2SVFqsOC4Y&#10;bGhtqLjmN6vgPZwuZnPdzb/zt2O3T81PeTlrpUbD/vMDRKA+PMP/7S+tYDZN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B9FxAAAANwAAAAPAAAAAAAAAAAA&#10;AAAAAKECAABkcnMvZG93bnJldi54bWxQSwUGAAAAAAQABAD5AAAAkgMAAAAA&#10;" strokecolor="black [3213]" strokeweight="2pt"/>
                      <v:line id="Straight Connector 427" o:spid="_x0000_s1041" style="position:absolute;flip:y;visibility:visible;mso-wrap-style:square" from="-221,373" to="194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CTMUAAADcAAAADwAAAGRycy9kb3ducmV2LnhtbESPQUvDQBSE70L/w/KE3uzGUmqN3RaV&#10;tvSgoLHen9lnEpr3Nu5um/jvXUHwOMzMN8xyPXCrzuRD48TA9SQDRVI620hl4PC2vVqAChHFYuuE&#10;DHxTgPVqdLHE3LpeXulcxEoliIQcDdQxdrnWoayJMUxcR5K8T+cZY5K+0tZjn+Dc6mmWzTVjI2mh&#10;xo4eayqPxYkNbMr54vD1dLt74f79mffhg4sHb8z4cri/AxVpiP/hv/beGphNb+D3TD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6CTMUAAADcAAAADwAAAAAAAAAA&#10;AAAAAAChAgAAZHJzL2Rvd25yZXYueG1sUEsFBgAAAAAEAAQA+QAAAJMDAAAAAA==&#10;" strokecolor="black [3213]" strokeweight="2pt"/>
                    </v:group>
                  </v:group>
                  <v:line id="Straight Connector 428" o:spid="_x0000_s1042" style="position:absolute;rotation:90;visibility:visible;mso-wrap-style:square" from="557,5850" to="613,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56EMQAAADcAAAADwAAAGRycy9kb3ducmV2LnhtbERPTWvCQBC9F/wPywi9NZuE2pbUVURs&#10;qQeljUKvQ3ZMgtnZmN1q4q93D0KPj/c9nfemEWfqXG1ZQRLFIIgLq2suFex3H09vIJxH1thYJgUD&#10;OZjPRg9TzLS98A+dc1+KEMIuQwWV920mpSsqMugi2xIH7mA7gz7ArpS6w0sIN41M4/hFGqw5NFTY&#10;0rKi4pj/GQXH7et1M9kkrIff06r//hy262Wu1OO4X7yD8NT7f/Hd/aUVPKdhbTg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noQxAAAANwAAAAPAAAAAAAAAAAA&#10;AAAAAKECAABkcnMvZG93bnJldi54bWxQSwUGAAAAAAQABAD5AAAAkgMAAAAA&#10;" strokecolor="black [3213]" strokeweight="2pt"/>
                  <v:shape id="Straight Arrow Connector 429" o:spid="_x0000_s1043" type="#_x0000_t32" style="position:absolute;left:263;top:4803;width:0;height:3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aAsMAAADcAAAADwAAAGRycy9kb3ducmV2LnhtbESPQWvCQBSE74X+h+UVequbqgQb3QQR&#10;BK/GHvT2yL4msdm3cXc1qb++WxB6HGbmG2ZVjKYTN3K+tazgfZKAIK6sbrlW8HnYvi1A+ICssbNM&#10;Cn7IQ5E/P60w03bgPd3KUIsIYZ+hgiaEPpPSVw0Z9BPbE0fvyzqDIUpXS+1wiHDTyWmSpNJgy3Gh&#10;wZ42DVXf5dUoGNsd0ex4P5Vzd0nl2ejjkAalXl/G9RJEoDH8hx/tnVYwn37A35l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82gLDAAAA3AAAAA8AAAAAAAAAAAAA&#10;AAAAoQIAAGRycy9kb3ducmV2LnhtbFBLBQYAAAAABAAEAPkAAACRAwAAAAA=&#10;" strokecolor="#4579b8 [3044]" strokeweight="1.5pt">
                    <v:stroke startarrow="block" endarrow="block"/>
                  </v:shape>
                </v:group>
                <w10:anchorlock/>
              </v:group>
            </w:pict>
          </mc:Fallback>
        </mc:AlternateContent>
      </w:r>
      <w:r w:rsidR="00E174C1" w:rsidRPr="00E174C1">
        <w:rPr>
          <w:color w:val="B40000"/>
          <w:lang w:eastAsia="en-US"/>
        </w:rPr>
        <w:t>Slow down</w:t>
      </w:r>
      <w:r w:rsidR="00396B4E">
        <w:tab/>
      </w:r>
    </w:p>
    <w:p w14:paraId="3E9A1E69" w14:textId="77777777" w:rsidR="009869FC" w:rsidRDefault="009869FC" w:rsidP="00A57A7B">
      <w:pPr>
        <w:pStyle w:val="IOSbodytext2017"/>
        <w:rPr>
          <w:lang w:eastAsia="en-US"/>
        </w:rPr>
        <w:sectPr w:rsidR="009869FC" w:rsidSect="009869FC">
          <w:pgSz w:w="11906" w:h="16838"/>
          <w:pgMar w:top="964" w:right="567" w:bottom="567" w:left="567" w:header="567" w:footer="567" w:gutter="0"/>
          <w:cols w:num="2" w:space="708"/>
          <w:docGrid w:linePitch="360"/>
        </w:sectPr>
      </w:pPr>
    </w:p>
    <w:p w14:paraId="398D6701" w14:textId="77777777" w:rsidR="00A57A7B" w:rsidRDefault="002A047F" w:rsidP="00435ED2">
      <w:pPr>
        <w:pStyle w:val="IOSheading32017"/>
      </w:pPr>
      <w:r>
        <w:lastRenderedPageBreak/>
        <w:t>Tractor operation</w:t>
      </w:r>
    </w:p>
    <w:p w14:paraId="00B5686F" w14:textId="77777777" w:rsidR="002A047F" w:rsidRDefault="002A047F" w:rsidP="002A047F">
      <w:pPr>
        <w:pStyle w:val="IOSlines2017"/>
        <w:rPr>
          <w:lang w:eastAsia="en-US"/>
        </w:rPr>
      </w:pPr>
      <w:r>
        <w:rPr>
          <w:lang w:eastAsia="en-US"/>
        </w:rPr>
        <w:t>Your teacher will check off the table below as you complete each task.</w:t>
      </w:r>
    </w:p>
    <w:tbl>
      <w:tblPr>
        <w:tblStyle w:val="TableGrid"/>
        <w:tblW w:w="0" w:type="auto"/>
        <w:tblInd w:w="-40" w:type="dxa"/>
        <w:tblLook w:val="04A0" w:firstRow="1" w:lastRow="0" w:firstColumn="1" w:lastColumn="0" w:noHBand="0" w:noVBand="1"/>
        <w:tblDescription w:val="The procedures to be followed when operating the tractor. Your teacher will observe you and check off each item in the table."/>
      </w:tblPr>
      <w:tblGrid>
        <w:gridCol w:w="8682"/>
        <w:gridCol w:w="1985"/>
      </w:tblGrid>
      <w:tr w:rsidR="002A047F" w14:paraId="674D6793" w14:textId="77777777" w:rsidTr="00294DD8">
        <w:trPr>
          <w:tblHeader/>
        </w:trPr>
        <w:tc>
          <w:tcPr>
            <w:tcW w:w="8682" w:type="dxa"/>
          </w:tcPr>
          <w:p w14:paraId="4A742059" w14:textId="77777777" w:rsidR="002A047F" w:rsidRDefault="002A047F" w:rsidP="00E03FB9">
            <w:pPr>
              <w:pStyle w:val="IOStableheading2017"/>
              <w:rPr>
                <w:lang w:eastAsia="en-US"/>
              </w:rPr>
            </w:pPr>
            <w:r>
              <w:rPr>
                <w:lang w:eastAsia="en-US"/>
              </w:rPr>
              <w:t>Task</w:t>
            </w:r>
          </w:p>
        </w:tc>
        <w:tc>
          <w:tcPr>
            <w:tcW w:w="1985" w:type="dxa"/>
          </w:tcPr>
          <w:p w14:paraId="6409CEBF" w14:textId="77777777" w:rsidR="002A047F" w:rsidRDefault="002A047F" w:rsidP="00E03FB9">
            <w:pPr>
              <w:pStyle w:val="IOStableheading2017"/>
              <w:rPr>
                <w:lang w:eastAsia="en-US"/>
              </w:rPr>
            </w:pPr>
            <w:r>
              <w:rPr>
                <w:lang w:eastAsia="en-US"/>
              </w:rPr>
              <w:t>Completed</w:t>
            </w:r>
          </w:p>
        </w:tc>
      </w:tr>
      <w:tr w:rsidR="00C7175E" w14:paraId="7544E9A1" w14:textId="77777777" w:rsidTr="00294DD8">
        <w:trPr>
          <w:tblHeader/>
        </w:trPr>
        <w:tc>
          <w:tcPr>
            <w:tcW w:w="8682" w:type="dxa"/>
          </w:tcPr>
          <w:p w14:paraId="1F8B6BB7" w14:textId="77777777" w:rsidR="00C7175E" w:rsidRDefault="00C7175E" w:rsidP="00E03FB9">
            <w:pPr>
              <w:pStyle w:val="IOStabletext2017"/>
              <w:rPr>
                <w:lang w:eastAsia="en-US"/>
              </w:rPr>
            </w:pPr>
            <w:r>
              <w:rPr>
                <w:lang w:eastAsia="en-US"/>
              </w:rPr>
              <w:t>Complete pre-start checks</w:t>
            </w:r>
          </w:p>
        </w:tc>
        <w:tc>
          <w:tcPr>
            <w:tcW w:w="1985" w:type="dxa"/>
          </w:tcPr>
          <w:p w14:paraId="42B001E1" w14:textId="77777777" w:rsidR="00C7175E" w:rsidRDefault="00C7175E" w:rsidP="00E03FB9">
            <w:pPr>
              <w:pStyle w:val="IOStabletext2017"/>
              <w:rPr>
                <w:lang w:eastAsia="en-US"/>
              </w:rPr>
            </w:pPr>
          </w:p>
        </w:tc>
      </w:tr>
      <w:tr w:rsidR="00F2401B" w14:paraId="3538D72F" w14:textId="77777777" w:rsidTr="00294DD8">
        <w:trPr>
          <w:tblHeader/>
        </w:trPr>
        <w:tc>
          <w:tcPr>
            <w:tcW w:w="8682" w:type="dxa"/>
          </w:tcPr>
          <w:p w14:paraId="6FC3BDF8" w14:textId="77777777" w:rsidR="00F2401B" w:rsidRDefault="00F2401B" w:rsidP="00E03FB9">
            <w:pPr>
              <w:pStyle w:val="IOStabletext2017"/>
              <w:rPr>
                <w:lang w:eastAsia="en-US"/>
              </w:rPr>
            </w:pPr>
            <w:r>
              <w:rPr>
                <w:lang w:eastAsia="en-US"/>
              </w:rPr>
              <w:t>Mount tractor safely.</w:t>
            </w:r>
          </w:p>
        </w:tc>
        <w:tc>
          <w:tcPr>
            <w:tcW w:w="1985" w:type="dxa"/>
          </w:tcPr>
          <w:p w14:paraId="435BD64B" w14:textId="77777777" w:rsidR="00F2401B" w:rsidRDefault="00F2401B" w:rsidP="00E03FB9">
            <w:pPr>
              <w:pStyle w:val="IOStabletext2017"/>
              <w:rPr>
                <w:lang w:eastAsia="en-US"/>
              </w:rPr>
            </w:pPr>
          </w:p>
        </w:tc>
      </w:tr>
      <w:tr w:rsidR="00F2401B" w14:paraId="4C3D5AB5" w14:textId="77777777" w:rsidTr="00294DD8">
        <w:trPr>
          <w:tblHeader/>
        </w:trPr>
        <w:tc>
          <w:tcPr>
            <w:tcW w:w="8682" w:type="dxa"/>
          </w:tcPr>
          <w:p w14:paraId="60A3FB0B" w14:textId="77777777" w:rsidR="00F2401B" w:rsidRDefault="00F2401B" w:rsidP="00E03FB9">
            <w:pPr>
              <w:pStyle w:val="IOStabletext2017"/>
              <w:rPr>
                <w:lang w:eastAsia="en-US"/>
              </w:rPr>
            </w:pPr>
            <w:r>
              <w:rPr>
                <w:lang w:eastAsia="en-US"/>
              </w:rPr>
              <w:t>Check seat position, mirror and fasten seat belt.</w:t>
            </w:r>
          </w:p>
        </w:tc>
        <w:tc>
          <w:tcPr>
            <w:tcW w:w="1985" w:type="dxa"/>
          </w:tcPr>
          <w:p w14:paraId="0DE2AE17" w14:textId="77777777" w:rsidR="00F2401B" w:rsidRDefault="00F2401B" w:rsidP="00E03FB9">
            <w:pPr>
              <w:pStyle w:val="IOStabletext2017"/>
              <w:rPr>
                <w:lang w:eastAsia="en-US"/>
              </w:rPr>
            </w:pPr>
          </w:p>
        </w:tc>
      </w:tr>
      <w:tr w:rsidR="00BA74B6" w14:paraId="3E34BBB8" w14:textId="77777777" w:rsidTr="00294DD8">
        <w:trPr>
          <w:tblHeader/>
        </w:trPr>
        <w:tc>
          <w:tcPr>
            <w:tcW w:w="8682" w:type="dxa"/>
          </w:tcPr>
          <w:p w14:paraId="68CDADFD" w14:textId="77777777" w:rsidR="00BA74B6" w:rsidRDefault="00BA74B6" w:rsidP="00E03FB9">
            <w:pPr>
              <w:pStyle w:val="IOStabletext2017"/>
              <w:rPr>
                <w:lang w:eastAsia="en-US"/>
              </w:rPr>
            </w:pPr>
            <w:r>
              <w:rPr>
                <w:lang w:eastAsia="en-US"/>
              </w:rPr>
              <w:t>Ear muffs on.</w:t>
            </w:r>
          </w:p>
        </w:tc>
        <w:tc>
          <w:tcPr>
            <w:tcW w:w="1985" w:type="dxa"/>
          </w:tcPr>
          <w:p w14:paraId="3598B3C1" w14:textId="77777777" w:rsidR="00BA74B6" w:rsidRDefault="00BA74B6" w:rsidP="00E03FB9">
            <w:pPr>
              <w:pStyle w:val="IOStabletext2017"/>
              <w:rPr>
                <w:lang w:eastAsia="en-US"/>
              </w:rPr>
            </w:pPr>
          </w:p>
        </w:tc>
      </w:tr>
      <w:tr w:rsidR="002A047F" w14:paraId="33DFCDBB" w14:textId="77777777" w:rsidTr="00294DD8">
        <w:trPr>
          <w:tblHeader/>
        </w:trPr>
        <w:tc>
          <w:tcPr>
            <w:tcW w:w="8682" w:type="dxa"/>
          </w:tcPr>
          <w:p w14:paraId="08125C10" w14:textId="77777777" w:rsidR="002A047F" w:rsidRDefault="00F2401B" w:rsidP="00E03FB9">
            <w:pPr>
              <w:pStyle w:val="IOStabletext2017"/>
              <w:rPr>
                <w:lang w:eastAsia="en-US"/>
              </w:rPr>
            </w:pPr>
            <w:r>
              <w:rPr>
                <w:lang w:eastAsia="en-US"/>
              </w:rPr>
              <w:t>S</w:t>
            </w:r>
            <w:r w:rsidR="002A047F">
              <w:rPr>
                <w:lang w:eastAsia="en-US"/>
              </w:rPr>
              <w:t>tart the tractor</w:t>
            </w:r>
            <w:r w:rsidR="00C7175E">
              <w:rPr>
                <w:lang w:eastAsia="en-US"/>
              </w:rPr>
              <w:t>.</w:t>
            </w:r>
          </w:p>
        </w:tc>
        <w:tc>
          <w:tcPr>
            <w:tcW w:w="1985" w:type="dxa"/>
          </w:tcPr>
          <w:p w14:paraId="43627999" w14:textId="77777777" w:rsidR="002A047F" w:rsidRDefault="002A047F" w:rsidP="00E03FB9">
            <w:pPr>
              <w:pStyle w:val="IOStabletext2017"/>
              <w:rPr>
                <w:lang w:eastAsia="en-US"/>
              </w:rPr>
            </w:pPr>
          </w:p>
        </w:tc>
      </w:tr>
      <w:tr w:rsidR="00BA74B6" w14:paraId="7BA0A88C" w14:textId="77777777" w:rsidTr="00294DD8">
        <w:trPr>
          <w:tblHeader/>
        </w:trPr>
        <w:tc>
          <w:tcPr>
            <w:tcW w:w="8682" w:type="dxa"/>
          </w:tcPr>
          <w:p w14:paraId="2BE44F09" w14:textId="77777777" w:rsidR="00BA74B6" w:rsidRDefault="00BA74B6" w:rsidP="00E03FB9">
            <w:pPr>
              <w:pStyle w:val="IOStabletext2017"/>
              <w:rPr>
                <w:lang w:eastAsia="en-US"/>
              </w:rPr>
            </w:pPr>
            <w:r>
              <w:rPr>
                <w:lang w:eastAsia="en-US"/>
              </w:rPr>
              <w:t>Turn lights onto road position.</w:t>
            </w:r>
          </w:p>
        </w:tc>
        <w:tc>
          <w:tcPr>
            <w:tcW w:w="1985" w:type="dxa"/>
          </w:tcPr>
          <w:p w14:paraId="70B8C669" w14:textId="77777777" w:rsidR="00BA74B6" w:rsidRDefault="00BA74B6" w:rsidP="00E03FB9">
            <w:pPr>
              <w:pStyle w:val="IOStabletext2017"/>
              <w:rPr>
                <w:lang w:eastAsia="en-US"/>
              </w:rPr>
            </w:pPr>
          </w:p>
        </w:tc>
      </w:tr>
      <w:tr w:rsidR="002A047F" w14:paraId="77E2DC3B" w14:textId="77777777" w:rsidTr="00294DD8">
        <w:trPr>
          <w:tblHeader/>
        </w:trPr>
        <w:tc>
          <w:tcPr>
            <w:tcW w:w="8682" w:type="dxa"/>
          </w:tcPr>
          <w:p w14:paraId="5D6EED2E" w14:textId="77777777" w:rsidR="002A047F" w:rsidRDefault="00C7175E" w:rsidP="00BA74B6">
            <w:pPr>
              <w:pStyle w:val="IOStabletext2017"/>
              <w:rPr>
                <w:lang w:eastAsia="en-US"/>
              </w:rPr>
            </w:pPr>
            <w:r>
              <w:rPr>
                <w:lang w:eastAsia="en-US"/>
              </w:rPr>
              <w:t xml:space="preserve">Ensure the area is clear of people. Survey the </w:t>
            </w:r>
            <w:r w:rsidR="00BA74B6">
              <w:rPr>
                <w:lang w:eastAsia="en-US"/>
              </w:rPr>
              <w:t>area</w:t>
            </w:r>
            <w:r>
              <w:rPr>
                <w:lang w:eastAsia="en-US"/>
              </w:rPr>
              <w:t xml:space="preserve"> </w:t>
            </w:r>
            <w:r w:rsidR="00BA74B6">
              <w:rPr>
                <w:lang w:eastAsia="en-US"/>
              </w:rPr>
              <w:t xml:space="preserve">for </w:t>
            </w:r>
            <w:r>
              <w:rPr>
                <w:lang w:eastAsia="en-US"/>
              </w:rPr>
              <w:t>hazards.</w:t>
            </w:r>
          </w:p>
        </w:tc>
        <w:tc>
          <w:tcPr>
            <w:tcW w:w="1985" w:type="dxa"/>
          </w:tcPr>
          <w:p w14:paraId="038DF454" w14:textId="77777777" w:rsidR="002A047F" w:rsidRDefault="002A047F" w:rsidP="00E03FB9">
            <w:pPr>
              <w:pStyle w:val="IOStabletext2017"/>
              <w:rPr>
                <w:lang w:eastAsia="en-US"/>
              </w:rPr>
            </w:pPr>
          </w:p>
        </w:tc>
      </w:tr>
      <w:tr w:rsidR="00BA74B6" w14:paraId="7A40F15F" w14:textId="77777777" w:rsidTr="00294DD8">
        <w:trPr>
          <w:tblHeader/>
        </w:trPr>
        <w:tc>
          <w:tcPr>
            <w:tcW w:w="8682" w:type="dxa"/>
          </w:tcPr>
          <w:p w14:paraId="5527B998" w14:textId="77777777" w:rsidR="00BA74B6" w:rsidRDefault="00BA74B6" w:rsidP="00C7175E">
            <w:pPr>
              <w:pStyle w:val="IOStabletext2017"/>
              <w:rPr>
                <w:lang w:eastAsia="en-US"/>
              </w:rPr>
            </w:pPr>
            <w:r>
              <w:rPr>
                <w:lang w:eastAsia="en-US"/>
              </w:rPr>
              <w:t>Release handbrake.</w:t>
            </w:r>
          </w:p>
        </w:tc>
        <w:tc>
          <w:tcPr>
            <w:tcW w:w="1985" w:type="dxa"/>
          </w:tcPr>
          <w:p w14:paraId="7007E74A" w14:textId="77777777" w:rsidR="00BA74B6" w:rsidRDefault="00BA74B6" w:rsidP="00E03FB9">
            <w:pPr>
              <w:pStyle w:val="IOStabletext2017"/>
              <w:rPr>
                <w:lang w:eastAsia="en-US"/>
              </w:rPr>
            </w:pPr>
          </w:p>
        </w:tc>
      </w:tr>
      <w:tr w:rsidR="002A047F" w14:paraId="63BE78AF" w14:textId="77777777" w:rsidTr="00294DD8">
        <w:trPr>
          <w:tblHeader/>
        </w:trPr>
        <w:tc>
          <w:tcPr>
            <w:tcW w:w="8682" w:type="dxa"/>
          </w:tcPr>
          <w:p w14:paraId="2878D481" w14:textId="77777777" w:rsidR="002A047F" w:rsidRDefault="00C7175E" w:rsidP="00C7175E">
            <w:pPr>
              <w:pStyle w:val="IOStabletext2017"/>
              <w:rPr>
                <w:lang w:eastAsia="en-US"/>
              </w:rPr>
            </w:pPr>
            <w:r>
              <w:rPr>
                <w:lang w:eastAsia="en-US"/>
              </w:rPr>
              <w:t>Push the clutch down and select the gear and range.</w:t>
            </w:r>
          </w:p>
        </w:tc>
        <w:tc>
          <w:tcPr>
            <w:tcW w:w="1985" w:type="dxa"/>
          </w:tcPr>
          <w:p w14:paraId="3E7D309B" w14:textId="77777777" w:rsidR="002A047F" w:rsidRDefault="002A047F" w:rsidP="00E03FB9">
            <w:pPr>
              <w:pStyle w:val="IOStabletext2017"/>
              <w:rPr>
                <w:lang w:eastAsia="en-US"/>
              </w:rPr>
            </w:pPr>
          </w:p>
        </w:tc>
      </w:tr>
      <w:tr w:rsidR="002A047F" w14:paraId="5AD99151" w14:textId="77777777" w:rsidTr="00294DD8">
        <w:trPr>
          <w:tblHeader/>
        </w:trPr>
        <w:tc>
          <w:tcPr>
            <w:tcW w:w="8682" w:type="dxa"/>
          </w:tcPr>
          <w:p w14:paraId="1D28AB44" w14:textId="77777777" w:rsidR="002A047F" w:rsidRDefault="00C7175E" w:rsidP="00E03FB9">
            <w:pPr>
              <w:pStyle w:val="IOStabletext2017"/>
              <w:rPr>
                <w:lang w:eastAsia="en-US"/>
              </w:rPr>
            </w:pPr>
            <w:r>
              <w:rPr>
                <w:lang w:eastAsia="en-US"/>
              </w:rPr>
              <w:t>Let the clutch pedal out slowly.</w:t>
            </w:r>
          </w:p>
        </w:tc>
        <w:tc>
          <w:tcPr>
            <w:tcW w:w="1985" w:type="dxa"/>
          </w:tcPr>
          <w:p w14:paraId="3C3F1370" w14:textId="77777777" w:rsidR="002A047F" w:rsidRDefault="002A047F" w:rsidP="00E03FB9">
            <w:pPr>
              <w:pStyle w:val="IOStabletext2017"/>
              <w:rPr>
                <w:lang w:eastAsia="en-US"/>
              </w:rPr>
            </w:pPr>
          </w:p>
        </w:tc>
      </w:tr>
      <w:tr w:rsidR="002A047F" w14:paraId="1523F854" w14:textId="77777777" w:rsidTr="00294DD8">
        <w:trPr>
          <w:tblHeader/>
        </w:trPr>
        <w:tc>
          <w:tcPr>
            <w:tcW w:w="8682" w:type="dxa"/>
          </w:tcPr>
          <w:p w14:paraId="67A8C443" w14:textId="77777777" w:rsidR="002A047F" w:rsidRDefault="00C7175E" w:rsidP="00E03FB9">
            <w:pPr>
              <w:pStyle w:val="IOStabletext2017"/>
              <w:rPr>
                <w:lang w:eastAsia="en-US"/>
              </w:rPr>
            </w:pPr>
            <w:r>
              <w:rPr>
                <w:lang w:eastAsia="en-US"/>
              </w:rPr>
              <w:t>Drive the tractor along the prescribed path.</w:t>
            </w:r>
          </w:p>
        </w:tc>
        <w:tc>
          <w:tcPr>
            <w:tcW w:w="1985" w:type="dxa"/>
          </w:tcPr>
          <w:p w14:paraId="507E3780" w14:textId="77777777" w:rsidR="002A047F" w:rsidRDefault="002A047F" w:rsidP="00E03FB9">
            <w:pPr>
              <w:pStyle w:val="IOStabletext2017"/>
              <w:rPr>
                <w:lang w:eastAsia="en-US"/>
              </w:rPr>
            </w:pPr>
          </w:p>
        </w:tc>
      </w:tr>
      <w:tr w:rsidR="002A047F" w14:paraId="5260367E" w14:textId="77777777" w:rsidTr="00294DD8">
        <w:trPr>
          <w:tblHeader/>
        </w:trPr>
        <w:tc>
          <w:tcPr>
            <w:tcW w:w="8682" w:type="dxa"/>
          </w:tcPr>
          <w:p w14:paraId="1FFA654A" w14:textId="77777777" w:rsidR="002A047F" w:rsidRDefault="00C7175E" w:rsidP="00E03FB9">
            <w:pPr>
              <w:pStyle w:val="IOStabletext2017"/>
              <w:rPr>
                <w:lang w:eastAsia="en-US"/>
              </w:rPr>
            </w:pPr>
            <w:r>
              <w:rPr>
                <w:lang w:eastAsia="en-US"/>
              </w:rPr>
              <w:t xml:space="preserve">Stop the tractor by pushing the clutch pedal down and </w:t>
            </w:r>
            <w:r w:rsidR="00F2401B">
              <w:rPr>
                <w:lang w:eastAsia="en-US"/>
              </w:rPr>
              <w:t>braking gently.</w:t>
            </w:r>
          </w:p>
        </w:tc>
        <w:tc>
          <w:tcPr>
            <w:tcW w:w="1985" w:type="dxa"/>
          </w:tcPr>
          <w:p w14:paraId="640C9941" w14:textId="77777777" w:rsidR="002A047F" w:rsidRDefault="002A047F" w:rsidP="00E03FB9">
            <w:pPr>
              <w:pStyle w:val="IOStabletext2017"/>
              <w:rPr>
                <w:lang w:eastAsia="en-US"/>
              </w:rPr>
            </w:pPr>
          </w:p>
        </w:tc>
      </w:tr>
      <w:tr w:rsidR="002A047F" w14:paraId="6256B509" w14:textId="77777777" w:rsidTr="00294DD8">
        <w:trPr>
          <w:tblHeader/>
        </w:trPr>
        <w:tc>
          <w:tcPr>
            <w:tcW w:w="8682" w:type="dxa"/>
          </w:tcPr>
          <w:p w14:paraId="50175E7B" w14:textId="77777777" w:rsidR="002A047F" w:rsidRDefault="00F2401B" w:rsidP="00BA74B6">
            <w:pPr>
              <w:pStyle w:val="IOStabletext2017"/>
              <w:rPr>
                <w:lang w:eastAsia="en-US"/>
              </w:rPr>
            </w:pPr>
            <w:r>
              <w:rPr>
                <w:lang w:eastAsia="en-US"/>
              </w:rPr>
              <w:t xml:space="preserve">Put the </w:t>
            </w:r>
            <w:r w:rsidR="00BA74B6">
              <w:rPr>
                <w:lang w:eastAsia="en-US"/>
              </w:rPr>
              <w:t>gear and range levers</w:t>
            </w:r>
            <w:r>
              <w:rPr>
                <w:lang w:eastAsia="en-US"/>
              </w:rPr>
              <w:t xml:space="preserve"> in neutral and release the clutch.</w:t>
            </w:r>
          </w:p>
        </w:tc>
        <w:tc>
          <w:tcPr>
            <w:tcW w:w="1985" w:type="dxa"/>
          </w:tcPr>
          <w:p w14:paraId="2B90854D" w14:textId="77777777" w:rsidR="002A047F" w:rsidRDefault="002A047F" w:rsidP="00E03FB9">
            <w:pPr>
              <w:pStyle w:val="IOStabletext2017"/>
              <w:rPr>
                <w:lang w:eastAsia="en-US"/>
              </w:rPr>
            </w:pPr>
          </w:p>
        </w:tc>
      </w:tr>
      <w:tr w:rsidR="002A047F" w14:paraId="50763445" w14:textId="77777777" w:rsidTr="00294DD8">
        <w:trPr>
          <w:tblHeader/>
        </w:trPr>
        <w:tc>
          <w:tcPr>
            <w:tcW w:w="8682" w:type="dxa"/>
          </w:tcPr>
          <w:p w14:paraId="336C00D9" w14:textId="77777777" w:rsidR="002A047F" w:rsidRDefault="00F2401B" w:rsidP="00F2401B">
            <w:pPr>
              <w:pStyle w:val="IOStabletext2017"/>
              <w:rPr>
                <w:lang w:eastAsia="en-US"/>
              </w:rPr>
            </w:pPr>
            <w:r>
              <w:rPr>
                <w:lang w:eastAsia="en-US"/>
              </w:rPr>
              <w:t>Apply the park brake.</w:t>
            </w:r>
          </w:p>
        </w:tc>
        <w:tc>
          <w:tcPr>
            <w:tcW w:w="1985" w:type="dxa"/>
          </w:tcPr>
          <w:p w14:paraId="516951DC" w14:textId="77777777" w:rsidR="002A047F" w:rsidRDefault="002A047F" w:rsidP="00E03FB9">
            <w:pPr>
              <w:pStyle w:val="IOStabletext2017"/>
              <w:rPr>
                <w:lang w:eastAsia="en-US"/>
              </w:rPr>
            </w:pPr>
          </w:p>
        </w:tc>
      </w:tr>
      <w:tr w:rsidR="00BA74B6" w14:paraId="5A81F105" w14:textId="77777777" w:rsidTr="00294DD8">
        <w:trPr>
          <w:tblHeader/>
        </w:trPr>
        <w:tc>
          <w:tcPr>
            <w:tcW w:w="8682" w:type="dxa"/>
          </w:tcPr>
          <w:p w14:paraId="61C0229E" w14:textId="77777777" w:rsidR="00BA74B6" w:rsidRDefault="00BA74B6" w:rsidP="00E03FB9">
            <w:pPr>
              <w:pStyle w:val="IOStabletext2017"/>
              <w:rPr>
                <w:lang w:eastAsia="en-US"/>
              </w:rPr>
            </w:pPr>
            <w:r>
              <w:rPr>
                <w:lang w:eastAsia="en-US"/>
              </w:rPr>
              <w:t>Turn lights off.</w:t>
            </w:r>
          </w:p>
        </w:tc>
        <w:tc>
          <w:tcPr>
            <w:tcW w:w="1985" w:type="dxa"/>
          </w:tcPr>
          <w:p w14:paraId="22FCE24A" w14:textId="77777777" w:rsidR="00BA74B6" w:rsidRDefault="00BA74B6" w:rsidP="00E03FB9">
            <w:pPr>
              <w:pStyle w:val="IOStabletext2017"/>
              <w:rPr>
                <w:lang w:eastAsia="en-US"/>
              </w:rPr>
            </w:pPr>
          </w:p>
        </w:tc>
      </w:tr>
      <w:tr w:rsidR="00F2401B" w14:paraId="4A5383AA" w14:textId="77777777" w:rsidTr="00294DD8">
        <w:trPr>
          <w:tblHeader/>
        </w:trPr>
        <w:tc>
          <w:tcPr>
            <w:tcW w:w="8682" w:type="dxa"/>
          </w:tcPr>
          <w:p w14:paraId="4608393D" w14:textId="77777777" w:rsidR="00F2401B" w:rsidRDefault="00F2401B" w:rsidP="00E03FB9">
            <w:pPr>
              <w:pStyle w:val="IOStabletext2017"/>
              <w:rPr>
                <w:lang w:eastAsia="en-US"/>
              </w:rPr>
            </w:pPr>
            <w:r>
              <w:rPr>
                <w:lang w:eastAsia="en-US"/>
              </w:rPr>
              <w:t>Stop the tractor.</w:t>
            </w:r>
          </w:p>
        </w:tc>
        <w:tc>
          <w:tcPr>
            <w:tcW w:w="1985" w:type="dxa"/>
          </w:tcPr>
          <w:p w14:paraId="4488ACA1" w14:textId="77777777" w:rsidR="00F2401B" w:rsidRDefault="00F2401B" w:rsidP="00E03FB9">
            <w:pPr>
              <w:pStyle w:val="IOStabletext2017"/>
              <w:rPr>
                <w:lang w:eastAsia="en-US"/>
              </w:rPr>
            </w:pPr>
          </w:p>
        </w:tc>
      </w:tr>
      <w:tr w:rsidR="00BA74B6" w14:paraId="408BEF56" w14:textId="77777777" w:rsidTr="00294DD8">
        <w:trPr>
          <w:tblHeader/>
        </w:trPr>
        <w:tc>
          <w:tcPr>
            <w:tcW w:w="8682" w:type="dxa"/>
          </w:tcPr>
          <w:p w14:paraId="00EEEF2C" w14:textId="77777777" w:rsidR="00BA74B6" w:rsidRDefault="00BA74B6" w:rsidP="00E03FB9">
            <w:pPr>
              <w:pStyle w:val="IOStabletext2017"/>
              <w:rPr>
                <w:lang w:eastAsia="en-US"/>
              </w:rPr>
            </w:pPr>
            <w:r>
              <w:rPr>
                <w:lang w:eastAsia="en-US"/>
              </w:rPr>
              <w:t>Remove the key.</w:t>
            </w:r>
          </w:p>
        </w:tc>
        <w:tc>
          <w:tcPr>
            <w:tcW w:w="1985" w:type="dxa"/>
          </w:tcPr>
          <w:p w14:paraId="695A195D" w14:textId="77777777" w:rsidR="00BA74B6" w:rsidRDefault="00BA74B6" w:rsidP="00E03FB9">
            <w:pPr>
              <w:pStyle w:val="IOStabletext2017"/>
              <w:rPr>
                <w:lang w:eastAsia="en-US"/>
              </w:rPr>
            </w:pPr>
          </w:p>
        </w:tc>
      </w:tr>
    </w:tbl>
    <w:p w14:paraId="64BA898F" w14:textId="168720FC" w:rsidR="00163B03" w:rsidRDefault="00163B03" w:rsidP="002A047F">
      <w:pPr>
        <w:pStyle w:val="IOSlines2017"/>
        <w:rPr>
          <w:lang w:eastAsia="en-US"/>
        </w:rPr>
      </w:pPr>
      <w:r>
        <w:rPr>
          <w:lang w:eastAsia="en-US"/>
        </w:rPr>
        <w:t xml:space="preserve">Student’s name – </w:t>
      </w:r>
      <w:r>
        <w:rPr>
          <w:lang w:eastAsia="en-US"/>
        </w:rPr>
        <w:tab/>
      </w:r>
    </w:p>
    <w:p w14:paraId="5369806C" w14:textId="70150752" w:rsidR="002A047F" w:rsidRDefault="002A047F" w:rsidP="002A047F">
      <w:pPr>
        <w:pStyle w:val="IOSlines2017"/>
        <w:rPr>
          <w:lang w:eastAsia="en-US"/>
        </w:rPr>
      </w:pPr>
      <w:r>
        <w:rPr>
          <w:lang w:eastAsia="en-US"/>
        </w:rPr>
        <w:t xml:space="preserve">Teacher signature – </w:t>
      </w:r>
      <w:r w:rsidR="00E174C1" w:rsidRPr="00E174C1">
        <w:rPr>
          <w:color w:val="B40000"/>
          <w:lang w:eastAsia="en-US"/>
        </w:rPr>
        <w:t>Sign here</w:t>
      </w:r>
      <w:r>
        <w:rPr>
          <w:lang w:eastAsia="en-US"/>
        </w:rPr>
        <w:tab/>
      </w:r>
    </w:p>
    <w:p w14:paraId="11708255" w14:textId="77777777" w:rsidR="00F2401B" w:rsidRDefault="002A047F" w:rsidP="00F2401B">
      <w:pPr>
        <w:pStyle w:val="IOSlines2017"/>
        <w:rPr>
          <w:lang w:eastAsia="en-US"/>
        </w:rPr>
      </w:pPr>
      <w:r>
        <w:rPr>
          <w:lang w:eastAsia="en-US"/>
        </w:rPr>
        <w:t xml:space="preserve">Date – </w:t>
      </w:r>
      <w:r>
        <w:rPr>
          <w:lang w:eastAsia="en-US"/>
        </w:rPr>
        <w:tab/>
      </w:r>
    </w:p>
    <w:p w14:paraId="2444BB37" w14:textId="77777777" w:rsidR="00F2401B" w:rsidRDefault="00F2401B" w:rsidP="00F2401B">
      <w:pPr>
        <w:pStyle w:val="IOSbodytext2017"/>
        <w:rPr>
          <w:szCs w:val="24"/>
          <w:lang w:eastAsia="en-US"/>
        </w:rPr>
      </w:pPr>
      <w:r>
        <w:rPr>
          <w:lang w:eastAsia="en-US"/>
        </w:rPr>
        <w:br w:type="page"/>
      </w:r>
    </w:p>
    <w:p w14:paraId="7BCEF9A1" w14:textId="77777777" w:rsidR="00AA2E68" w:rsidRDefault="00AA2E68" w:rsidP="00DA571B">
      <w:pPr>
        <w:pStyle w:val="IOSheading32017"/>
      </w:pPr>
      <w:r>
        <w:lastRenderedPageBreak/>
        <w:t>Tractor implements</w:t>
      </w:r>
    </w:p>
    <w:p w14:paraId="4E4B8EB9" w14:textId="77777777" w:rsidR="00572F2D" w:rsidRDefault="00B928A2" w:rsidP="00572F2D">
      <w:pPr>
        <w:pStyle w:val="IOSbodytext2017"/>
        <w:rPr>
          <w:lang w:eastAsia="en-US"/>
        </w:rPr>
      </w:pPr>
      <w:r>
        <w:rPr>
          <w:lang w:eastAsia="en-US"/>
        </w:rPr>
        <w:t>I</w:t>
      </w:r>
      <w:r w:rsidR="006E5631">
        <w:rPr>
          <w:lang w:eastAsia="en-US"/>
        </w:rPr>
        <w:t>dentifying each</w:t>
      </w:r>
      <w:r w:rsidR="00435ED2">
        <w:rPr>
          <w:lang w:eastAsia="en-US"/>
        </w:rPr>
        <w:t xml:space="preserve"> implement, what it is used for, </w:t>
      </w:r>
      <w:r w:rsidR="006E5631">
        <w:rPr>
          <w:lang w:eastAsia="en-US"/>
        </w:rPr>
        <w:t>the risks</w:t>
      </w:r>
      <w:r w:rsidR="00435ED2">
        <w:rPr>
          <w:lang w:eastAsia="en-US"/>
        </w:rPr>
        <w:t xml:space="preserve"> and the safety </w:t>
      </w:r>
      <w:r w:rsidR="001B00FE">
        <w:rPr>
          <w:lang w:eastAsia="en-US"/>
        </w:rPr>
        <w:t>requirements.</w:t>
      </w:r>
    </w:p>
    <w:p w14:paraId="43AF2526" w14:textId="7FE3177F" w:rsidR="001B00FE" w:rsidRDefault="0005746E" w:rsidP="00B928A2">
      <w:pPr>
        <w:pStyle w:val="IOSbodytext2017"/>
        <w:jc w:val="center"/>
        <w:rPr>
          <w:lang w:eastAsia="en-US"/>
        </w:rPr>
      </w:pPr>
      <w:r>
        <w:rPr>
          <w:noProof/>
          <w:lang w:eastAsia="en-AU"/>
        </w:rPr>
        <w:drawing>
          <wp:inline distT="0" distB="0" distL="0" distR="0" wp14:anchorId="46095B66" wp14:editId="25C20252">
            <wp:extent cx="3114675" cy="2485420"/>
            <wp:effectExtent l="0" t="0" r="0" b="0"/>
            <wp:docPr id="19" name="Picture 19" descr="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196_Slasher.jpg"/>
                    <pic:cNvPicPr/>
                  </pic:nvPicPr>
                  <pic:blipFill>
                    <a:blip r:embed="rId37" cstate="print">
                      <a:extLst>
                        <a:ext uri="{28A0092B-C50C-407E-A947-70E740481C1C}">
                          <a14:useLocalDpi xmlns:a14="http://schemas.microsoft.com/office/drawing/2010/main"/>
                        </a:ext>
                      </a:extLst>
                    </a:blip>
                    <a:stretch>
                      <a:fillRect/>
                    </a:stretch>
                  </pic:blipFill>
                  <pic:spPr>
                    <a:xfrm>
                      <a:off x="0" y="0"/>
                      <a:ext cx="3121808" cy="2491112"/>
                    </a:xfrm>
                    <a:prstGeom prst="rect">
                      <a:avLst/>
                    </a:prstGeom>
                  </pic:spPr>
                </pic:pic>
              </a:graphicData>
            </a:graphic>
          </wp:inline>
        </w:drawing>
      </w:r>
    </w:p>
    <w:p w14:paraId="19537CED" w14:textId="78B28AED" w:rsidR="006F4219" w:rsidRDefault="006F4219" w:rsidP="006F4219">
      <w:pPr>
        <w:pStyle w:val="IOScaptiongraphics2017"/>
        <w:rPr>
          <w:lang w:eastAsia="en-US"/>
        </w:rPr>
      </w:pPr>
      <w:r w:rsidRPr="00716519">
        <w:rPr>
          <w:lang w:eastAsia="en-US"/>
        </w:rPr>
        <w:t xml:space="preserve">Image Courtesy of </w:t>
      </w:r>
      <w:r>
        <w:rPr>
          <w:lang w:eastAsia="en-US"/>
        </w:rPr>
        <w:t>Austral</w:t>
      </w:r>
      <w:r w:rsidR="00BB21EB">
        <w:rPr>
          <w:lang w:eastAsia="en-US"/>
        </w:rPr>
        <w:t>ian Hammer Supplies: DOC18/65562</w:t>
      </w:r>
    </w:p>
    <w:p w14:paraId="313109C2" w14:textId="77777777" w:rsidR="00ED458C" w:rsidRDefault="00B928A2" w:rsidP="00572F2D">
      <w:pPr>
        <w:pStyle w:val="IOSbodytext2017"/>
        <w:rPr>
          <w:lang w:eastAsia="en-US"/>
        </w:rPr>
      </w:pPr>
      <w:r>
        <w:rPr>
          <w:lang w:eastAsia="en-US"/>
        </w:rPr>
        <w:t>Implement name:</w:t>
      </w:r>
    </w:p>
    <w:p w14:paraId="415020FB" w14:textId="473E8851" w:rsidR="00B928A2" w:rsidRDefault="00D5350A" w:rsidP="00B928A2">
      <w:pPr>
        <w:pStyle w:val="IOSlines2017"/>
        <w:rPr>
          <w:lang w:eastAsia="en-US"/>
        </w:rPr>
      </w:pPr>
      <w:r w:rsidRPr="000E2587">
        <w:rPr>
          <w:color w:val="B40000"/>
          <w:lang w:eastAsia="en-US"/>
        </w:rPr>
        <w:t>PTO Slasher</w:t>
      </w:r>
      <w:r w:rsidR="00B928A2">
        <w:rPr>
          <w:lang w:eastAsia="en-US"/>
        </w:rPr>
        <w:tab/>
      </w:r>
    </w:p>
    <w:p w14:paraId="3A0E1E4B" w14:textId="77777777" w:rsidR="00B928A2" w:rsidRDefault="00B928A2" w:rsidP="00B928A2">
      <w:pPr>
        <w:pStyle w:val="IOSbodytext2017"/>
        <w:rPr>
          <w:lang w:eastAsia="en-US"/>
        </w:rPr>
      </w:pPr>
      <w:r>
        <w:rPr>
          <w:lang w:eastAsia="en-US"/>
        </w:rPr>
        <w:t>What this implement is used for:</w:t>
      </w:r>
    </w:p>
    <w:p w14:paraId="4AACE64E" w14:textId="379C2AD7" w:rsidR="00B928A2" w:rsidRDefault="00D5350A" w:rsidP="00B928A2">
      <w:pPr>
        <w:pStyle w:val="IOSlines2017"/>
        <w:rPr>
          <w:lang w:eastAsia="en-US"/>
        </w:rPr>
      </w:pPr>
      <w:r w:rsidRPr="000E2587">
        <w:rPr>
          <w:color w:val="B40000"/>
          <w:lang w:eastAsia="en-US"/>
        </w:rPr>
        <w:t>For cutting long, thick grass</w:t>
      </w:r>
      <w:r w:rsidR="00B928A2">
        <w:rPr>
          <w:lang w:eastAsia="en-US"/>
        </w:rPr>
        <w:tab/>
      </w:r>
    </w:p>
    <w:p w14:paraId="660C2DFA" w14:textId="77777777" w:rsidR="00B928A2" w:rsidRDefault="00B928A2" w:rsidP="00B928A2">
      <w:pPr>
        <w:pStyle w:val="IOSlines2017"/>
        <w:rPr>
          <w:lang w:eastAsia="en-US"/>
        </w:rPr>
      </w:pPr>
      <w:r>
        <w:rPr>
          <w:lang w:eastAsia="en-US"/>
        </w:rPr>
        <w:tab/>
      </w:r>
    </w:p>
    <w:p w14:paraId="7C4CC262" w14:textId="77777777" w:rsidR="00B928A2" w:rsidRDefault="00B928A2" w:rsidP="00B928A2">
      <w:pPr>
        <w:pStyle w:val="IOSbodytext2017"/>
        <w:rPr>
          <w:lang w:eastAsia="en-US"/>
        </w:rPr>
      </w:pPr>
      <w:r>
        <w:rPr>
          <w:lang w:eastAsia="en-US"/>
        </w:rPr>
        <w:t>What are the risks associated with this implement:</w:t>
      </w:r>
    </w:p>
    <w:p w14:paraId="27CA1F64" w14:textId="158785E2" w:rsidR="00B928A2" w:rsidRDefault="00D5350A" w:rsidP="00B928A2">
      <w:pPr>
        <w:pStyle w:val="IOSlines2017"/>
        <w:rPr>
          <w:lang w:eastAsia="en-US"/>
        </w:rPr>
      </w:pPr>
      <w:r w:rsidRPr="000E2587">
        <w:rPr>
          <w:color w:val="B40000"/>
          <w:lang w:eastAsia="en-US"/>
        </w:rPr>
        <w:t>PTO entanglement/amputation/death</w:t>
      </w:r>
      <w:r>
        <w:rPr>
          <w:color w:val="B40000"/>
          <w:lang w:eastAsia="en-US"/>
        </w:rPr>
        <w:t>, t</w:t>
      </w:r>
      <w:r w:rsidRPr="000E2587">
        <w:rPr>
          <w:color w:val="B40000"/>
          <w:lang w:eastAsia="en-US"/>
        </w:rPr>
        <w:t>ractor rollover</w:t>
      </w:r>
      <w:r>
        <w:rPr>
          <w:color w:val="B40000"/>
          <w:lang w:eastAsia="en-US"/>
        </w:rPr>
        <w:t xml:space="preserve">, </w:t>
      </w:r>
      <w:r w:rsidRPr="000E2587">
        <w:rPr>
          <w:color w:val="B40000"/>
          <w:lang w:eastAsia="en-US"/>
        </w:rPr>
        <w:t>struck by projectiles</w:t>
      </w:r>
      <w:r>
        <w:rPr>
          <w:color w:val="B40000"/>
          <w:lang w:eastAsia="en-US"/>
        </w:rPr>
        <w:t>, f</w:t>
      </w:r>
      <w:r w:rsidRPr="000E2587">
        <w:rPr>
          <w:color w:val="B40000"/>
          <w:lang w:eastAsia="en-US"/>
        </w:rPr>
        <w:t>ire initiation</w:t>
      </w:r>
      <w:r>
        <w:rPr>
          <w:color w:val="B40000"/>
          <w:lang w:eastAsia="en-US"/>
        </w:rPr>
        <w:t>,</w:t>
      </w:r>
      <w:r w:rsidRPr="00D5350A">
        <w:rPr>
          <w:color w:val="B40000"/>
          <w:lang w:eastAsia="en-US"/>
        </w:rPr>
        <w:t xml:space="preserve"> </w:t>
      </w:r>
      <w:r>
        <w:rPr>
          <w:color w:val="B40000"/>
          <w:lang w:eastAsia="en-US"/>
        </w:rPr>
        <w:t>n</w:t>
      </w:r>
      <w:r w:rsidRPr="000E2587">
        <w:rPr>
          <w:color w:val="B40000"/>
          <w:lang w:eastAsia="en-US"/>
        </w:rPr>
        <w:t>oise</w:t>
      </w:r>
      <w:r w:rsidR="00B928A2">
        <w:rPr>
          <w:lang w:eastAsia="en-US"/>
        </w:rPr>
        <w:tab/>
      </w:r>
    </w:p>
    <w:p w14:paraId="1023077D" w14:textId="77777777" w:rsidR="00B928A2" w:rsidRDefault="00B928A2" w:rsidP="00B928A2">
      <w:pPr>
        <w:pStyle w:val="IOSlines2017"/>
        <w:rPr>
          <w:lang w:eastAsia="en-US"/>
        </w:rPr>
      </w:pPr>
      <w:r>
        <w:rPr>
          <w:lang w:eastAsia="en-US"/>
        </w:rPr>
        <w:tab/>
      </w:r>
    </w:p>
    <w:p w14:paraId="2AE2F6D1" w14:textId="77777777" w:rsidR="00B928A2" w:rsidRDefault="00B928A2" w:rsidP="00B928A2">
      <w:pPr>
        <w:pStyle w:val="IOSlines2017"/>
        <w:rPr>
          <w:lang w:eastAsia="en-US"/>
        </w:rPr>
      </w:pPr>
      <w:r>
        <w:rPr>
          <w:lang w:eastAsia="en-US"/>
        </w:rPr>
        <w:tab/>
      </w:r>
    </w:p>
    <w:p w14:paraId="60237070" w14:textId="77777777" w:rsidR="00B928A2" w:rsidRDefault="00B928A2" w:rsidP="00B928A2">
      <w:pPr>
        <w:pStyle w:val="IOSbodytext2017"/>
        <w:rPr>
          <w:lang w:eastAsia="en-US"/>
        </w:rPr>
      </w:pPr>
      <w:r>
        <w:rPr>
          <w:lang w:eastAsia="en-US"/>
        </w:rPr>
        <w:t>What precautions must be taken when using this implement?</w:t>
      </w:r>
    </w:p>
    <w:p w14:paraId="5C4A27E4" w14:textId="21C07C17" w:rsidR="00B928A2" w:rsidRDefault="00D5350A" w:rsidP="00B928A2">
      <w:pPr>
        <w:pStyle w:val="IOSlines2017"/>
        <w:rPr>
          <w:lang w:eastAsia="en-US"/>
        </w:rPr>
      </w:pPr>
      <w:r w:rsidRPr="000E2587">
        <w:rPr>
          <w:color w:val="B40000"/>
          <w:lang w:eastAsia="en-US"/>
        </w:rPr>
        <w:t>Ensure PTO is guarded/ stay clear of operating PTO implement</w:t>
      </w:r>
      <w:r>
        <w:rPr>
          <w:color w:val="B40000"/>
          <w:lang w:eastAsia="en-US"/>
        </w:rPr>
        <w:t xml:space="preserve">, </w:t>
      </w:r>
      <w:r w:rsidRPr="000E2587">
        <w:rPr>
          <w:color w:val="B40000"/>
          <w:lang w:eastAsia="en-US"/>
        </w:rPr>
        <w:t>Check operating ground conditions/ don’t operate across contour</w:t>
      </w:r>
      <w:r>
        <w:rPr>
          <w:color w:val="B40000"/>
          <w:lang w:eastAsia="en-US"/>
        </w:rPr>
        <w:t xml:space="preserve">, </w:t>
      </w:r>
      <w:r w:rsidRPr="000E2587">
        <w:rPr>
          <w:color w:val="B40000"/>
          <w:lang w:eastAsia="en-US"/>
        </w:rPr>
        <w:t>Slasher fitted with roller/chain skirt guarding</w:t>
      </w:r>
      <w:r>
        <w:rPr>
          <w:color w:val="B40000"/>
          <w:lang w:eastAsia="en-US"/>
        </w:rPr>
        <w:t xml:space="preserve">, </w:t>
      </w:r>
      <w:r w:rsidR="00A5290D">
        <w:rPr>
          <w:color w:val="B40000"/>
          <w:lang w:eastAsia="en-US"/>
        </w:rPr>
        <w:t>d</w:t>
      </w:r>
      <w:r w:rsidR="004C47F2" w:rsidRPr="000E2587">
        <w:rPr>
          <w:color w:val="B40000"/>
          <w:lang w:eastAsia="en-US"/>
        </w:rPr>
        <w:t>on’t operate on fire ban days</w:t>
      </w:r>
      <w:r w:rsidR="004C47F2">
        <w:rPr>
          <w:color w:val="B40000"/>
          <w:lang w:eastAsia="en-US"/>
        </w:rPr>
        <w:t>, wear hearing and eye protection.</w:t>
      </w:r>
      <w:r w:rsidR="00B928A2">
        <w:rPr>
          <w:lang w:eastAsia="en-US"/>
        </w:rPr>
        <w:tab/>
      </w:r>
    </w:p>
    <w:p w14:paraId="23E948FF" w14:textId="77777777" w:rsidR="00B928A2" w:rsidRDefault="00B928A2" w:rsidP="00B928A2">
      <w:pPr>
        <w:pStyle w:val="IOSlines2017"/>
        <w:rPr>
          <w:lang w:eastAsia="en-US"/>
        </w:rPr>
      </w:pPr>
      <w:r>
        <w:rPr>
          <w:lang w:eastAsia="en-US"/>
        </w:rPr>
        <w:tab/>
      </w:r>
    </w:p>
    <w:p w14:paraId="02C4BB62" w14:textId="6D47DAD2" w:rsidR="006F4219" w:rsidRDefault="006F4219" w:rsidP="00B928A2">
      <w:pPr>
        <w:pStyle w:val="IOSlines2017"/>
        <w:rPr>
          <w:lang w:eastAsia="en-US"/>
        </w:rPr>
      </w:pPr>
      <w:r>
        <w:rPr>
          <w:lang w:eastAsia="en-US"/>
        </w:rPr>
        <w:t>Which year groups are permitted to use this implement?</w:t>
      </w:r>
    </w:p>
    <w:p w14:paraId="2CEF2414" w14:textId="6C301DD5" w:rsidR="006F4219" w:rsidRDefault="004C47F2" w:rsidP="00B928A2">
      <w:pPr>
        <w:pStyle w:val="IOSlines2017"/>
        <w:rPr>
          <w:lang w:eastAsia="en-US"/>
        </w:rPr>
      </w:pPr>
      <w:r w:rsidRPr="004C47F2">
        <w:rPr>
          <w:color w:val="B40000"/>
          <w:lang w:eastAsia="en-US"/>
        </w:rPr>
        <w:t>Year 9 – 10 can operate. Year 11 and 12 can attach and operate</w:t>
      </w:r>
      <w:r>
        <w:rPr>
          <w:lang w:eastAsia="en-US"/>
        </w:rPr>
        <w:t>.</w:t>
      </w:r>
      <w:r w:rsidR="006F4219">
        <w:rPr>
          <w:lang w:eastAsia="en-US"/>
        </w:rPr>
        <w:tab/>
      </w:r>
    </w:p>
    <w:p w14:paraId="47A21915" w14:textId="77777777" w:rsidR="00B928A2" w:rsidRDefault="00B928A2" w:rsidP="00B928A2">
      <w:pPr>
        <w:pStyle w:val="IOSbodytext2017"/>
        <w:rPr>
          <w:szCs w:val="24"/>
          <w:lang w:eastAsia="en-US"/>
        </w:rPr>
      </w:pPr>
      <w:r>
        <w:rPr>
          <w:lang w:eastAsia="en-US"/>
        </w:rPr>
        <w:br w:type="page"/>
      </w:r>
    </w:p>
    <w:p w14:paraId="30A9082E" w14:textId="77777777" w:rsidR="00B928A2" w:rsidRDefault="008A1D40" w:rsidP="00B928A2">
      <w:pPr>
        <w:pStyle w:val="IOSbodytext2017"/>
        <w:jc w:val="center"/>
        <w:rPr>
          <w:lang w:eastAsia="en-US"/>
        </w:rPr>
      </w:pPr>
      <w:r>
        <w:rPr>
          <w:noProof/>
          <w:lang w:eastAsia="en-AU"/>
        </w:rPr>
        <w:lastRenderedPageBreak/>
        <w:drawing>
          <wp:inline distT="0" distB="0" distL="0" distR="0" wp14:anchorId="217E7567" wp14:editId="48B40307">
            <wp:extent cx="5648325" cy="3395183"/>
            <wp:effectExtent l="0" t="0" r="0" b="0"/>
            <wp:docPr id="520" name="Picture 520" descr="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TO Rotary Tiller.jpg"/>
                    <pic:cNvPicPr/>
                  </pic:nvPicPr>
                  <pic:blipFill>
                    <a:blip r:embed="rId38">
                      <a:extLst>
                        <a:ext uri="{28A0092B-C50C-407E-A947-70E740481C1C}">
                          <a14:useLocalDpi xmlns:a14="http://schemas.microsoft.com/office/drawing/2010/main"/>
                        </a:ext>
                      </a:extLst>
                    </a:blip>
                    <a:stretch>
                      <a:fillRect/>
                    </a:stretch>
                  </pic:blipFill>
                  <pic:spPr>
                    <a:xfrm>
                      <a:off x="0" y="0"/>
                      <a:ext cx="5669539" cy="3407935"/>
                    </a:xfrm>
                    <a:prstGeom prst="rect">
                      <a:avLst/>
                    </a:prstGeom>
                  </pic:spPr>
                </pic:pic>
              </a:graphicData>
            </a:graphic>
          </wp:inline>
        </w:drawing>
      </w:r>
    </w:p>
    <w:p w14:paraId="5FABA679" w14:textId="77777777" w:rsidR="00B928A2" w:rsidRDefault="00B928A2" w:rsidP="00B928A2">
      <w:pPr>
        <w:pStyle w:val="IOSbodytext2017"/>
        <w:rPr>
          <w:lang w:eastAsia="en-US"/>
        </w:rPr>
      </w:pPr>
      <w:r>
        <w:rPr>
          <w:lang w:eastAsia="en-US"/>
        </w:rPr>
        <w:t>Implement name:</w:t>
      </w:r>
    </w:p>
    <w:p w14:paraId="571E6106" w14:textId="637E63A6" w:rsidR="00B928A2" w:rsidRDefault="00A5290D" w:rsidP="00B928A2">
      <w:pPr>
        <w:pStyle w:val="IOSlines2017"/>
        <w:rPr>
          <w:lang w:eastAsia="en-US"/>
        </w:rPr>
      </w:pPr>
      <w:r>
        <w:rPr>
          <w:color w:val="B40000"/>
        </w:rPr>
        <w:t>PTO rotary t</w:t>
      </w:r>
      <w:r w:rsidR="004C47F2" w:rsidRPr="00DF63A0">
        <w:rPr>
          <w:color w:val="B40000"/>
        </w:rPr>
        <w:t>iller</w:t>
      </w:r>
      <w:r>
        <w:rPr>
          <w:color w:val="B40000"/>
        </w:rPr>
        <w:t>/ Rotary hoe attachment</w:t>
      </w:r>
      <w:r w:rsidR="00B928A2">
        <w:rPr>
          <w:lang w:eastAsia="en-US"/>
        </w:rPr>
        <w:tab/>
      </w:r>
    </w:p>
    <w:p w14:paraId="437D00B1" w14:textId="77777777" w:rsidR="00B928A2" w:rsidRDefault="00B928A2" w:rsidP="00B928A2">
      <w:pPr>
        <w:pStyle w:val="IOSbodytext2017"/>
        <w:rPr>
          <w:lang w:eastAsia="en-US"/>
        </w:rPr>
      </w:pPr>
      <w:r>
        <w:rPr>
          <w:lang w:eastAsia="en-US"/>
        </w:rPr>
        <w:t>What this implement is used for:</w:t>
      </w:r>
    </w:p>
    <w:p w14:paraId="2D905427" w14:textId="3EBC2E4E" w:rsidR="00B928A2" w:rsidRDefault="004C47F2" w:rsidP="00B928A2">
      <w:pPr>
        <w:pStyle w:val="IOSlines2017"/>
        <w:rPr>
          <w:lang w:eastAsia="en-US"/>
        </w:rPr>
      </w:pPr>
      <w:r w:rsidRPr="00DF63A0">
        <w:rPr>
          <w:color w:val="B40000"/>
        </w:rPr>
        <w:t>Till the soil for seedbed preparation for gardens, lawns or landscaping</w:t>
      </w:r>
      <w:r w:rsidR="00B928A2">
        <w:rPr>
          <w:lang w:eastAsia="en-US"/>
        </w:rPr>
        <w:tab/>
      </w:r>
    </w:p>
    <w:p w14:paraId="14F92B72" w14:textId="77777777" w:rsidR="00B928A2" w:rsidRDefault="00B928A2" w:rsidP="00B928A2">
      <w:pPr>
        <w:pStyle w:val="IOSlines2017"/>
        <w:rPr>
          <w:lang w:eastAsia="en-US"/>
        </w:rPr>
      </w:pPr>
      <w:r>
        <w:rPr>
          <w:lang w:eastAsia="en-US"/>
        </w:rPr>
        <w:tab/>
      </w:r>
    </w:p>
    <w:p w14:paraId="36046EA2" w14:textId="77777777" w:rsidR="00B928A2" w:rsidRDefault="00B928A2" w:rsidP="00B928A2">
      <w:pPr>
        <w:pStyle w:val="IOSbodytext2017"/>
        <w:rPr>
          <w:lang w:eastAsia="en-US"/>
        </w:rPr>
      </w:pPr>
      <w:r>
        <w:rPr>
          <w:lang w:eastAsia="en-US"/>
        </w:rPr>
        <w:t>What are the risks associated with this implement:</w:t>
      </w:r>
    </w:p>
    <w:p w14:paraId="3BDAAD0D" w14:textId="543643EA" w:rsidR="00B928A2" w:rsidRDefault="00A5290D" w:rsidP="00B928A2">
      <w:pPr>
        <w:pStyle w:val="IOSlines2017"/>
        <w:rPr>
          <w:lang w:eastAsia="en-US"/>
        </w:rPr>
      </w:pPr>
      <w:r w:rsidRPr="00DF63A0">
        <w:rPr>
          <w:color w:val="B40000"/>
        </w:rPr>
        <w:t>PTO entanglement/amputation/death</w:t>
      </w:r>
      <w:r>
        <w:rPr>
          <w:color w:val="B40000"/>
        </w:rPr>
        <w:t>, t</w:t>
      </w:r>
      <w:r w:rsidRPr="00DF63A0">
        <w:rPr>
          <w:color w:val="B40000"/>
        </w:rPr>
        <w:t>ractor rollover</w:t>
      </w:r>
      <w:r>
        <w:rPr>
          <w:color w:val="B40000"/>
        </w:rPr>
        <w:t>, s</w:t>
      </w:r>
      <w:r w:rsidRPr="00DF63A0">
        <w:rPr>
          <w:color w:val="B40000"/>
        </w:rPr>
        <w:t>truck by projectiles</w:t>
      </w:r>
      <w:r>
        <w:rPr>
          <w:color w:val="B40000"/>
        </w:rPr>
        <w:t>, d</w:t>
      </w:r>
      <w:r w:rsidRPr="00DF63A0">
        <w:rPr>
          <w:color w:val="B40000"/>
        </w:rPr>
        <w:t>ashing of tractor</w:t>
      </w:r>
      <w:r>
        <w:rPr>
          <w:color w:val="B40000"/>
        </w:rPr>
        <w:t xml:space="preserve"> </w:t>
      </w:r>
      <w:r w:rsidRPr="00DF63A0">
        <w:rPr>
          <w:color w:val="B40000"/>
        </w:rPr>
        <w:t>(if hard soil or stumps/tractor may jolt forward suddenly)</w:t>
      </w:r>
      <w:r>
        <w:rPr>
          <w:color w:val="B40000"/>
        </w:rPr>
        <w:t>, noise</w:t>
      </w:r>
      <w:r w:rsidR="00B928A2">
        <w:rPr>
          <w:lang w:eastAsia="en-US"/>
        </w:rPr>
        <w:tab/>
      </w:r>
    </w:p>
    <w:p w14:paraId="4F2D954D" w14:textId="77777777" w:rsidR="00B928A2" w:rsidRDefault="00B928A2" w:rsidP="00B928A2">
      <w:pPr>
        <w:pStyle w:val="IOSlines2017"/>
        <w:rPr>
          <w:lang w:eastAsia="en-US"/>
        </w:rPr>
      </w:pPr>
      <w:r>
        <w:rPr>
          <w:lang w:eastAsia="en-US"/>
        </w:rPr>
        <w:tab/>
      </w:r>
    </w:p>
    <w:p w14:paraId="22C5930D" w14:textId="77777777" w:rsidR="00B928A2" w:rsidRDefault="00B928A2" w:rsidP="00B928A2">
      <w:pPr>
        <w:pStyle w:val="IOSbodytext2017"/>
        <w:rPr>
          <w:lang w:eastAsia="en-US"/>
        </w:rPr>
      </w:pPr>
      <w:r>
        <w:rPr>
          <w:lang w:eastAsia="en-US"/>
        </w:rPr>
        <w:t>What precautions must be taken when using this implement?</w:t>
      </w:r>
    </w:p>
    <w:p w14:paraId="7DDEDA2F" w14:textId="313EFC81" w:rsidR="00B928A2" w:rsidRDefault="00A5290D" w:rsidP="00B928A2">
      <w:pPr>
        <w:pStyle w:val="IOSlines2017"/>
        <w:rPr>
          <w:lang w:eastAsia="en-US"/>
        </w:rPr>
      </w:pPr>
      <w:r w:rsidRPr="000E2587">
        <w:rPr>
          <w:color w:val="B40000"/>
          <w:lang w:eastAsia="en-US"/>
        </w:rPr>
        <w:t>Ensure PTO is guarded/ stay clear of operating PTO implement</w:t>
      </w:r>
      <w:r>
        <w:rPr>
          <w:color w:val="B40000"/>
          <w:lang w:eastAsia="en-US"/>
        </w:rPr>
        <w:t xml:space="preserve">, </w:t>
      </w:r>
      <w:r w:rsidRPr="000E2587">
        <w:rPr>
          <w:color w:val="B40000"/>
          <w:lang w:eastAsia="en-US"/>
        </w:rPr>
        <w:t>Check operating ground conditions/ don’t operate across contour</w:t>
      </w:r>
      <w:r>
        <w:rPr>
          <w:color w:val="B40000"/>
          <w:lang w:eastAsia="en-US"/>
        </w:rPr>
        <w:t xml:space="preserve">, </w:t>
      </w:r>
      <w:r w:rsidRPr="000E2587">
        <w:rPr>
          <w:color w:val="B40000"/>
          <w:lang w:eastAsia="en-US"/>
        </w:rPr>
        <w:t>Slasher fitted with roller/chain skirt guarding</w:t>
      </w:r>
      <w:r>
        <w:rPr>
          <w:color w:val="B40000"/>
          <w:lang w:eastAsia="en-US"/>
        </w:rPr>
        <w:t>, d</w:t>
      </w:r>
      <w:r w:rsidRPr="000E2587">
        <w:rPr>
          <w:color w:val="B40000"/>
          <w:lang w:eastAsia="en-US"/>
        </w:rPr>
        <w:t>on’t operate on fire ban days</w:t>
      </w:r>
      <w:r>
        <w:rPr>
          <w:color w:val="B40000"/>
          <w:lang w:eastAsia="en-US"/>
        </w:rPr>
        <w:t>, wear hearing and eye protection.</w:t>
      </w:r>
      <w:r w:rsidR="00B928A2">
        <w:rPr>
          <w:lang w:eastAsia="en-US"/>
        </w:rPr>
        <w:tab/>
      </w:r>
    </w:p>
    <w:p w14:paraId="696544C4" w14:textId="77777777" w:rsidR="00B928A2" w:rsidRDefault="00B928A2" w:rsidP="00B928A2">
      <w:pPr>
        <w:pStyle w:val="IOSlines2017"/>
        <w:rPr>
          <w:lang w:eastAsia="en-US"/>
        </w:rPr>
      </w:pPr>
      <w:r>
        <w:rPr>
          <w:lang w:eastAsia="en-US"/>
        </w:rPr>
        <w:tab/>
      </w:r>
    </w:p>
    <w:p w14:paraId="3C4CF923" w14:textId="77777777" w:rsidR="006F4219" w:rsidRDefault="006F4219" w:rsidP="006F4219">
      <w:pPr>
        <w:pStyle w:val="IOSlines2017"/>
        <w:rPr>
          <w:lang w:eastAsia="en-US"/>
        </w:rPr>
      </w:pPr>
      <w:r>
        <w:rPr>
          <w:lang w:eastAsia="en-US"/>
        </w:rPr>
        <w:t>Which year groups are permitted to use this implement?</w:t>
      </w:r>
    </w:p>
    <w:p w14:paraId="6FFE8190" w14:textId="1AAB19C3" w:rsidR="006F4219" w:rsidRDefault="00D771DD" w:rsidP="006F4219">
      <w:pPr>
        <w:pStyle w:val="IOSlines2017"/>
        <w:rPr>
          <w:lang w:eastAsia="en-US"/>
        </w:rPr>
      </w:pPr>
      <w:r w:rsidRPr="004C47F2">
        <w:rPr>
          <w:color w:val="B40000"/>
          <w:lang w:eastAsia="en-US"/>
        </w:rPr>
        <w:t>Year 9 – 10 can operate. Year 11 and 12 can attach and operate</w:t>
      </w:r>
      <w:r>
        <w:rPr>
          <w:color w:val="B40000"/>
          <w:lang w:eastAsia="en-US"/>
        </w:rPr>
        <w:t xml:space="preserve"> </w:t>
      </w:r>
      <w:r w:rsidR="006F4219">
        <w:rPr>
          <w:lang w:eastAsia="en-US"/>
        </w:rPr>
        <w:tab/>
      </w:r>
    </w:p>
    <w:p w14:paraId="6D0C119B" w14:textId="77777777" w:rsidR="00B928A2" w:rsidRDefault="00B928A2" w:rsidP="00B928A2">
      <w:pPr>
        <w:pStyle w:val="IOSbodytext2017"/>
        <w:rPr>
          <w:szCs w:val="24"/>
          <w:lang w:eastAsia="en-US"/>
        </w:rPr>
      </w:pPr>
      <w:r>
        <w:rPr>
          <w:lang w:eastAsia="en-US"/>
        </w:rPr>
        <w:br w:type="page"/>
      </w:r>
    </w:p>
    <w:p w14:paraId="030C5190" w14:textId="77777777" w:rsidR="00566DBF" w:rsidRDefault="008A1D40" w:rsidP="00566DBF">
      <w:pPr>
        <w:pStyle w:val="IOSbodytext2017"/>
        <w:jc w:val="center"/>
        <w:rPr>
          <w:lang w:eastAsia="en-US"/>
        </w:rPr>
      </w:pPr>
      <w:r>
        <w:rPr>
          <w:noProof/>
          <w:lang w:eastAsia="en-AU"/>
        </w:rPr>
        <w:lastRenderedPageBreak/>
        <w:drawing>
          <wp:inline distT="0" distB="0" distL="0" distR="0" wp14:anchorId="18F56DA3" wp14:editId="45E602E0">
            <wp:extent cx="2895600" cy="3860890"/>
            <wp:effectExtent l="0" t="0" r="0" b="6350"/>
            <wp:docPr id="521" name="Picture 521" descr="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Silvan Boom Spray.jpg"/>
                    <pic:cNvPicPr/>
                  </pic:nvPicPr>
                  <pic:blipFill>
                    <a:blip r:embed="rId39">
                      <a:extLst>
                        <a:ext uri="{28A0092B-C50C-407E-A947-70E740481C1C}">
                          <a14:useLocalDpi xmlns:a14="http://schemas.microsoft.com/office/drawing/2010/main"/>
                        </a:ext>
                      </a:extLst>
                    </a:blip>
                    <a:stretch>
                      <a:fillRect/>
                    </a:stretch>
                  </pic:blipFill>
                  <pic:spPr>
                    <a:xfrm>
                      <a:off x="0" y="0"/>
                      <a:ext cx="2919064" cy="3892176"/>
                    </a:xfrm>
                    <a:prstGeom prst="rect">
                      <a:avLst/>
                    </a:prstGeom>
                  </pic:spPr>
                </pic:pic>
              </a:graphicData>
            </a:graphic>
          </wp:inline>
        </w:drawing>
      </w:r>
    </w:p>
    <w:p w14:paraId="0AA1A44F" w14:textId="77777777" w:rsidR="00566DBF" w:rsidRDefault="00566DBF" w:rsidP="00566DBF">
      <w:pPr>
        <w:pStyle w:val="IOSbodytext2017"/>
        <w:rPr>
          <w:lang w:eastAsia="en-US"/>
        </w:rPr>
      </w:pPr>
      <w:r>
        <w:rPr>
          <w:lang w:eastAsia="en-US"/>
        </w:rPr>
        <w:t>Implement name:</w:t>
      </w:r>
    </w:p>
    <w:p w14:paraId="76291781" w14:textId="5BB681CF" w:rsidR="00566DBF" w:rsidRDefault="00D771DD" w:rsidP="00566DBF">
      <w:pPr>
        <w:pStyle w:val="IOSlines2017"/>
        <w:rPr>
          <w:lang w:eastAsia="en-US"/>
        </w:rPr>
      </w:pPr>
      <w:r w:rsidRPr="00550FB6">
        <w:rPr>
          <w:color w:val="B40000"/>
        </w:rPr>
        <w:t>PTO Boom spray</w:t>
      </w:r>
      <w:r w:rsidR="00566DBF">
        <w:rPr>
          <w:lang w:eastAsia="en-US"/>
        </w:rPr>
        <w:tab/>
      </w:r>
    </w:p>
    <w:p w14:paraId="2177B886" w14:textId="77777777" w:rsidR="00566DBF" w:rsidRDefault="00566DBF" w:rsidP="00566DBF">
      <w:pPr>
        <w:pStyle w:val="IOSbodytext2017"/>
        <w:rPr>
          <w:lang w:eastAsia="en-US"/>
        </w:rPr>
      </w:pPr>
      <w:r>
        <w:rPr>
          <w:lang w:eastAsia="en-US"/>
        </w:rPr>
        <w:t>What this implement is used for:</w:t>
      </w:r>
    </w:p>
    <w:p w14:paraId="08EEC360" w14:textId="3F6B8256" w:rsidR="00566DBF" w:rsidRDefault="00D771DD" w:rsidP="00566DBF">
      <w:pPr>
        <w:pStyle w:val="IOSlines2017"/>
        <w:rPr>
          <w:lang w:eastAsia="en-US"/>
        </w:rPr>
      </w:pPr>
      <w:r w:rsidRPr="00550FB6">
        <w:rPr>
          <w:color w:val="B40000"/>
        </w:rPr>
        <w:t>Application of farm chemicals to control various pests including weeds, insects and fungi</w:t>
      </w:r>
      <w:r w:rsidR="00566DBF">
        <w:rPr>
          <w:lang w:eastAsia="en-US"/>
        </w:rPr>
        <w:tab/>
      </w:r>
    </w:p>
    <w:p w14:paraId="4AC9F36B" w14:textId="77777777" w:rsidR="00566DBF" w:rsidRDefault="00566DBF" w:rsidP="00566DBF">
      <w:pPr>
        <w:pStyle w:val="IOSlines2017"/>
        <w:rPr>
          <w:lang w:eastAsia="en-US"/>
        </w:rPr>
      </w:pPr>
      <w:r>
        <w:rPr>
          <w:lang w:eastAsia="en-US"/>
        </w:rPr>
        <w:tab/>
      </w:r>
    </w:p>
    <w:p w14:paraId="408C3CE4" w14:textId="77777777" w:rsidR="00566DBF" w:rsidRDefault="00566DBF" w:rsidP="00566DBF">
      <w:pPr>
        <w:pStyle w:val="IOSbodytext2017"/>
        <w:rPr>
          <w:lang w:eastAsia="en-US"/>
        </w:rPr>
      </w:pPr>
      <w:r>
        <w:rPr>
          <w:lang w:eastAsia="en-US"/>
        </w:rPr>
        <w:t>What are the risks associated with this implement:</w:t>
      </w:r>
    </w:p>
    <w:p w14:paraId="71E08EC8" w14:textId="21C2F681" w:rsidR="00566DBF" w:rsidRDefault="00D771DD" w:rsidP="00566DBF">
      <w:pPr>
        <w:pStyle w:val="IOSlines2017"/>
        <w:rPr>
          <w:lang w:eastAsia="en-US"/>
        </w:rPr>
      </w:pPr>
      <w:r w:rsidRPr="00550FB6">
        <w:rPr>
          <w:color w:val="B40000"/>
        </w:rPr>
        <w:t>PTO entanglement/amputation/death</w:t>
      </w:r>
      <w:r>
        <w:rPr>
          <w:color w:val="B40000"/>
        </w:rPr>
        <w:t>, t</w:t>
      </w:r>
      <w:r w:rsidRPr="00550FB6">
        <w:rPr>
          <w:color w:val="B40000"/>
        </w:rPr>
        <w:t>ractor rollover</w:t>
      </w:r>
      <w:r>
        <w:rPr>
          <w:color w:val="B40000"/>
        </w:rPr>
        <w:t>, s</w:t>
      </w:r>
      <w:r w:rsidRPr="00550FB6">
        <w:rPr>
          <w:color w:val="B40000"/>
        </w:rPr>
        <w:t>pray drift</w:t>
      </w:r>
      <w:r>
        <w:rPr>
          <w:color w:val="B40000"/>
        </w:rPr>
        <w:t>, c</w:t>
      </w:r>
      <w:r w:rsidRPr="00550FB6">
        <w:rPr>
          <w:color w:val="B40000"/>
        </w:rPr>
        <w:t>hemical absorption</w:t>
      </w:r>
      <w:r>
        <w:rPr>
          <w:color w:val="B40000"/>
        </w:rPr>
        <w:t xml:space="preserve">, </w:t>
      </w:r>
      <w:proofErr w:type="gramStart"/>
      <w:r>
        <w:rPr>
          <w:color w:val="B40000"/>
        </w:rPr>
        <w:t>e</w:t>
      </w:r>
      <w:r w:rsidRPr="00550FB6">
        <w:rPr>
          <w:color w:val="B40000"/>
        </w:rPr>
        <w:t>nvironment</w:t>
      </w:r>
      <w:proofErr w:type="gramEnd"/>
      <w:r w:rsidRPr="00550FB6">
        <w:rPr>
          <w:color w:val="B40000"/>
        </w:rPr>
        <w:t>: effect of target species</w:t>
      </w:r>
      <w:r>
        <w:rPr>
          <w:color w:val="B40000"/>
        </w:rPr>
        <w:t>, noise.</w:t>
      </w:r>
      <w:r w:rsidR="00566DBF">
        <w:rPr>
          <w:lang w:eastAsia="en-US"/>
        </w:rPr>
        <w:tab/>
      </w:r>
    </w:p>
    <w:p w14:paraId="4ED27010" w14:textId="77777777" w:rsidR="00566DBF" w:rsidRDefault="00566DBF" w:rsidP="00566DBF">
      <w:pPr>
        <w:pStyle w:val="IOSlines2017"/>
        <w:rPr>
          <w:lang w:eastAsia="en-US"/>
        </w:rPr>
      </w:pPr>
      <w:r>
        <w:rPr>
          <w:lang w:eastAsia="en-US"/>
        </w:rPr>
        <w:tab/>
      </w:r>
    </w:p>
    <w:p w14:paraId="7A21F4BE" w14:textId="77777777" w:rsidR="00566DBF" w:rsidRDefault="00566DBF" w:rsidP="00566DBF">
      <w:pPr>
        <w:pStyle w:val="IOSbodytext2017"/>
        <w:rPr>
          <w:lang w:eastAsia="en-US"/>
        </w:rPr>
      </w:pPr>
      <w:r>
        <w:rPr>
          <w:lang w:eastAsia="en-US"/>
        </w:rPr>
        <w:t>What precautions must be taken when using this implement?</w:t>
      </w:r>
    </w:p>
    <w:p w14:paraId="0D1B2FEA" w14:textId="5F425630" w:rsidR="00566DBF" w:rsidRDefault="00115E50" w:rsidP="00566DBF">
      <w:pPr>
        <w:pStyle w:val="IOSlines2017"/>
        <w:rPr>
          <w:lang w:eastAsia="en-US"/>
        </w:rPr>
      </w:pPr>
      <w:r w:rsidRPr="00550FB6">
        <w:rPr>
          <w:color w:val="B40000"/>
        </w:rPr>
        <w:t>Ensure PTO is guarded/ stay clear of operating PTO implement</w:t>
      </w:r>
      <w:r>
        <w:rPr>
          <w:color w:val="B40000"/>
        </w:rPr>
        <w:t>, c</w:t>
      </w:r>
      <w:r w:rsidRPr="00550FB6">
        <w:rPr>
          <w:color w:val="B40000"/>
        </w:rPr>
        <w:t>heck operating ground conditions/ don’t operate across contour</w:t>
      </w:r>
      <w:r>
        <w:rPr>
          <w:color w:val="B40000"/>
        </w:rPr>
        <w:t>, a</w:t>
      </w:r>
      <w:r w:rsidRPr="00550FB6">
        <w:rPr>
          <w:color w:val="B40000"/>
        </w:rPr>
        <w:t>pply chemical by using larger spray dro</w:t>
      </w:r>
      <w:r>
        <w:rPr>
          <w:color w:val="B40000"/>
        </w:rPr>
        <w:t xml:space="preserve">plets and low pressure, only use in </w:t>
      </w:r>
      <w:r w:rsidRPr="00550FB6">
        <w:rPr>
          <w:color w:val="B40000"/>
        </w:rPr>
        <w:t>3</w:t>
      </w:r>
      <w:r>
        <w:rPr>
          <w:color w:val="B40000"/>
        </w:rPr>
        <w:t xml:space="preserve"> </w:t>
      </w:r>
      <w:r w:rsidRPr="00550FB6">
        <w:rPr>
          <w:color w:val="B40000"/>
        </w:rPr>
        <w:t>to15km/hr wind speed</w:t>
      </w:r>
      <w:r>
        <w:rPr>
          <w:color w:val="B40000"/>
        </w:rPr>
        <w:t>, r</w:t>
      </w:r>
      <w:r w:rsidRPr="00550FB6">
        <w:rPr>
          <w:color w:val="B40000"/>
        </w:rPr>
        <w:t>ead the chemical label</w:t>
      </w:r>
      <w:r w:rsidRPr="00A2636E">
        <w:rPr>
          <w:color w:val="B40000"/>
        </w:rPr>
        <w:t xml:space="preserve"> </w:t>
      </w:r>
      <w:r>
        <w:rPr>
          <w:color w:val="B40000"/>
        </w:rPr>
        <w:t xml:space="preserve">and observe procedures, use </w:t>
      </w:r>
      <w:r w:rsidRPr="00550FB6">
        <w:rPr>
          <w:color w:val="B40000"/>
        </w:rPr>
        <w:t>PPE</w:t>
      </w:r>
      <w:r>
        <w:rPr>
          <w:color w:val="B40000"/>
        </w:rPr>
        <w:t xml:space="preserve"> required for using the chemical, </w:t>
      </w:r>
      <w:r w:rsidRPr="00550FB6">
        <w:rPr>
          <w:color w:val="B40000"/>
        </w:rPr>
        <w:t xml:space="preserve">Wear ear </w:t>
      </w:r>
      <w:r>
        <w:rPr>
          <w:color w:val="B40000"/>
        </w:rPr>
        <w:t xml:space="preserve">and eye </w:t>
      </w:r>
      <w:r w:rsidRPr="00550FB6">
        <w:rPr>
          <w:color w:val="B40000"/>
        </w:rPr>
        <w:t>protection</w:t>
      </w:r>
      <w:r>
        <w:rPr>
          <w:color w:val="B40000"/>
        </w:rPr>
        <w:t xml:space="preserve"> </w:t>
      </w:r>
      <w:r w:rsidR="00566DBF">
        <w:rPr>
          <w:lang w:eastAsia="en-US"/>
        </w:rPr>
        <w:tab/>
      </w:r>
    </w:p>
    <w:p w14:paraId="11BD66F4" w14:textId="77777777" w:rsidR="006F4219" w:rsidRDefault="006F4219" w:rsidP="006F4219">
      <w:pPr>
        <w:pStyle w:val="IOSlines2017"/>
        <w:rPr>
          <w:lang w:eastAsia="en-US"/>
        </w:rPr>
      </w:pPr>
      <w:r>
        <w:rPr>
          <w:lang w:eastAsia="en-US"/>
        </w:rPr>
        <w:t>Which year groups are permitted to use this implement?</w:t>
      </w:r>
    </w:p>
    <w:p w14:paraId="2A235903" w14:textId="7E4FE6BB" w:rsidR="006F4219" w:rsidRDefault="00115E50" w:rsidP="006F4219">
      <w:pPr>
        <w:pStyle w:val="IOSlines2017"/>
        <w:rPr>
          <w:lang w:eastAsia="en-US"/>
        </w:rPr>
      </w:pPr>
      <w:r w:rsidRPr="00115E50">
        <w:rPr>
          <w:color w:val="B40000"/>
          <w:lang w:eastAsia="en-US"/>
        </w:rPr>
        <w:t xml:space="preserve">Year 9-10 may operate </w:t>
      </w:r>
      <w:r>
        <w:rPr>
          <w:color w:val="B40000"/>
          <w:lang w:eastAsia="en-US"/>
        </w:rPr>
        <w:t>if fully trained</w:t>
      </w:r>
      <w:r w:rsidRPr="00115E50">
        <w:rPr>
          <w:color w:val="B40000"/>
          <w:lang w:eastAsia="en-US"/>
        </w:rPr>
        <w:t>,</w:t>
      </w:r>
      <w:r w:rsidRPr="004C47F2">
        <w:rPr>
          <w:color w:val="B40000"/>
          <w:lang w:eastAsia="en-US"/>
        </w:rPr>
        <w:t xml:space="preserve"> Year 11 and 12 can attach and operate</w:t>
      </w:r>
      <w:r w:rsidR="006F4219">
        <w:rPr>
          <w:lang w:eastAsia="en-US"/>
        </w:rPr>
        <w:tab/>
      </w:r>
    </w:p>
    <w:p w14:paraId="6709DCBA" w14:textId="77777777" w:rsidR="00566DBF" w:rsidRDefault="00566DBF" w:rsidP="00566DBF">
      <w:pPr>
        <w:pStyle w:val="IOSbodytext2017"/>
        <w:rPr>
          <w:szCs w:val="24"/>
          <w:lang w:eastAsia="en-US"/>
        </w:rPr>
      </w:pPr>
      <w:r>
        <w:rPr>
          <w:lang w:eastAsia="en-US"/>
        </w:rPr>
        <w:br w:type="page"/>
      </w:r>
    </w:p>
    <w:p w14:paraId="0065B8AC" w14:textId="77777777" w:rsidR="00566DBF" w:rsidRDefault="00DA0E0C" w:rsidP="00566DBF">
      <w:pPr>
        <w:pStyle w:val="IOSbodytext2017"/>
        <w:jc w:val="center"/>
        <w:rPr>
          <w:lang w:eastAsia="en-US"/>
        </w:rPr>
      </w:pPr>
      <w:r>
        <w:rPr>
          <w:noProof/>
          <w:lang w:eastAsia="en-AU"/>
        </w:rPr>
        <w:lastRenderedPageBreak/>
        <w:drawing>
          <wp:inline distT="0" distB="0" distL="0" distR="0" wp14:anchorId="18FF7C6C" wp14:editId="555B829C">
            <wp:extent cx="3799561" cy="3781425"/>
            <wp:effectExtent l="0" t="0" r="0" b="0"/>
            <wp:docPr id="517" name="Picture 517" descr="A common tractor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Fertiliser Spreader.jpg"/>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826406" cy="38081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6A3D94" w14:textId="77777777" w:rsidR="00566DBF" w:rsidRDefault="00566DBF" w:rsidP="00566DBF">
      <w:pPr>
        <w:pStyle w:val="IOSbodytext2017"/>
        <w:rPr>
          <w:lang w:eastAsia="en-US"/>
        </w:rPr>
      </w:pPr>
      <w:r>
        <w:rPr>
          <w:lang w:eastAsia="en-US"/>
        </w:rPr>
        <w:t>Implement name:</w:t>
      </w:r>
    </w:p>
    <w:p w14:paraId="5BC93F37" w14:textId="08EE3293" w:rsidR="00566DBF" w:rsidRDefault="00115E50" w:rsidP="00566DBF">
      <w:pPr>
        <w:pStyle w:val="IOSlines2017"/>
        <w:rPr>
          <w:lang w:eastAsia="en-US"/>
        </w:rPr>
      </w:pPr>
      <w:r w:rsidRPr="00A2636E">
        <w:rPr>
          <w:color w:val="B40000"/>
        </w:rPr>
        <w:t>PTO fertiliser spreader</w:t>
      </w:r>
      <w:r w:rsidR="00566DBF">
        <w:rPr>
          <w:lang w:eastAsia="en-US"/>
        </w:rPr>
        <w:tab/>
      </w:r>
    </w:p>
    <w:p w14:paraId="528B1126" w14:textId="77777777" w:rsidR="00566DBF" w:rsidRDefault="00566DBF" w:rsidP="00566DBF">
      <w:pPr>
        <w:pStyle w:val="IOSbodytext2017"/>
        <w:rPr>
          <w:lang w:eastAsia="en-US"/>
        </w:rPr>
      </w:pPr>
      <w:r>
        <w:rPr>
          <w:lang w:eastAsia="en-US"/>
        </w:rPr>
        <w:t>What this implement is used for:</w:t>
      </w:r>
    </w:p>
    <w:p w14:paraId="3C1DB56C" w14:textId="208D2B59" w:rsidR="00566DBF" w:rsidRDefault="00115E50" w:rsidP="00566DBF">
      <w:pPr>
        <w:pStyle w:val="IOSlines2017"/>
        <w:rPr>
          <w:lang w:eastAsia="en-US"/>
        </w:rPr>
      </w:pPr>
      <w:r w:rsidRPr="00A2636E">
        <w:rPr>
          <w:color w:val="B40000"/>
        </w:rPr>
        <w:t>Spread various granular or powered fertilisers and seeds</w:t>
      </w:r>
      <w:r w:rsidR="00566DBF">
        <w:rPr>
          <w:lang w:eastAsia="en-US"/>
        </w:rPr>
        <w:tab/>
      </w:r>
    </w:p>
    <w:p w14:paraId="5AC5C92C" w14:textId="77777777" w:rsidR="00566DBF" w:rsidRDefault="00566DBF" w:rsidP="00566DBF">
      <w:pPr>
        <w:pStyle w:val="IOSlines2017"/>
        <w:rPr>
          <w:lang w:eastAsia="en-US"/>
        </w:rPr>
      </w:pPr>
      <w:r>
        <w:rPr>
          <w:lang w:eastAsia="en-US"/>
        </w:rPr>
        <w:tab/>
      </w:r>
    </w:p>
    <w:p w14:paraId="70C38E20" w14:textId="77777777" w:rsidR="00566DBF" w:rsidRDefault="00566DBF" w:rsidP="00566DBF">
      <w:pPr>
        <w:pStyle w:val="IOSbodytext2017"/>
        <w:rPr>
          <w:lang w:eastAsia="en-US"/>
        </w:rPr>
      </w:pPr>
      <w:r>
        <w:rPr>
          <w:lang w:eastAsia="en-US"/>
        </w:rPr>
        <w:t>What are the risks associated with this implement:</w:t>
      </w:r>
    </w:p>
    <w:p w14:paraId="1930461B" w14:textId="7E064887" w:rsidR="00566DBF" w:rsidRDefault="00B97D2D" w:rsidP="00566DBF">
      <w:pPr>
        <w:pStyle w:val="IOSlines2017"/>
        <w:rPr>
          <w:lang w:eastAsia="en-US"/>
        </w:rPr>
      </w:pPr>
      <w:r w:rsidRPr="00A2636E">
        <w:rPr>
          <w:color w:val="B40000"/>
        </w:rPr>
        <w:t>PTO entanglement/amputation/death</w:t>
      </w:r>
      <w:r>
        <w:rPr>
          <w:color w:val="B40000"/>
        </w:rPr>
        <w:t>, t</w:t>
      </w:r>
      <w:r w:rsidRPr="00A2636E">
        <w:rPr>
          <w:color w:val="B40000"/>
        </w:rPr>
        <w:t>ractor rollover</w:t>
      </w:r>
      <w:r>
        <w:rPr>
          <w:color w:val="B40000"/>
        </w:rPr>
        <w:t>, s</w:t>
      </w:r>
      <w:r w:rsidRPr="00A2636E">
        <w:rPr>
          <w:color w:val="B40000"/>
        </w:rPr>
        <w:t>truck by fertiliser</w:t>
      </w:r>
      <w:r>
        <w:rPr>
          <w:color w:val="B40000"/>
        </w:rPr>
        <w:t>, n</w:t>
      </w:r>
      <w:r w:rsidRPr="00A2636E">
        <w:rPr>
          <w:color w:val="B40000"/>
        </w:rPr>
        <w:t>oise</w:t>
      </w:r>
      <w:r w:rsidR="00566DBF">
        <w:rPr>
          <w:lang w:eastAsia="en-US"/>
        </w:rPr>
        <w:tab/>
      </w:r>
    </w:p>
    <w:p w14:paraId="6BFE439C" w14:textId="77777777" w:rsidR="00566DBF" w:rsidRDefault="00566DBF" w:rsidP="00566DBF">
      <w:pPr>
        <w:pStyle w:val="IOSlines2017"/>
        <w:rPr>
          <w:lang w:eastAsia="en-US"/>
        </w:rPr>
      </w:pPr>
      <w:r>
        <w:rPr>
          <w:lang w:eastAsia="en-US"/>
        </w:rPr>
        <w:tab/>
      </w:r>
    </w:p>
    <w:p w14:paraId="1474B4A8" w14:textId="77777777" w:rsidR="00566DBF" w:rsidRDefault="00566DBF" w:rsidP="00566DBF">
      <w:pPr>
        <w:pStyle w:val="IOSlines2017"/>
        <w:rPr>
          <w:lang w:eastAsia="en-US"/>
        </w:rPr>
      </w:pPr>
      <w:r>
        <w:rPr>
          <w:lang w:eastAsia="en-US"/>
        </w:rPr>
        <w:tab/>
      </w:r>
    </w:p>
    <w:p w14:paraId="5C43439B" w14:textId="77777777" w:rsidR="00566DBF" w:rsidRDefault="00566DBF" w:rsidP="00566DBF">
      <w:pPr>
        <w:pStyle w:val="IOSbodytext2017"/>
        <w:rPr>
          <w:lang w:eastAsia="en-US"/>
        </w:rPr>
      </w:pPr>
      <w:r>
        <w:rPr>
          <w:lang w:eastAsia="en-US"/>
        </w:rPr>
        <w:t>What precautions must be taken when using this implement?</w:t>
      </w:r>
    </w:p>
    <w:p w14:paraId="35857267" w14:textId="4F32977F" w:rsidR="00566DBF" w:rsidRDefault="00B97D2D" w:rsidP="00566DBF">
      <w:pPr>
        <w:pStyle w:val="IOSlines2017"/>
        <w:rPr>
          <w:lang w:eastAsia="en-US"/>
        </w:rPr>
      </w:pPr>
      <w:r w:rsidRPr="000E2587">
        <w:rPr>
          <w:color w:val="B40000"/>
          <w:lang w:eastAsia="en-US"/>
        </w:rPr>
        <w:t>Ensure PTO is guarded/ stay clear of operating PTO implement</w:t>
      </w:r>
      <w:r>
        <w:rPr>
          <w:color w:val="B40000"/>
          <w:lang w:eastAsia="en-US"/>
        </w:rPr>
        <w:t xml:space="preserve">, </w:t>
      </w:r>
      <w:r w:rsidRPr="000E2587">
        <w:rPr>
          <w:color w:val="B40000"/>
          <w:lang w:eastAsia="en-US"/>
        </w:rPr>
        <w:t>Check operating ground conditions/ don’t operate across contour</w:t>
      </w:r>
      <w:r>
        <w:rPr>
          <w:color w:val="B40000"/>
          <w:lang w:eastAsia="en-US"/>
        </w:rPr>
        <w:t xml:space="preserve">, </w:t>
      </w:r>
      <w:r w:rsidRPr="000E2587">
        <w:rPr>
          <w:color w:val="B40000"/>
          <w:lang w:eastAsia="en-US"/>
        </w:rPr>
        <w:t>guarding</w:t>
      </w:r>
      <w:r>
        <w:rPr>
          <w:color w:val="B40000"/>
          <w:lang w:eastAsia="en-US"/>
        </w:rPr>
        <w:t xml:space="preserve"> fitted, wear hearing and eye protection.</w:t>
      </w:r>
      <w:r w:rsidR="00566DBF">
        <w:rPr>
          <w:lang w:eastAsia="en-US"/>
        </w:rPr>
        <w:tab/>
      </w:r>
    </w:p>
    <w:p w14:paraId="291A8EAD" w14:textId="77777777" w:rsidR="006F4219" w:rsidRDefault="006F4219" w:rsidP="006F4219">
      <w:pPr>
        <w:pStyle w:val="IOSlines2017"/>
        <w:rPr>
          <w:lang w:eastAsia="en-US"/>
        </w:rPr>
      </w:pPr>
      <w:r>
        <w:rPr>
          <w:lang w:eastAsia="en-US"/>
        </w:rPr>
        <w:t>Which year groups are permitted to use this implement?</w:t>
      </w:r>
    </w:p>
    <w:p w14:paraId="7AE03A5E" w14:textId="4ED0C6C2" w:rsidR="006F4219" w:rsidRDefault="00B97D2D" w:rsidP="006F4219">
      <w:pPr>
        <w:pStyle w:val="IOSlines2017"/>
        <w:rPr>
          <w:lang w:eastAsia="en-US"/>
        </w:rPr>
      </w:pPr>
      <w:r w:rsidRPr="00B97D2D">
        <w:rPr>
          <w:color w:val="B40000"/>
          <w:lang w:eastAsia="en-US"/>
        </w:rPr>
        <w:t>Year 11 – 12 only can attach and operate</w:t>
      </w:r>
      <w:r>
        <w:rPr>
          <w:lang w:eastAsia="en-US"/>
        </w:rPr>
        <w:t>.</w:t>
      </w:r>
      <w:r w:rsidR="006F4219">
        <w:rPr>
          <w:lang w:eastAsia="en-US"/>
        </w:rPr>
        <w:tab/>
      </w:r>
    </w:p>
    <w:p w14:paraId="5B82B67A" w14:textId="77777777" w:rsidR="00566DBF" w:rsidRDefault="00566DBF" w:rsidP="00566DBF">
      <w:pPr>
        <w:pStyle w:val="IOSbodytext2017"/>
        <w:rPr>
          <w:szCs w:val="24"/>
          <w:lang w:eastAsia="en-US"/>
        </w:rPr>
      </w:pPr>
      <w:r>
        <w:rPr>
          <w:lang w:eastAsia="en-US"/>
        </w:rPr>
        <w:br w:type="page"/>
      </w:r>
    </w:p>
    <w:p w14:paraId="409F5716" w14:textId="77777777" w:rsidR="00ED458C" w:rsidRDefault="00ED458C" w:rsidP="00ED458C">
      <w:pPr>
        <w:pStyle w:val="IOSheading32017"/>
      </w:pPr>
      <w:r>
        <w:lastRenderedPageBreak/>
        <w:t>Working safely on and around tractors</w:t>
      </w:r>
    </w:p>
    <w:p w14:paraId="3BDCCEFE" w14:textId="77777777" w:rsidR="00ED458C" w:rsidRDefault="007E0CF9" w:rsidP="00ED458C">
      <w:pPr>
        <w:pStyle w:val="IOSbodytext2017"/>
        <w:rPr>
          <w:lang w:eastAsia="en-US"/>
        </w:rPr>
      </w:pPr>
      <w:r>
        <w:rPr>
          <w:lang w:eastAsia="en-US"/>
        </w:rPr>
        <w:t>Identify two</w:t>
      </w:r>
      <w:r w:rsidR="00ED458C">
        <w:rPr>
          <w:lang w:eastAsia="en-US"/>
        </w:rPr>
        <w:t xml:space="preserve"> </w:t>
      </w:r>
      <w:r w:rsidR="00D87882">
        <w:rPr>
          <w:lang w:eastAsia="en-US"/>
        </w:rPr>
        <w:t xml:space="preserve">actions required to </w:t>
      </w:r>
      <w:r w:rsidR="00106923">
        <w:rPr>
          <w:lang w:eastAsia="en-US"/>
        </w:rPr>
        <w:t>protect</w:t>
      </w:r>
      <w:r w:rsidR="00ED458C">
        <w:rPr>
          <w:lang w:eastAsia="en-US"/>
        </w:rPr>
        <w:t xml:space="preserve"> people </w:t>
      </w:r>
      <w:r w:rsidR="00D87882">
        <w:rPr>
          <w:lang w:eastAsia="en-US"/>
        </w:rPr>
        <w:t>when operating tractors.</w:t>
      </w:r>
    </w:p>
    <w:p w14:paraId="20FDC49C" w14:textId="51A42ED9" w:rsidR="001C38C7" w:rsidRDefault="00354167" w:rsidP="001C38C7">
      <w:pPr>
        <w:pStyle w:val="IOSlines2017"/>
        <w:rPr>
          <w:lang w:eastAsia="en-US"/>
        </w:rPr>
      </w:pPr>
      <w:r>
        <w:rPr>
          <w:color w:val="B40000"/>
          <w:lang w:eastAsia="en-US"/>
        </w:rPr>
        <w:t xml:space="preserve">Many to choose from including: fastening seat belts, ensure ROPS fitted, training … </w:t>
      </w:r>
      <w:r w:rsidR="001C38C7">
        <w:rPr>
          <w:lang w:eastAsia="en-US"/>
        </w:rPr>
        <w:tab/>
      </w:r>
    </w:p>
    <w:p w14:paraId="426C6273" w14:textId="77777777" w:rsidR="00106923" w:rsidRDefault="00106923" w:rsidP="001C38C7">
      <w:pPr>
        <w:pStyle w:val="IOSlines2017"/>
        <w:rPr>
          <w:lang w:eastAsia="en-US"/>
        </w:rPr>
      </w:pPr>
      <w:r>
        <w:rPr>
          <w:lang w:eastAsia="en-US"/>
        </w:rPr>
        <w:tab/>
      </w:r>
    </w:p>
    <w:p w14:paraId="53099E15" w14:textId="1493BD20" w:rsidR="00ED458C" w:rsidRDefault="007E0CF9" w:rsidP="00ED458C">
      <w:pPr>
        <w:pStyle w:val="IOSbodytext2017"/>
        <w:rPr>
          <w:lang w:eastAsia="en-US"/>
        </w:rPr>
      </w:pPr>
      <w:r>
        <w:rPr>
          <w:lang w:eastAsia="en-US"/>
        </w:rPr>
        <w:t>List two</w:t>
      </w:r>
      <w:r w:rsidR="00ED458C">
        <w:rPr>
          <w:lang w:eastAsia="en-US"/>
        </w:rPr>
        <w:t xml:space="preserve"> strategies needed to be implemented when driving tractors so that safety is not jeopardized or roll overs caused</w:t>
      </w:r>
      <w:r>
        <w:rPr>
          <w:lang w:eastAsia="en-US"/>
        </w:rPr>
        <w:t>.</w:t>
      </w:r>
    </w:p>
    <w:p w14:paraId="33027055" w14:textId="68B506F9" w:rsidR="001C38C7" w:rsidRDefault="001E02D5" w:rsidP="001C38C7">
      <w:pPr>
        <w:pStyle w:val="IOSlines2017"/>
        <w:rPr>
          <w:lang w:eastAsia="en-US"/>
        </w:rPr>
      </w:pPr>
      <w:r w:rsidRPr="002613D9">
        <w:rPr>
          <w:color w:val="B40000"/>
          <w:lang w:eastAsia="en-US"/>
        </w:rPr>
        <w:t>Reduce speed when turning</w:t>
      </w:r>
      <w:r>
        <w:rPr>
          <w:color w:val="B40000"/>
          <w:lang w:eastAsia="en-US"/>
        </w:rPr>
        <w:t xml:space="preserve">, </w:t>
      </w:r>
      <w:r w:rsidRPr="002613D9">
        <w:rPr>
          <w:color w:val="B40000"/>
          <w:lang w:eastAsia="en-US"/>
        </w:rPr>
        <w:t>Avoid operating tractors near ditches, embankments or holes</w:t>
      </w:r>
      <w:r w:rsidR="001C38C7">
        <w:rPr>
          <w:lang w:eastAsia="en-US"/>
        </w:rPr>
        <w:tab/>
      </w:r>
    </w:p>
    <w:p w14:paraId="7F9C4B83" w14:textId="77777777" w:rsidR="007E0CF9" w:rsidRDefault="007E0CF9" w:rsidP="007E0CF9">
      <w:pPr>
        <w:pStyle w:val="IOSbodytext2017"/>
        <w:rPr>
          <w:lang w:eastAsia="en-US"/>
        </w:rPr>
      </w:pPr>
      <w:r>
        <w:rPr>
          <w:lang w:eastAsia="en-US"/>
        </w:rPr>
        <w:t>What needs to be remembered about driving tractors near creek banks or irrigation ditches?</w:t>
      </w:r>
    </w:p>
    <w:p w14:paraId="2A09CA3E" w14:textId="27D0849C" w:rsidR="001C38C7" w:rsidRDefault="001E02D5" w:rsidP="001C38C7">
      <w:pPr>
        <w:pStyle w:val="IOSlines2017"/>
        <w:rPr>
          <w:lang w:eastAsia="en-US"/>
        </w:rPr>
      </w:pPr>
      <w:r w:rsidRPr="002613D9">
        <w:rPr>
          <w:color w:val="B40000"/>
          <w:lang w:eastAsia="en-US"/>
        </w:rPr>
        <w:t>Keep tractors away from irrigation ditches and embankment edges to avoid tractor upsets</w:t>
      </w:r>
      <w:r w:rsidR="001C38C7">
        <w:rPr>
          <w:lang w:eastAsia="en-US"/>
        </w:rPr>
        <w:tab/>
      </w:r>
    </w:p>
    <w:p w14:paraId="54A0647E" w14:textId="02CB2D20" w:rsidR="007E0CF9" w:rsidRDefault="00106923" w:rsidP="007E0CF9">
      <w:pPr>
        <w:pStyle w:val="IOSbodytext2017"/>
        <w:rPr>
          <w:lang w:eastAsia="en-US"/>
        </w:rPr>
      </w:pPr>
      <w:r>
        <w:rPr>
          <w:lang w:eastAsia="en-US"/>
        </w:rPr>
        <w:t>W</w:t>
      </w:r>
      <w:r w:rsidR="007E0CF9">
        <w:rPr>
          <w:lang w:eastAsia="en-US"/>
        </w:rPr>
        <w:t>hen travel</w:t>
      </w:r>
      <w:r w:rsidR="00FD6D28">
        <w:rPr>
          <w:lang w:eastAsia="en-US"/>
        </w:rPr>
        <w:t>l</w:t>
      </w:r>
      <w:r w:rsidR="007E0CF9">
        <w:rPr>
          <w:lang w:eastAsia="en-US"/>
        </w:rPr>
        <w:t xml:space="preserve">ing </w:t>
      </w:r>
      <w:r w:rsidR="001C38C7">
        <w:rPr>
          <w:lang w:eastAsia="en-US"/>
        </w:rPr>
        <w:t>uphill</w:t>
      </w:r>
      <w:r w:rsidR="007E0CF9">
        <w:rPr>
          <w:lang w:eastAsia="en-US"/>
        </w:rPr>
        <w:t xml:space="preserve"> </w:t>
      </w:r>
      <w:r w:rsidR="00FD6D28">
        <w:rPr>
          <w:lang w:eastAsia="en-US"/>
        </w:rPr>
        <w:t xml:space="preserve">on a tractor, </w:t>
      </w:r>
      <w:r w:rsidR="007E0CF9">
        <w:rPr>
          <w:lang w:eastAsia="en-US"/>
        </w:rPr>
        <w:t>what gear needs to be selected?</w:t>
      </w:r>
    </w:p>
    <w:p w14:paraId="283C29EA" w14:textId="7CAF33E5" w:rsidR="001C38C7" w:rsidRDefault="001E02D5" w:rsidP="001C38C7">
      <w:pPr>
        <w:pStyle w:val="IOSlines2017"/>
        <w:rPr>
          <w:lang w:eastAsia="en-US"/>
        </w:rPr>
      </w:pPr>
      <w:r w:rsidRPr="002613D9">
        <w:rPr>
          <w:color w:val="B40000"/>
          <w:lang w:eastAsia="en-US"/>
        </w:rPr>
        <w:t>Low gear</w:t>
      </w:r>
      <w:r w:rsidR="001C38C7">
        <w:rPr>
          <w:lang w:eastAsia="en-US"/>
        </w:rPr>
        <w:tab/>
      </w:r>
    </w:p>
    <w:p w14:paraId="2720BE51" w14:textId="4DC5F1F7" w:rsidR="007E0CF9" w:rsidRDefault="007E0CF9" w:rsidP="007E0CF9">
      <w:pPr>
        <w:pStyle w:val="IOSbodytext2017"/>
        <w:rPr>
          <w:lang w:eastAsia="en-US"/>
        </w:rPr>
      </w:pPr>
      <w:r>
        <w:rPr>
          <w:lang w:eastAsia="en-US"/>
        </w:rPr>
        <w:t>If the slope is too steep</w:t>
      </w:r>
      <w:r w:rsidR="00FD6D28">
        <w:rPr>
          <w:lang w:eastAsia="en-US"/>
        </w:rPr>
        <w:t xml:space="preserve"> when driving a tractor,</w:t>
      </w:r>
      <w:r>
        <w:rPr>
          <w:lang w:eastAsia="en-US"/>
        </w:rPr>
        <w:t xml:space="preserve"> what other alternative can be adopted?</w:t>
      </w:r>
    </w:p>
    <w:p w14:paraId="2E31E7C4" w14:textId="7F182542" w:rsidR="001C38C7" w:rsidRDefault="001E02D5" w:rsidP="001C38C7">
      <w:pPr>
        <w:pStyle w:val="IOSlines2017"/>
        <w:rPr>
          <w:lang w:eastAsia="en-US"/>
        </w:rPr>
      </w:pPr>
      <w:r>
        <w:rPr>
          <w:color w:val="B40000"/>
          <w:lang w:eastAsia="en-US"/>
        </w:rPr>
        <w:t xml:space="preserve">Reverse the tractor up the slope </w:t>
      </w:r>
      <w:r w:rsidRPr="002613D9">
        <w:rPr>
          <w:color w:val="B40000"/>
          <w:lang w:eastAsia="en-US"/>
        </w:rPr>
        <w:t>to increase your stability</w:t>
      </w:r>
      <w:r w:rsidR="004E79BB">
        <w:rPr>
          <w:color w:val="B40000"/>
          <w:lang w:eastAsia="en-US"/>
        </w:rPr>
        <w:t xml:space="preserve"> or use another route</w:t>
      </w:r>
      <w:r w:rsidR="002B1618">
        <w:rPr>
          <w:color w:val="B40000"/>
          <w:lang w:eastAsia="en-US"/>
        </w:rPr>
        <w:t xml:space="preserve"> </w:t>
      </w:r>
      <w:r w:rsidR="001C38C7">
        <w:rPr>
          <w:lang w:eastAsia="en-US"/>
        </w:rPr>
        <w:tab/>
      </w:r>
    </w:p>
    <w:p w14:paraId="4B9528D6" w14:textId="77777777" w:rsidR="007E0CF9" w:rsidRDefault="007E0CF9" w:rsidP="007E0CF9">
      <w:pPr>
        <w:pStyle w:val="IOSbodytext2017"/>
        <w:rPr>
          <w:lang w:eastAsia="en-US"/>
        </w:rPr>
      </w:pPr>
      <w:r>
        <w:rPr>
          <w:lang w:eastAsia="en-US"/>
        </w:rPr>
        <w:t>If your tractor gets stuck in a mud hole or swamp; what is the best solution to remove the tractor?</w:t>
      </w:r>
    </w:p>
    <w:p w14:paraId="344C8364" w14:textId="03478478" w:rsidR="001C38C7" w:rsidRDefault="001E02D5" w:rsidP="001C38C7">
      <w:pPr>
        <w:pStyle w:val="IOSlines2017"/>
        <w:rPr>
          <w:lang w:eastAsia="en-US"/>
        </w:rPr>
      </w:pPr>
      <w:r w:rsidRPr="002613D9">
        <w:rPr>
          <w:color w:val="B40000"/>
          <w:lang w:eastAsia="en-US"/>
        </w:rPr>
        <w:t>Have another tractor pull you out</w:t>
      </w:r>
      <w:r w:rsidR="001C38C7">
        <w:rPr>
          <w:lang w:eastAsia="en-US"/>
        </w:rPr>
        <w:tab/>
      </w:r>
    </w:p>
    <w:p w14:paraId="76597183" w14:textId="77777777" w:rsidR="007E0CF9" w:rsidRDefault="007E0CF9" w:rsidP="007E0CF9">
      <w:pPr>
        <w:pStyle w:val="IOSbodytext2017"/>
        <w:rPr>
          <w:lang w:eastAsia="en-US"/>
        </w:rPr>
      </w:pPr>
      <w:r w:rsidRPr="007E0CF9">
        <w:rPr>
          <w:lang w:eastAsia="en-US"/>
        </w:rPr>
        <w:t>What is the general reminder about passengers on tractors</w:t>
      </w:r>
      <w:r>
        <w:rPr>
          <w:lang w:eastAsia="en-US"/>
        </w:rPr>
        <w:t>?</w:t>
      </w:r>
    </w:p>
    <w:p w14:paraId="606494CA" w14:textId="1B47C6E3" w:rsidR="001C38C7" w:rsidRDefault="00E86221" w:rsidP="001C38C7">
      <w:pPr>
        <w:pStyle w:val="IOSlines2017"/>
        <w:rPr>
          <w:lang w:eastAsia="en-US"/>
        </w:rPr>
      </w:pPr>
      <w:r w:rsidRPr="002613D9">
        <w:rPr>
          <w:color w:val="B40000"/>
          <w:lang w:eastAsia="en-US"/>
        </w:rPr>
        <w:t>Do not permit others to be passengers</w:t>
      </w:r>
      <w:r w:rsidR="001C38C7">
        <w:rPr>
          <w:lang w:eastAsia="en-US"/>
        </w:rPr>
        <w:tab/>
      </w:r>
    </w:p>
    <w:p w14:paraId="0DAD004C" w14:textId="77777777" w:rsidR="007E0CF9" w:rsidRDefault="00106923" w:rsidP="007E0CF9">
      <w:pPr>
        <w:pStyle w:val="IOSbodytext2017"/>
        <w:rPr>
          <w:lang w:eastAsia="en-US"/>
        </w:rPr>
      </w:pPr>
      <w:r>
        <w:rPr>
          <w:lang w:eastAsia="en-US"/>
        </w:rPr>
        <w:t>How should</w:t>
      </w:r>
      <w:r w:rsidR="007E0CF9" w:rsidRPr="007E0CF9">
        <w:rPr>
          <w:lang w:eastAsia="en-US"/>
        </w:rPr>
        <w:t xml:space="preserve"> loads </w:t>
      </w:r>
      <w:r>
        <w:rPr>
          <w:lang w:eastAsia="en-US"/>
        </w:rPr>
        <w:t xml:space="preserve">be </w:t>
      </w:r>
      <w:r w:rsidR="007E0CF9" w:rsidRPr="007E0CF9">
        <w:rPr>
          <w:lang w:eastAsia="en-US"/>
        </w:rPr>
        <w:t>attached to the back of the tractor</w:t>
      </w:r>
      <w:r w:rsidR="007E0CF9">
        <w:rPr>
          <w:lang w:eastAsia="en-US"/>
        </w:rPr>
        <w:t>?</w:t>
      </w:r>
    </w:p>
    <w:p w14:paraId="40F12133" w14:textId="013062B8" w:rsidR="001C38C7" w:rsidRDefault="00E86221" w:rsidP="001C38C7">
      <w:pPr>
        <w:pStyle w:val="IOSlines2017"/>
        <w:rPr>
          <w:lang w:eastAsia="en-US"/>
        </w:rPr>
      </w:pPr>
      <w:r w:rsidRPr="002613D9">
        <w:rPr>
          <w:color w:val="B40000"/>
          <w:lang w:eastAsia="en-US"/>
        </w:rPr>
        <w:t>To the draw bar or rear hitch</w:t>
      </w:r>
      <w:r w:rsidR="001C38C7">
        <w:rPr>
          <w:lang w:eastAsia="en-US"/>
        </w:rPr>
        <w:tab/>
      </w:r>
    </w:p>
    <w:p w14:paraId="7D938734" w14:textId="77777777" w:rsidR="007E0CF9" w:rsidRDefault="007E0CF9" w:rsidP="007E0CF9">
      <w:pPr>
        <w:pStyle w:val="IOSbodytext2017"/>
        <w:rPr>
          <w:lang w:eastAsia="en-US"/>
        </w:rPr>
      </w:pPr>
      <w:r w:rsidRPr="007E0CF9">
        <w:rPr>
          <w:lang w:eastAsia="en-US"/>
        </w:rPr>
        <w:t>Where do we never hitch a load</w:t>
      </w:r>
      <w:r>
        <w:rPr>
          <w:lang w:eastAsia="en-US"/>
        </w:rPr>
        <w:t>? Why?</w:t>
      </w:r>
    </w:p>
    <w:p w14:paraId="1FB6C264" w14:textId="698E8092" w:rsidR="001C38C7" w:rsidRDefault="00E86221" w:rsidP="001C38C7">
      <w:pPr>
        <w:pStyle w:val="IOSlines2017"/>
        <w:rPr>
          <w:lang w:eastAsia="en-US"/>
        </w:rPr>
      </w:pPr>
      <w:r w:rsidRPr="002613D9">
        <w:rPr>
          <w:color w:val="B40000"/>
          <w:lang w:eastAsia="en-US"/>
        </w:rPr>
        <w:t>To the tractors axle or seat/ as this will cause the tractor to upset backwards</w:t>
      </w:r>
      <w:r w:rsidR="001C38C7">
        <w:rPr>
          <w:lang w:eastAsia="en-US"/>
        </w:rPr>
        <w:tab/>
      </w:r>
    </w:p>
    <w:p w14:paraId="414C2A67" w14:textId="77777777" w:rsidR="007E0CF9" w:rsidRDefault="007E0CF9" w:rsidP="007E0CF9">
      <w:pPr>
        <w:pStyle w:val="IOSbodytext2017"/>
        <w:rPr>
          <w:lang w:eastAsia="en-US"/>
        </w:rPr>
      </w:pPr>
      <w:r w:rsidRPr="007E0CF9">
        <w:rPr>
          <w:lang w:eastAsia="en-US"/>
        </w:rPr>
        <w:t xml:space="preserve">How can </w:t>
      </w:r>
      <w:r>
        <w:rPr>
          <w:lang w:eastAsia="en-US"/>
        </w:rPr>
        <w:t>an</w:t>
      </w:r>
      <w:r w:rsidRPr="007E0CF9">
        <w:rPr>
          <w:lang w:eastAsia="en-US"/>
        </w:rPr>
        <w:t xml:space="preserve"> unbalanced tractor be weighted correctly</w:t>
      </w:r>
      <w:r>
        <w:rPr>
          <w:lang w:eastAsia="en-US"/>
        </w:rPr>
        <w:t>?</w:t>
      </w:r>
    </w:p>
    <w:p w14:paraId="2203947A" w14:textId="42BF700D" w:rsidR="001C38C7" w:rsidRDefault="00E86221" w:rsidP="001C38C7">
      <w:pPr>
        <w:pStyle w:val="IOSlines2017"/>
        <w:rPr>
          <w:lang w:eastAsia="en-US"/>
        </w:rPr>
      </w:pPr>
      <w:r w:rsidRPr="002613D9">
        <w:rPr>
          <w:color w:val="B40000"/>
          <w:lang w:eastAsia="en-US"/>
        </w:rPr>
        <w:t>Add front weights and balance the weight on the trailing implement</w:t>
      </w:r>
      <w:r w:rsidR="001C38C7">
        <w:rPr>
          <w:lang w:eastAsia="en-US"/>
        </w:rPr>
        <w:tab/>
      </w:r>
    </w:p>
    <w:p w14:paraId="7E63C4BD" w14:textId="77777777" w:rsidR="007E0CF9" w:rsidRDefault="007E0CF9" w:rsidP="007E0CF9">
      <w:pPr>
        <w:pStyle w:val="IOSbodytext2017"/>
        <w:rPr>
          <w:lang w:eastAsia="en-US"/>
        </w:rPr>
      </w:pPr>
      <w:r w:rsidRPr="007E0CF9">
        <w:rPr>
          <w:lang w:eastAsia="en-US"/>
        </w:rPr>
        <w:t>Why can tractors tip over easily</w:t>
      </w:r>
      <w:r>
        <w:rPr>
          <w:lang w:eastAsia="en-US"/>
        </w:rPr>
        <w:t>?</w:t>
      </w:r>
    </w:p>
    <w:p w14:paraId="547F7E3F" w14:textId="6286C3DC" w:rsidR="001C38C7" w:rsidRDefault="00E86221" w:rsidP="001C38C7">
      <w:pPr>
        <w:pStyle w:val="IOSlines2017"/>
        <w:rPr>
          <w:lang w:eastAsia="en-US"/>
        </w:rPr>
      </w:pPr>
      <w:r>
        <w:rPr>
          <w:color w:val="B40000"/>
          <w:lang w:eastAsia="en-US"/>
        </w:rPr>
        <w:t>Tractor</w:t>
      </w:r>
      <w:r w:rsidRPr="002613D9">
        <w:rPr>
          <w:color w:val="B40000"/>
          <w:lang w:eastAsia="en-US"/>
        </w:rPr>
        <w:t xml:space="preserve">s </w:t>
      </w:r>
      <w:r>
        <w:rPr>
          <w:color w:val="B40000"/>
          <w:lang w:eastAsia="en-US"/>
        </w:rPr>
        <w:t xml:space="preserve">have a high </w:t>
      </w:r>
      <w:r w:rsidRPr="002613D9">
        <w:rPr>
          <w:color w:val="B40000"/>
          <w:lang w:eastAsia="en-US"/>
        </w:rPr>
        <w:t>centre of gravity</w:t>
      </w:r>
      <w:r w:rsidR="001C38C7">
        <w:rPr>
          <w:lang w:eastAsia="en-US"/>
        </w:rPr>
        <w:tab/>
      </w:r>
    </w:p>
    <w:p w14:paraId="3A1B0CD5" w14:textId="77777777" w:rsidR="007E0CF9" w:rsidRDefault="007E0CF9" w:rsidP="007E0CF9">
      <w:pPr>
        <w:pStyle w:val="IOSbodytext2017"/>
        <w:rPr>
          <w:lang w:eastAsia="en-US"/>
        </w:rPr>
      </w:pPr>
      <w:r w:rsidRPr="007E0CF9">
        <w:rPr>
          <w:lang w:eastAsia="en-US"/>
        </w:rPr>
        <w:t>How can this be overcome</w:t>
      </w:r>
      <w:r>
        <w:rPr>
          <w:lang w:eastAsia="en-US"/>
        </w:rPr>
        <w:t>?</w:t>
      </w:r>
    </w:p>
    <w:p w14:paraId="3AC807F8" w14:textId="45CFD23F" w:rsidR="001C38C7" w:rsidRDefault="00E86221" w:rsidP="001C38C7">
      <w:pPr>
        <w:pStyle w:val="IOSlines2017"/>
        <w:rPr>
          <w:lang w:eastAsia="en-US"/>
        </w:rPr>
      </w:pPr>
      <w:r>
        <w:rPr>
          <w:color w:val="B40000"/>
          <w:lang w:eastAsia="en-US"/>
        </w:rPr>
        <w:t>Drive down and avoid</w:t>
      </w:r>
      <w:r w:rsidRPr="002613D9">
        <w:rPr>
          <w:color w:val="B40000"/>
          <w:lang w:eastAsia="en-US"/>
        </w:rPr>
        <w:t xml:space="preserve"> quick manoeuvres</w:t>
      </w:r>
      <w:r>
        <w:rPr>
          <w:color w:val="B40000"/>
          <w:lang w:eastAsia="en-US"/>
        </w:rPr>
        <w:t xml:space="preserve"> </w:t>
      </w:r>
      <w:r w:rsidR="001C38C7">
        <w:rPr>
          <w:lang w:eastAsia="en-US"/>
        </w:rPr>
        <w:tab/>
      </w:r>
    </w:p>
    <w:p w14:paraId="26E67E9A" w14:textId="77777777" w:rsidR="00D90C7F" w:rsidRDefault="00D90C7F">
      <w:pPr>
        <w:spacing w:before="0" w:line="240" w:lineRule="auto"/>
        <w:rPr>
          <w:lang w:eastAsia="en-US"/>
        </w:rPr>
      </w:pPr>
      <w:r>
        <w:rPr>
          <w:lang w:eastAsia="en-US"/>
        </w:rPr>
        <w:br w:type="page"/>
      </w:r>
    </w:p>
    <w:p w14:paraId="739394B0" w14:textId="77777777" w:rsidR="007E0CF9" w:rsidRDefault="007E0CF9" w:rsidP="007E0CF9">
      <w:pPr>
        <w:pStyle w:val="IOSbodytext2017"/>
        <w:rPr>
          <w:lang w:eastAsia="en-US"/>
        </w:rPr>
      </w:pPr>
      <w:r>
        <w:rPr>
          <w:lang w:eastAsia="en-US"/>
        </w:rPr>
        <w:lastRenderedPageBreak/>
        <w:t>List the four procedures that an operator needs to do before you carry out any adjustment to the tractor.</w:t>
      </w:r>
    </w:p>
    <w:p w14:paraId="7FBC0D5C" w14:textId="362E9BDF" w:rsidR="001C38C7" w:rsidRDefault="00AF16F4" w:rsidP="001C38C7">
      <w:pPr>
        <w:pStyle w:val="IOSlines2017"/>
        <w:rPr>
          <w:lang w:eastAsia="en-US"/>
        </w:rPr>
      </w:pPr>
      <w:r w:rsidRPr="002613D9">
        <w:rPr>
          <w:color w:val="B40000"/>
          <w:lang w:eastAsia="en-US"/>
        </w:rPr>
        <w:t>Set the brakes</w:t>
      </w:r>
      <w:r w:rsidR="001C38C7">
        <w:rPr>
          <w:lang w:eastAsia="en-US"/>
        </w:rPr>
        <w:tab/>
      </w:r>
    </w:p>
    <w:p w14:paraId="6C597223" w14:textId="60036358" w:rsidR="00D90C7F" w:rsidRDefault="00AF16F4" w:rsidP="001C38C7">
      <w:pPr>
        <w:pStyle w:val="IOSlines2017"/>
        <w:rPr>
          <w:lang w:eastAsia="en-US"/>
        </w:rPr>
      </w:pPr>
      <w:r w:rsidRPr="002613D9">
        <w:rPr>
          <w:color w:val="B40000"/>
          <w:lang w:eastAsia="en-US"/>
        </w:rPr>
        <w:t>Turn off the engine</w:t>
      </w:r>
      <w:r w:rsidR="00D90C7F">
        <w:rPr>
          <w:lang w:eastAsia="en-US"/>
        </w:rPr>
        <w:tab/>
      </w:r>
    </w:p>
    <w:p w14:paraId="3E7CA253" w14:textId="27E96472" w:rsidR="00D90C7F" w:rsidRDefault="00AF16F4" w:rsidP="001C38C7">
      <w:pPr>
        <w:pStyle w:val="IOSlines2017"/>
        <w:rPr>
          <w:lang w:eastAsia="en-US"/>
        </w:rPr>
      </w:pPr>
      <w:r w:rsidRPr="002613D9">
        <w:rPr>
          <w:color w:val="B40000"/>
          <w:lang w:eastAsia="en-US"/>
        </w:rPr>
        <w:t>Pu</w:t>
      </w:r>
      <w:r>
        <w:rPr>
          <w:color w:val="B40000"/>
          <w:lang w:eastAsia="en-US"/>
        </w:rPr>
        <w:t>t tractor into gear</w:t>
      </w:r>
      <w:r w:rsidR="00D90C7F">
        <w:rPr>
          <w:lang w:eastAsia="en-US"/>
        </w:rPr>
        <w:tab/>
      </w:r>
    </w:p>
    <w:p w14:paraId="4E6C1C7F" w14:textId="3A7D6095" w:rsidR="00D90C7F" w:rsidRDefault="009900C8" w:rsidP="001C38C7">
      <w:pPr>
        <w:pStyle w:val="IOSlines2017"/>
        <w:rPr>
          <w:lang w:eastAsia="en-US"/>
        </w:rPr>
      </w:pPr>
      <w:r w:rsidRPr="002613D9">
        <w:rPr>
          <w:color w:val="B40000"/>
          <w:lang w:eastAsia="en-US"/>
        </w:rPr>
        <w:t>Remove the key</w:t>
      </w:r>
      <w:r w:rsidR="00D90C7F">
        <w:rPr>
          <w:lang w:eastAsia="en-US"/>
        </w:rPr>
        <w:tab/>
      </w:r>
    </w:p>
    <w:p w14:paraId="248E25E1" w14:textId="584FD3F9" w:rsidR="007E0CF9" w:rsidRDefault="001C38C7" w:rsidP="007E0CF9">
      <w:pPr>
        <w:pStyle w:val="IOSbodytext2017"/>
        <w:rPr>
          <w:lang w:eastAsia="en-US"/>
        </w:rPr>
      </w:pPr>
      <w:r>
        <w:rPr>
          <w:lang w:eastAsia="en-US"/>
        </w:rPr>
        <w:t>What needs to be turned off w</w:t>
      </w:r>
      <w:r w:rsidR="007E0CF9">
        <w:rPr>
          <w:lang w:eastAsia="en-US"/>
        </w:rPr>
        <w:t>hen working around the PTO implements?</w:t>
      </w:r>
    </w:p>
    <w:p w14:paraId="7C4FF83C" w14:textId="3FBF4414" w:rsidR="001C38C7" w:rsidRDefault="009900C8" w:rsidP="001C38C7">
      <w:pPr>
        <w:pStyle w:val="IOSlines2017"/>
        <w:rPr>
          <w:lang w:eastAsia="en-US"/>
        </w:rPr>
      </w:pPr>
      <w:r w:rsidRPr="002613D9">
        <w:rPr>
          <w:color w:val="B40000"/>
          <w:lang w:eastAsia="en-US"/>
        </w:rPr>
        <w:t>Disengage the PTO</w:t>
      </w:r>
      <w:r w:rsidR="00AF16F4">
        <w:rPr>
          <w:color w:val="B40000"/>
          <w:lang w:eastAsia="en-US"/>
        </w:rPr>
        <w:t xml:space="preserve"> and turn off engine</w:t>
      </w:r>
      <w:r w:rsidR="001C38C7">
        <w:rPr>
          <w:lang w:eastAsia="en-US"/>
        </w:rPr>
        <w:tab/>
      </w:r>
    </w:p>
    <w:p w14:paraId="22F30B49" w14:textId="77777777" w:rsidR="001C38C7" w:rsidRDefault="001C38C7" w:rsidP="001C38C7">
      <w:pPr>
        <w:pStyle w:val="IOSbodytext2017"/>
        <w:rPr>
          <w:lang w:eastAsia="en-US"/>
        </w:rPr>
      </w:pPr>
      <w:r>
        <w:rPr>
          <w:lang w:eastAsia="en-US"/>
        </w:rPr>
        <w:t xml:space="preserve">What does the operator need to know about safety </w:t>
      </w:r>
      <w:r w:rsidR="002E62F3">
        <w:rPr>
          <w:lang w:eastAsia="en-US"/>
        </w:rPr>
        <w:t>guards</w:t>
      </w:r>
      <w:r>
        <w:rPr>
          <w:lang w:eastAsia="en-US"/>
        </w:rPr>
        <w:t xml:space="preserve"> on tractors?</w:t>
      </w:r>
    </w:p>
    <w:p w14:paraId="6104C22A" w14:textId="16D08967" w:rsidR="001C38C7" w:rsidRDefault="00586FB4" w:rsidP="001C38C7">
      <w:pPr>
        <w:pStyle w:val="IOSlines2017"/>
        <w:rPr>
          <w:lang w:eastAsia="en-US"/>
        </w:rPr>
      </w:pPr>
      <w:r w:rsidRPr="002613D9">
        <w:rPr>
          <w:color w:val="B40000"/>
          <w:lang w:eastAsia="en-US"/>
        </w:rPr>
        <w:t>Replace the PTO shield and other shields</w:t>
      </w:r>
      <w:r>
        <w:rPr>
          <w:color w:val="B40000"/>
          <w:lang w:eastAsia="en-US"/>
        </w:rPr>
        <w:t xml:space="preserve"> after making adjustments </w:t>
      </w:r>
      <w:r w:rsidR="001C38C7">
        <w:rPr>
          <w:lang w:eastAsia="en-US"/>
        </w:rPr>
        <w:tab/>
      </w:r>
    </w:p>
    <w:p w14:paraId="0E99AC83" w14:textId="77777777" w:rsidR="001C38C7" w:rsidRDefault="001C38C7" w:rsidP="001C38C7">
      <w:pPr>
        <w:pStyle w:val="IOSbodytext2017"/>
        <w:rPr>
          <w:lang w:eastAsia="en-US"/>
        </w:rPr>
      </w:pPr>
      <w:r>
        <w:rPr>
          <w:lang w:eastAsia="en-US"/>
        </w:rPr>
        <w:t>When using the public road to transfer the tractor and implements from one property to another; what are three aspects of tractors that need to be checked?</w:t>
      </w:r>
    </w:p>
    <w:p w14:paraId="387BDC9B" w14:textId="641E0EF6" w:rsidR="001C38C7" w:rsidRDefault="00586FB4" w:rsidP="001C38C7">
      <w:pPr>
        <w:pStyle w:val="IOSlines2017"/>
        <w:rPr>
          <w:lang w:eastAsia="en-US"/>
        </w:rPr>
      </w:pPr>
      <w:r>
        <w:rPr>
          <w:color w:val="B40000"/>
          <w:lang w:eastAsia="en-US"/>
        </w:rPr>
        <w:t xml:space="preserve">Tails light and signals, safety chains, brake fluid, </w:t>
      </w:r>
      <w:r w:rsidRPr="002613D9">
        <w:rPr>
          <w:color w:val="B40000"/>
          <w:lang w:eastAsia="en-US"/>
        </w:rPr>
        <w:t>engine fluid is maintained</w:t>
      </w:r>
      <w:r>
        <w:rPr>
          <w:color w:val="B40000"/>
          <w:lang w:eastAsia="en-US"/>
        </w:rPr>
        <w:t xml:space="preserve">, </w:t>
      </w:r>
      <w:r w:rsidRPr="002613D9">
        <w:rPr>
          <w:color w:val="B40000"/>
          <w:lang w:eastAsia="en-US"/>
        </w:rPr>
        <w:t>slow moving vehicle emblem</w:t>
      </w:r>
      <w:r w:rsidR="001C38C7">
        <w:rPr>
          <w:lang w:eastAsia="en-US"/>
        </w:rPr>
        <w:tab/>
      </w:r>
    </w:p>
    <w:p w14:paraId="02CAF6EF" w14:textId="77777777" w:rsidR="001C38C7" w:rsidRDefault="001C38C7" w:rsidP="001C38C7">
      <w:pPr>
        <w:pStyle w:val="IOSbodytext2017"/>
        <w:rPr>
          <w:lang w:eastAsia="en-US"/>
        </w:rPr>
      </w:pPr>
      <w:r>
        <w:rPr>
          <w:lang w:eastAsia="en-US"/>
        </w:rPr>
        <w:t>List two other checks which need to be made on tractors before using them for work.</w:t>
      </w:r>
    </w:p>
    <w:p w14:paraId="3F6FF362" w14:textId="5F60FDED" w:rsidR="001C38C7" w:rsidRDefault="00586FB4" w:rsidP="001C38C7">
      <w:pPr>
        <w:pStyle w:val="IOSlines2017"/>
        <w:rPr>
          <w:lang w:eastAsia="en-US"/>
        </w:rPr>
      </w:pPr>
      <w:r>
        <w:rPr>
          <w:color w:val="B40000"/>
          <w:lang w:eastAsia="en-US"/>
        </w:rPr>
        <w:t>Choose from: fuel,</w:t>
      </w:r>
      <w:r w:rsidRPr="002613D9">
        <w:rPr>
          <w:color w:val="B40000"/>
          <w:lang w:eastAsia="en-US"/>
        </w:rPr>
        <w:t xml:space="preserve"> water levels</w:t>
      </w:r>
      <w:r>
        <w:rPr>
          <w:color w:val="B40000"/>
          <w:lang w:eastAsia="en-US"/>
        </w:rPr>
        <w:t xml:space="preserve">, </w:t>
      </w:r>
      <w:r w:rsidRPr="002613D9">
        <w:rPr>
          <w:color w:val="B40000"/>
          <w:lang w:eastAsia="en-US"/>
        </w:rPr>
        <w:t>tyres</w:t>
      </w:r>
      <w:r>
        <w:rPr>
          <w:color w:val="B40000"/>
          <w:lang w:eastAsia="en-US"/>
        </w:rPr>
        <w:t xml:space="preserve">, </w:t>
      </w:r>
      <w:proofErr w:type="gramStart"/>
      <w:r w:rsidRPr="002613D9">
        <w:rPr>
          <w:color w:val="B40000"/>
          <w:lang w:eastAsia="en-US"/>
        </w:rPr>
        <w:t>air</w:t>
      </w:r>
      <w:proofErr w:type="gramEnd"/>
      <w:r w:rsidRPr="002613D9">
        <w:rPr>
          <w:color w:val="B40000"/>
          <w:lang w:eastAsia="en-US"/>
        </w:rPr>
        <w:t xml:space="preserve"> filter </w:t>
      </w:r>
      <w:r>
        <w:rPr>
          <w:color w:val="B40000"/>
          <w:lang w:eastAsia="en-US"/>
        </w:rPr>
        <w:t>…</w:t>
      </w:r>
      <w:r w:rsidRPr="002613D9">
        <w:rPr>
          <w:color w:val="B40000"/>
          <w:lang w:eastAsia="en-US"/>
        </w:rPr>
        <w:t xml:space="preserve"> </w:t>
      </w:r>
      <w:r>
        <w:rPr>
          <w:color w:val="B40000"/>
          <w:lang w:eastAsia="en-US"/>
        </w:rPr>
        <w:t>(POWERA)</w:t>
      </w:r>
      <w:r w:rsidR="001C38C7">
        <w:rPr>
          <w:lang w:eastAsia="en-US"/>
        </w:rPr>
        <w:tab/>
      </w:r>
    </w:p>
    <w:p w14:paraId="44D8D829" w14:textId="77777777" w:rsidR="001C38C7" w:rsidRDefault="001C38C7" w:rsidP="007E0CF9">
      <w:pPr>
        <w:pStyle w:val="IOSbodytext2017"/>
        <w:rPr>
          <w:lang w:eastAsia="en-US"/>
        </w:rPr>
      </w:pPr>
      <w:r w:rsidRPr="001C38C7">
        <w:rPr>
          <w:lang w:eastAsia="en-US"/>
        </w:rPr>
        <w:t>On public roads</w:t>
      </w:r>
      <w:r>
        <w:rPr>
          <w:lang w:eastAsia="en-US"/>
        </w:rPr>
        <w:t>,</w:t>
      </w:r>
      <w:r w:rsidRPr="001C38C7">
        <w:rPr>
          <w:lang w:eastAsia="en-US"/>
        </w:rPr>
        <w:t xml:space="preserve"> what signage should be displayed on tractors</w:t>
      </w:r>
      <w:r>
        <w:rPr>
          <w:lang w:eastAsia="en-US"/>
        </w:rPr>
        <w:t>?</w:t>
      </w:r>
    </w:p>
    <w:p w14:paraId="4DE97A68" w14:textId="3DC19CA6" w:rsidR="001C38C7" w:rsidRDefault="00586FB4" w:rsidP="001C38C7">
      <w:pPr>
        <w:pStyle w:val="IOSlines2017"/>
        <w:rPr>
          <w:lang w:eastAsia="en-US"/>
        </w:rPr>
      </w:pPr>
      <w:r w:rsidRPr="002613D9">
        <w:rPr>
          <w:color w:val="B40000"/>
          <w:lang w:eastAsia="en-US"/>
        </w:rPr>
        <w:t>Ensure a slow moving vehicle emblem</w:t>
      </w:r>
      <w:r w:rsidR="001C38C7">
        <w:rPr>
          <w:lang w:eastAsia="en-US"/>
        </w:rPr>
        <w:tab/>
      </w:r>
    </w:p>
    <w:p w14:paraId="1109B5A3" w14:textId="77777777" w:rsidR="001C38C7" w:rsidRDefault="001C38C7" w:rsidP="001C38C7">
      <w:pPr>
        <w:pStyle w:val="IOSbodytext2017"/>
        <w:rPr>
          <w:lang w:eastAsia="en-US"/>
        </w:rPr>
      </w:pPr>
      <w:r>
        <w:rPr>
          <w:lang w:eastAsia="en-US"/>
        </w:rPr>
        <w:t>When dismounting or mounting a tractor what safety considerations need to be remembered?</w:t>
      </w:r>
    </w:p>
    <w:p w14:paraId="3C89D720" w14:textId="6AB2DE72" w:rsidR="001C38C7" w:rsidRDefault="00586FB4" w:rsidP="001C38C7">
      <w:pPr>
        <w:pStyle w:val="IOSlines2017"/>
        <w:rPr>
          <w:lang w:eastAsia="en-US"/>
        </w:rPr>
      </w:pPr>
      <w:r w:rsidRPr="002613D9">
        <w:rPr>
          <w:color w:val="B40000"/>
          <w:lang w:eastAsia="en-US"/>
        </w:rPr>
        <w:t>Use provided hand railing and steps</w:t>
      </w:r>
      <w:r>
        <w:rPr>
          <w:color w:val="B40000"/>
          <w:lang w:eastAsia="en-US"/>
        </w:rPr>
        <w:t xml:space="preserve"> to maintain 3 points of contact</w:t>
      </w:r>
      <w:r w:rsidR="001C38C7">
        <w:rPr>
          <w:lang w:eastAsia="en-US"/>
        </w:rPr>
        <w:tab/>
      </w:r>
    </w:p>
    <w:p w14:paraId="0F0EC736" w14:textId="651D57F1" w:rsidR="001C38C7" w:rsidRDefault="00DB1BEC" w:rsidP="001C38C7">
      <w:pPr>
        <w:pStyle w:val="IOSbodytext2017"/>
        <w:rPr>
          <w:lang w:eastAsia="en-US"/>
        </w:rPr>
      </w:pPr>
      <w:r>
        <w:rPr>
          <w:lang w:eastAsia="en-US"/>
        </w:rPr>
        <w:t>What needs to be used w</w:t>
      </w:r>
      <w:r w:rsidR="001C38C7" w:rsidRPr="001C38C7">
        <w:rPr>
          <w:lang w:eastAsia="en-US"/>
        </w:rPr>
        <w:t>hen working with other</w:t>
      </w:r>
      <w:r>
        <w:rPr>
          <w:lang w:eastAsia="en-US"/>
        </w:rPr>
        <w:t>s</w:t>
      </w:r>
      <w:r w:rsidR="001C38C7">
        <w:rPr>
          <w:lang w:eastAsia="en-US"/>
        </w:rPr>
        <w:t>?</w:t>
      </w:r>
    </w:p>
    <w:p w14:paraId="44FD1B43" w14:textId="355BE613" w:rsidR="001C38C7" w:rsidRDefault="00586FB4" w:rsidP="001C38C7">
      <w:pPr>
        <w:pStyle w:val="IOSlines2017"/>
        <w:rPr>
          <w:lang w:eastAsia="en-US"/>
        </w:rPr>
      </w:pPr>
      <w:r w:rsidRPr="002613D9">
        <w:rPr>
          <w:color w:val="B40000"/>
          <w:lang w:eastAsia="en-US"/>
        </w:rPr>
        <w:t>Use safety hand signals</w:t>
      </w:r>
      <w:r w:rsidR="001C38C7">
        <w:rPr>
          <w:lang w:eastAsia="en-US"/>
        </w:rPr>
        <w:tab/>
      </w:r>
    </w:p>
    <w:p w14:paraId="3D0BBF78" w14:textId="77777777" w:rsidR="00AA2E68" w:rsidRDefault="00AA2E68">
      <w:pPr>
        <w:spacing w:before="0" w:line="240" w:lineRule="auto"/>
        <w:rPr>
          <w:lang w:eastAsia="en-US"/>
        </w:rPr>
      </w:pPr>
      <w:r>
        <w:rPr>
          <w:lang w:eastAsia="en-US"/>
        </w:rPr>
        <w:br w:type="page"/>
      </w:r>
    </w:p>
    <w:p w14:paraId="06BD282D" w14:textId="77777777" w:rsidR="002A047F" w:rsidRDefault="00DA571B" w:rsidP="00DA571B">
      <w:pPr>
        <w:pStyle w:val="IOSheading32017"/>
      </w:pPr>
      <w:r>
        <w:lastRenderedPageBreak/>
        <w:t>Summer crop enterprise</w:t>
      </w:r>
      <w:r w:rsidR="009C2919">
        <w:t xml:space="preserve"> - Research</w:t>
      </w:r>
    </w:p>
    <w:p w14:paraId="21BB0810" w14:textId="77777777" w:rsidR="004D0E05" w:rsidRDefault="004D0E05" w:rsidP="004D0E05">
      <w:pPr>
        <w:pStyle w:val="IOSbodytext2017"/>
        <w:rPr>
          <w:lang w:eastAsia="en-US"/>
        </w:rPr>
      </w:pPr>
      <w:r>
        <w:rPr>
          <w:noProof/>
          <w:lang w:eastAsia="en-AU"/>
        </w:rPr>
        <w:drawing>
          <wp:inline distT="0" distB="0" distL="0" distR="0" wp14:anchorId="02B53E04" wp14:editId="7BE114E1">
            <wp:extent cx="2752176" cy="4046855"/>
            <wp:effectExtent l="19050" t="19050" r="10160" b="10795"/>
            <wp:docPr id="475" name="Picture 475" descr="Front of sweet corn seed packet showing gener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122017091119-0001.jpg"/>
                    <pic:cNvPicPr/>
                  </pic:nvPicPr>
                  <pic:blipFill>
                    <a:blip r:embed="rId41" cstate="print">
                      <a:extLst>
                        <a:ext uri="{28A0092B-C50C-407E-A947-70E740481C1C}">
                          <a14:useLocalDpi xmlns:a14="http://schemas.microsoft.com/office/drawing/2010/main"/>
                        </a:ext>
                      </a:extLst>
                    </a:blip>
                    <a:stretch>
                      <a:fillRect/>
                    </a:stretch>
                  </pic:blipFill>
                  <pic:spPr>
                    <a:xfrm>
                      <a:off x="0" y="0"/>
                      <a:ext cx="2754947" cy="4050930"/>
                    </a:xfrm>
                    <a:prstGeom prst="rect">
                      <a:avLst/>
                    </a:prstGeom>
                    <a:ln w="12700">
                      <a:solidFill>
                        <a:sysClr val="windowText" lastClr="000000"/>
                      </a:solidFill>
                    </a:ln>
                  </pic:spPr>
                </pic:pic>
              </a:graphicData>
            </a:graphic>
          </wp:inline>
        </w:drawing>
      </w:r>
      <w:r>
        <w:rPr>
          <w:lang w:eastAsia="en-US"/>
        </w:rPr>
        <w:t xml:space="preserve"> </w:t>
      </w:r>
      <w:r>
        <w:rPr>
          <w:noProof/>
          <w:lang w:eastAsia="en-AU"/>
        </w:rPr>
        <w:drawing>
          <wp:inline distT="0" distB="0" distL="0" distR="0" wp14:anchorId="18B44DE6" wp14:editId="7EF10CAC">
            <wp:extent cx="2785745" cy="4042745"/>
            <wp:effectExtent l="19050" t="19050" r="14605" b="15240"/>
            <wp:docPr id="476" name="Picture 476" descr="Back of sweet corn seed packet showing specif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22017091058-0001.jpg"/>
                    <pic:cNvPicPr/>
                  </pic:nvPicPr>
                  <pic:blipFill>
                    <a:blip r:embed="rId42" cstate="print">
                      <a:extLst>
                        <a:ext uri="{28A0092B-C50C-407E-A947-70E740481C1C}">
                          <a14:useLocalDpi xmlns:a14="http://schemas.microsoft.com/office/drawing/2010/main"/>
                        </a:ext>
                      </a:extLst>
                    </a:blip>
                    <a:stretch>
                      <a:fillRect/>
                    </a:stretch>
                  </pic:blipFill>
                  <pic:spPr>
                    <a:xfrm>
                      <a:off x="0" y="0"/>
                      <a:ext cx="2794838" cy="4055941"/>
                    </a:xfrm>
                    <a:prstGeom prst="rect">
                      <a:avLst/>
                    </a:prstGeom>
                    <a:ln w="12700">
                      <a:solidFill>
                        <a:sysClr val="windowText" lastClr="000000"/>
                      </a:solidFill>
                    </a:ln>
                  </pic:spPr>
                </pic:pic>
              </a:graphicData>
            </a:graphic>
          </wp:inline>
        </w:drawing>
      </w:r>
    </w:p>
    <w:p w14:paraId="1F310CC1" w14:textId="77777777" w:rsidR="004D0E05" w:rsidRDefault="004D0E05" w:rsidP="003F4814">
      <w:pPr>
        <w:pStyle w:val="IOScaptiongraphics2017"/>
        <w:rPr>
          <w:lang w:eastAsia="en-US"/>
        </w:rPr>
      </w:pPr>
      <w:r w:rsidRPr="00716519">
        <w:rPr>
          <w:lang w:eastAsia="en-US"/>
        </w:rPr>
        <w:t>Image</w:t>
      </w:r>
      <w:r>
        <w:rPr>
          <w:lang w:eastAsia="en-US"/>
        </w:rPr>
        <w:t>s</w:t>
      </w:r>
      <w:r w:rsidRPr="00716519">
        <w:rPr>
          <w:lang w:eastAsia="en-US"/>
        </w:rPr>
        <w:t xml:space="preserve"> Courtesy of Yates</w:t>
      </w:r>
      <w:r>
        <w:rPr>
          <w:lang w:eastAsia="en-US"/>
        </w:rPr>
        <w:t>: DOC18/47291</w:t>
      </w:r>
    </w:p>
    <w:p w14:paraId="37C311C5" w14:textId="77777777" w:rsidR="00023A65" w:rsidRDefault="00AA2E68" w:rsidP="00DA571B">
      <w:pPr>
        <w:pStyle w:val="IOSbodytext2017"/>
        <w:rPr>
          <w:lang w:eastAsia="en-US"/>
        </w:rPr>
      </w:pPr>
      <w:r>
        <w:rPr>
          <w:lang w:eastAsia="en-US"/>
        </w:rPr>
        <w:t xml:space="preserve">Use information </w:t>
      </w:r>
      <w:r w:rsidR="003C59F5">
        <w:rPr>
          <w:lang w:eastAsia="en-US"/>
        </w:rPr>
        <w:t>from</w:t>
      </w:r>
      <w:r>
        <w:rPr>
          <w:lang w:eastAsia="en-US"/>
        </w:rPr>
        <w:t xml:space="preserve"> the </w:t>
      </w:r>
      <w:r w:rsidR="003F4814">
        <w:rPr>
          <w:lang w:eastAsia="en-US"/>
        </w:rPr>
        <w:t xml:space="preserve">seed packets above and the </w:t>
      </w:r>
      <w:r>
        <w:rPr>
          <w:lang w:eastAsia="en-US"/>
        </w:rPr>
        <w:t>Internet to answer the following questions.</w:t>
      </w:r>
    </w:p>
    <w:p w14:paraId="518D7B3F" w14:textId="77777777" w:rsidR="00AA2E68" w:rsidRDefault="00AA2E68" w:rsidP="00AA2E68">
      <w:pPr>
        <w:pStyle w:val="IOSheading42017"/>
      </w:pPr>
      <w:r>
        <w:t>Soil preparation</w:t>
      </w:r>
    </w:p>
    <w:p w14:paraId="3BBE0112" w14:textId="77777777" w:rsidR="00AA2E68" w:rsidRDefault="00AA2E68" w:rsidP="004D0E05">
      <w:pPr>
        <w:pStyle w:val="IOSbodytext2017"/>
        <w:rPr>
          <w:lang w:eastAsia="en-US"/>
        </w:rPr>
      </w:pPr>
      <w:r>
        <w:rPr>
          <w:lang w:eastAsia="en-US"/>
        </w:rPr>
        <w:t xml:space="preserve">How is the soil </w:t>
      </w:r>
      <w:r w:rsidRPr="004D0E05">
        <w:t>prepared</w:t>
      </w:r>
      <w:r>
        <w:rPr>
          <w:lang w:eastAsia="en-US"/>
        </w:rPr>
        <w:t xml:space="preserve"> for planting a sweet corn crop?</w:t>
      </w:r>
    </w:p>
    <w:p w14:paraId="033BD992" w14:textId="465ED028" w:rsidR="00AA2E68" w:rsidRDefault="00371831" w:rsidP="00AA2E68">
      <w:pPr>
        <w:pStyle w:val="IOSlines2017"/>
        <w:rPr>
          <w:lang w:eastAsia="en-US"/>
        </w:rPr>
      </w:pPr>
      <w:r w:rsidRPr="002613D9">
        <w:rPr>
          <w:color w:val="B40000"/>
          <w:lang w:eastAsia="en-US"/>
        </w:rPr>
        <w:t>Soil pH test</w:t>
      </w:r>
      <w:r>
        <w:rPr>
          <w:color w:val="B40000"/>
          <w:lang w:eastAsia="en-US"/>
        </w:rPr>
        <w:t>,</w:t>
      </w:r>
      <w:r w:rsidRPr="002613D9">
        <w:rPr>
          <w:color w:val="B40000"/>
          <w:lang w:eastAsia="en-US"/>
        </w:rPr>
        <w:t xml:space="preserve"> Spray site</w:t>
      </w:r>
      <w:r>
        <w:rPr>
          <w:color w:val="B40000"/>
          <w:lang w:eastAsia="en-US"/>
        </w:rPr>
        <w:t>,</w:t>
      </w:r>
      <w:r w:rsidRPr="002613D9">
        <w:rPr>
          <w:color w:val="B40000"/>
          <w:lang w:eastAsia="en-US"/>
        </w:rPr>
        <w:t xml:space="preserve"> cultivate area</w:t>
      </w:r>
      <w:r>
        <w:rPr>
          <w:color w:val="B40000"/>
          <w:lang w:eastAsia="en-US"/>
        </w:rPr>
        <w:t>,</w:t>
      </w:r>
      <w:r w:rsidRPr="002613D9">
        <w:rPr>
          <w:color w:val="B40000"/>
          <w:lang w:eastAsia="en-US"/>
        </w:rPr>
        <w:t xml:space="preserve"> form rows of ‘Hills’</w:t>
      </w:r>
      <w:r w:rsidR="00AA2E68">
        <w:rPr>
          <w:lang w:eastAsia="en-US"/>
        </w:rPr>
        <w:tab/>
      </w:r>
    </w:p>
    <w:p w14:paraId="2A167B33" w14:textId="77777777" w:rsidR="00AA2E68" w:rsidRDefault="00AA2E68" w:rsidP="004D0E05">
      <w:pPr>
        <w:pStyle w:val="IOSbodytext2017"/>
        <w:rPr>
          <w:lang w:eastAsia="en-US"/>
        </w:rPr>
      </w:pPr>
      <w:r>
        <w:rPr>
          <w:lang w:eastAsia="en-US"/>
        </w:rPr>
        <w:t>What machinery and implements are used in the soil preparation?</w:t>
      </w:r>
    </w:p>
    <w:p w14:paraId="3B81201B" w14:textId="08A5769B" w:rsidR="00AA2E68" w:rsidRDefault="00371831" w:rsidP="00AA2E68">
      <w:pPr>
        <w:pStyle w:val="IOSlines2017"/>
        <w:rPr>
          <w:lang w:eastAsia="en-US"/>
        </w:rPr>
      </w:pPr>
      <w:r w:rsidRPr="002613D9">
        <w:rPr>
          <w:color w:val="B40000"/>
          <w:lang w:eastAsia="en-US"/>
        </w:rPr>
        <w:t>Tractor and PTO rotary tiller</w:t>
      </w:r>
      <w:r>
        <w:rPr>
          <w:color w:val="B40000"/>
          <w:lang w:eastAsia="en-US"/>
        </w:rPr>
        <w:t>/rotary hoe</w:t>
      </w:r>
      <w:r w:rsidR="00AA2E68">
        <w:rPr>
          <w:lang w:eastAsia="en-US"/>
        </w:rPr>
        <w:tab/>
      </w:r>
    </w:p>
    <w:p w14:paraId="63B98EB6" w14:textId="77777777" w:rsidR="00601004" w:rsidRDefault="00601004" w:rsidP="00601004">
      <w:pPr>
        <w:pStyle w:val="IOSheading42017"/>
      </w:pPr>
      <w:r>
        <w:t>Fertiliser application</w:t>
      </w:r>
    </w:p>
    <w:p w14:paraId="60A4D354" w14:textId="77777777" w:rsidR="00601004" w:rsidRDefault="00601004" w:rsidP="004D0E05">
      <w:pPr>
        <w:pStyle w:val="IOSbodytext2017"/>
        <w:rPr>
          <w:lang w:eastAsia="en-US"/>
        </w:rPr>
      </w:pPr>
      <w:r>
        <w:rPr>
          <w:lang w:eastAsia="en-US"/>
        </w:rPr>
        <w:t>Name the fertilisers that can be used in sweet corn production.</w:t>
      </w:r>
    </w:p>
    <w:p w14:paraId="2E4C16FB" w14:textId="2F073977" w:rsidR="00601004" w:rsidRDefault="00371831" w:rsidP="00AA2E68">
      <w:pPr>
        <w:pStyle w:val="IOSlines2017"/>
        <w:rPr>
          <w:lang w:eastAsia="en-US"/>
        </w:rPr>
      </w:pPr>
      <w:r>
        <w:rPr>
          <w:color w:val="B40000"/>
          <w:lang w:eastAsia="en-US"/>
        </w:rPr>
        <w:t>Blood and bone, t</w:t>
      </w:r>
      <w:r w:rsidRPr="002613D9">
        <w:rPr>
          <w:color w:val="B40000"/>
          <w:lang w:eastAsia="en-US"/>
        </w:rPr>
        <w:t>hrive soluble plant food</w:t>
      </w:r>
      <w:r w:rsidR="00601004">
        <w:rPr>
          <w:lang w:eastAsia="en-US"/>
        </w:rPr>
        <w:tab/>
      </w:r>
    </w:p>
    <w:p w14:paraId="381A7061" w14:textId="77777777" w:rsidR="00601004" w:rsidRDefault="00601004" w:rsidP="004D0E05">
      <w:pPr>
        <w:pStyle w:val="IOSbodytext2017"/>
        <w:rPr>
          <w:lang w:eastAsia="en-US"/>
        </w:rPr>
      </w:pPr>
      <w:r>
        <w:rPr>
          <w:lang w:eastAsia="en-US"/>
        </w:rPr>
        <w:t>What are the nutrients supplied by these fertilisers?</w:t>
      </w:r>
    </w:p>
    <w:p w14:paraId="695600DE" w14:textId="18395A63" w:rsidR="00D87882" w:rsidRDefault="00371831" w:rsidP="00AA2E68">
      <w:pPr>
        <w:pStyle w:val="IOSlines2017"/>
        <w:rPr>
          <w:lang w:eastAsia="en-US"/>
        </w:rPr>
      </w:pPr>
      <w:r w:rsidRPr="002613D9">
        <w:rPr>
          <w:color w:val="B40000"/>
          <w:lang w:eastAsia="en-US"/>
        </w:rPr>
        <w:t>Nitro</w:t>
      </w:r>
      <w:r>
        <w:rPr>
          <w:color w:val="B40000"/>
          <w:lang w:eastAsia="en-US"/>
        </w:rPr>
        <w:t>gen,</w:t>
      </w:r>
      <w:r w:rsidRPr="002613D9">
        <w:rPr>
          <w:color w:val="B40000"/>
          <w:lang w:eastAsia="en-US"/>
        </w:rPr>
        <w:t xml:space="preserve"> Phosphorus</w:t>
      </w:r>
      <w:r>
        <w:rPr>
          <w:color w:val="B40000"/>
          <w:lang w:eastAsia="en-US"/>
        </w:rPr>
        <w:t>,</w:t>
      </w:r>
      <w:r w:rsidRPr="002613D9">
        <w:rPr>
          <w:color w:val="B40000"/>
          <w:lang w:eastAsia="en-US"/>
        </w:rPr>
        <w:t xml:space="preserve"> Calcium</w:t>
      </w:r>
      <w:r w:rsidR="00601004">
        <w:rPr>
          <w:lang w:eastAsia="en-US"/>
        </w:rPr>
        <w:tab/>
      </w:r>
    </w:p>
    <w:p w14:paraId="236C375E" w14:textId="77777777" w:rsidR="00D87882" w:rsidRDefault="00D87882" w:rsidP="00D87882">
      <w:pPr>
        <w:pStyle w:val="IOSbodytext2017"/>
        <w:rPr>
          <w:szCs w:val="24"/>
          <w:lang w:eastAsia="en-US"/>
        </w:rPr>
      </w:pPr>
      <w:r>
        <w:rPr>
          <w:lang w:eastAsia="en-US"/>
        </w:rPr>
        <w:br w:type="page"/>
      </w:r>
    </w:p>
    <w:p w14:paraId="0994C826" w14:textId="77777777" w:rsidR="00601004" w:rsidRDefault="00601004" w:rsidP="004D0E05">
      <w:pPr>
        <w:pStyle w:val="IOSbodytext2017"/>
        <w:rPr>
          <w:lang w:eastAsia="en-US"/>
        </w:rPr>
      </w:pPr>
      <w:r>
        <w:rPr>
          <w:lang w:eastAsia="en-US"/>
        </w:rPr>
        <w:lastRenderedPageBreak/>
        <w:t>How is the fertiliser applied?</w:t>
      </w:r>
    </w:p>
    <w:p w14:paraId="2BCF19B8" w14:textId="553955EC" w:rsidR="00601004" w:rsidRDefault="00371831" w:rsidP="00AA2E68">
      <w:pPr>
        <w:pStyle w:val="IOSlines2017"/>
        <w:rPr>
          <w:lang w:eastAsia="en-US"/>
        </w:rPr>
      </w:pPr>
      <w:r w:rsidRPr="002613D9">
        <w:rPr>
          <w:color w:val="B40000"/>
          <w:lang w:eastAsia="en-US"/>
        </w:rPr>
        <w:t>By hand</w:t>
      </w:r>
      <w:r>
        <w:rPr>
          <w:color w:val="B40000"/>
          <w:lang w:eastAsia="en-US"/>
        </w:rPr>
        <w:t xml:space="preserve"> - </w:t>
      </w:r>
      <w:r w:rsidRPr="002613D9">
        <w:rPr>
          <w:color w:val="B40000"/>
          <w:lang w:eastAsia="en-US"/>
        </w:rPr>
        <w:t>hand held fertiliser spreader used</w:t>
      </w:r>
      <w:r w:rsidR="00601004">
        <w:rPr>
          <w:lang w:eastAsia="en-US"/>
        </w:rPr>
        <w:tab/>
      </w:r>
    </w:p>
    <w:p w14:paraId="431A7F5C" w14:textId="77777777" w:rsidR="00601004" w:rsidRDefault="00601004" w:rsidP="004D0E05">
      <w:pPr>
        <w:pStyle w:val="IOSbodytext2017"/>
        <w:rPr>
          <w:lang w:eastAsia="en-US"/>
        </w:rPr>
      </w:pPr>
      <w:r>
        <w:rPr>
          <w:lang w:eastAsia="en-US"/>
        </w:rPr>
        <w:t>When is the fertiliser applied to the paddock?</w:t>
      </w:r>
    </w:p>
    <w:p w14:paraId="6A94CC41" w14:textId="4277A772" w:rsidR="00601004" w:rsidRDefault="00371831" w:rsidP="00AA2E68">
      <w:pPr>
        <w:pStyle w:val="IOSlines2017"/>
        <w:rPr>
          <w:lang w:eastAsia="en-US"/>
        </w:rPr>
      </w:pPr>
      <w:r w:rsidRPr="002613D9">
        <w:rPr>
          <w:color w:val="B40000"/>
          <w:lang w:eastAsia="en-US"/>
        </w:rPr>
        <w:t>Prior to ‘hill’ formation</w:t>
      </w:r>
      <w:r w:rsidR="00601004">
        <w:rPr>
          <w:lang w:eastAsia="en-US"/>
        </w:rPr>
        <w:tab/>
      </w:r>
    </w:p>
    <w:p w14:paraId="696CBFAA" w14:textId="77777777" w:rsidR="00601004" w:rsidRDefault="00601004" w:rsidP="00601004">
      <w:pPr>
        <w:pStyle w:val="IOSheading42017"/>
      </w:pPr>
      <w:r>
        <w:t>Planting information</w:t>
      </w:r>
    </w:p>
    <w:p w14:paraId="0C01C5BC" w14:textId="63A14D81" w:rsidR="00601004" w:rsidRDefault="00DB1BEC" w:rsidP="004D0E05">
      <w:pPr>
        <w:pStyle w:val="IOSbodytext2017"/>
        <w:rPr>
          <w:lang w:eastAsia="en-US"/>
        </w:rPr>
      </w:pPr>
      <w:r>
        <w:rPr>
          <w:lang w:eastAsia="en-US"/>
        </w:rPr>
        <w:t>At what</w:t>
      </w:r>
      <w:r w:rsidR="00601004">
        <w:rPr>
          <w:lang w:eastAsia="en-US"/>
        </w:rPr>
        <w:t xml:space="preserve"> depth </w:t>
      </w:r>
      <w:r>
        <w:rPr>
          <w:lang w:eastAsia="en-US"/>
        </w:rPr>
        <w:t xml:space="preserve">should </w:t>
      </w:r>
      <w:r w:rsidR="00601004">
        <w:rPr>
          <w:lang w:eastAsia="en-US"/>
        </w:rPr>
        <w:t xml:space="preserve">the seed </w:t>
      </w:r>
      <w:r>
        <w:rPr>
          <w:lang w:eastAsia="en-US"/>
        </w:rPr>
        <w:t>be sown</w:t>
      </w:r>
      <w:r w:rsidR="00601004">
        <w:rPr>
          <w:lang w:eastAsia="en-US"/>
        </w:rPr>
        <w:t>?</w:t>
      </w:r>
    </w:p>
    <w:p w14:paraId="3B0B8321" w14:textId="5C2EDB23" w:rsidR="00601004" w:rsidRDefault="00FA4E11" w:rsidP="00AA2E68">
      <w:pPr>
        <w:pStyle w:val="IOSlines2017"/>
        <w:rPr>
          <w:lang w:eastAsia="en-US"/>
        </w:rPr>
      </w:pPr>
      <w:r w:rsidRPr="00FA4E11">
        <w:rPr>
          <w:color w:val="B40000"/>
          <w:lang w:eastAsia="en-US"/>
        </w:rPr>
        <w:t>25</w:t>
      </w:r>
      <w:r>
        <w:rPr>
          <w:color w:val="B40000"/>
          <w:lang w:eastAsia="en-US"/>
        </w:rPr>
        <w:t xml:space="preserve"> </w:t>
      </w:r>
      <w:r w:rsidRPr="00FA4E11">
        <w:rPr>
          <w:color w:val="B40000"/>
          <w:lang w:eastAsia="en-US"/>
        </w:rPr>
        <w:t>mm</w:t>
      </w:r>
      <w:r w:rsidR="00601004">
        <w:rPr>
          <w:lang w:eastAsia="en-US"/>
        </w:rPr>
        <w:tab/>
      </w:r>
    </w:p>
    <w:p w14:paraId="43B26DEB" w14:textId="77777777" w:rsidR="00601004" w:rsidRDefault="00601004" w:rsidP="004D0E05">
      <w:pPr>
        <w:pStyle w:val="IOSbodytext2017"/>
        <w:rPr>
          <w:lang w:eastAsia="en-US"/>
        </w:rPr>
      </w:pPr>
      <w:r>
        <w:rPr>
          <w:lang w:eastAsia="en-US"/>
        </w:rPr>
        <w:t>What is the ideal distance between rows?</w:t>
      </w:r>
    </w:p>
    <w:p w14:paraId="2F2F9D8C" w14:textId="08E88B26" w:rsidR="00601004" w:rsidRDefault="00FA4E11" w:rsidP="00AA2E68">
      <w:pPr>
        <w:pStyle w:val="IOSlines2017"/>
        <w:rPr>
          <w:lang w:eastAsia="en-US"/>
        </w:rPr>
      </w:pPr>
      <w:r>
        <w:rPr>
          <w:color w:val="B40000"/>
          <w:lang w:eastAsia="en-US"/>
        </w:rPr>
        <w:t>500-600 mm</w:t>
      </w:r>
      <w:r w:rsidR="00601004">
        <w:rPr>
          <w:lang w:eastAsia="en-US"/>
        </w:rPr>
        <w:tab/>
      </w:r>
    </w:p>
    <w:p w14:paraId="50BBE125" w14:textId="77777777" w:rsidR="00601004" w:rsidRDefault="00601004" w:rsidP="004D0E05">
      <w:pPr>
        <w:pStyle w:val="IOSbodytext2017"/>
        <w:rPr>
          <w:lang w:eastAsia="en-US"/>
        </w:rPr>
      </w:pPr>
      <w:r>
        <w:rPr>
          <w:lang w:eastAsia="en-US"/>
        </w:rPr>
        <w:t>What is the ideal distance between plants in each row?</w:t>
      </w:r>
    </w:p>
    <w:p w14:paraId="52B927C0" w14:textId="30D7FFF7" w:rsidR="00601004" w:rsidRDefault="00FA4E11" w:rsidP="00AA2E68">
      <w:pPr>
        <w:pStyle w:val="IOSlines2017"/>
        <w:rPr>
          <w:lang w:eastAsia="en-US"/>
        </w:rPr>
      </w:pPr>
      <w:r w:rsidRPr="002613D9">
        <w:rPr>
          <w:color w:val="B40000"/>
          <w:lang w:eastAsia="en-US"/>
        </w:rPr>
        <w:t>20</w:t>
      </w:r>
      <w:r>
        <w:rPr>
          <w:color w:val="B40000"/>
          <w:lang w:eastAsia="en-US"/>
        </w:rPr>
        <w:t>0</w:t>
      </w:r>
      <w:r w:rsidRPr="002613D9">
        <w:rPr>
          <w:color w:val="B40000"/>
          <w:lang w:eastAsia="en-US"/>
        </w:rPr>
        <w:t>-30</w:t>
      </w:r>
      <w:r>
        <w:rPr>
          <w:color w:val="B40000"/>
          <w:lang w:eastAsia="en-US"/>
        </w:rPr>
        <w:t>0m</w:t>
      </w:r>
      <w:r w:rsidRPr="002613D9">
        <w:rPr>
          <w:color w:val="B40000"/>
          <w:lang w:eastAsia="en-US"/>
        </w:rPr>
        <w:t>m</w:t>
      </w:r>
      <w:r w:rsidR="00601004">
        <w:rPr>
          <w:lang w:eastAsia="en-US"/>
        </w:rPr>
        <w:tab/>
      </w:r>
    </w:p>
    <w:p w14:paraId="2436CC64" w14:textId="77777777" w:rsidR="00601004" w:rsidRDefault="00601004" w:rsidP="00601004">
      <w:pPr>
        <w:pStyle w:val="IOSheading42017"/>
      </w:pPr>
      <w:r>
        <w:t>Irrigation information</w:t>
      </w:r>
    </w:p>
    <w:p w14:paraId="654BD16C" w14:textId="77777777" w:rsidR="00601004" w:rsidRDefault="00601004" w:rsidP="004D0E05">
      <w:pPr>
        <w:pStyle w:val="IOSbodytext2017"/>
        <w:rPr>
          <w:lang w:eastAsia="en-US"/>
        </w:rPr>
      </w:pPr>
      <w:r>
        <w:rPr>
          <w:lang w:eastAsia="en-US"/>
        </w:rPr>
        <w:t>Identify the methods of irrigation suitable for watering the sweet corn crop.</w:t>
      </w:r>
    </w:p>
    <w:p w14:paraId="28AE05CF" w14:textId="47F4D64E" w:rsidR="00601004" w:rsidRDefault="00FA4E11" w:rsidP="00AA2E68">
      <w:pPr>
        <w:pStyle w:val="IOSlines2017"/>
        <w:rPr>
          <w:lang w:eastAsia="en-US"/>
        </w:rPr>
      </w:pPr>
      <w:r w:rsidRPr="002613D9">
        <w:rPr>
          <w:color w:val="B40000"/>
          <w:lang w:eastAsia="en-US"/>
        </w:rPr>
        <w:t>Spray</w:t>
      </w:r>
      <w:r w:rsidR="00601004">
        <w:rPr>
          <w:lang w:eastAsia="en-US"/>
        </w:rPr>
        <w:tab/>
      </w:r>
    </w:p>
    <w:p w14:paraId="3721AD6B" w14:textId="77777777" w:rsidR="00601004" w:rsidRDefault="00601004" w:rsidP="004D0E05">
      <w:pPr>
        <w:pStyle w:val="IOSbodytext2017"/>
        <w:rPr>
          <w:lang w:eastAsia="en-US"/>
        </w:rPr>
      </w:pPr>
      <w:r>
        <w:rPr>
          <w:lang w:eastAsia="en-US"/>
        </w:rPr>
        <w:t>When is the water applied?</w:t>
      </w:r>
    </w:p>
    <w:p w14:paraId="2206A5D5" w14:textId="1FCD7019" w:rsidR="00601004" w:rsidRDefault="00FA4E11" w:rsidP="00AA2E68">
      <w:pPr>
        <w:pStyle w:val="IOSlines2017"/>
        <w:rPr>
          <w:lang w:eastAsia="en-US"/>
        </w:rPr>
      </w:pPr>
      <w:r w:rsidRPr="002613D9">
        <w:rPr>
          <w:color w:val="B40000"/>
          <w:lang w:eastAsia="en-US"/>
        </w:rPr>
        <w:t>Before sowing</w:t>
      </w:r>
      <w:r w:rsidR="00741CB7">
        <w:rPr>
          <w:color w:val="B40000"/>
          <w:lang w:eastAsia="en-US"/>
        </w:rPr>
        <w:t xml:space="preserve"> and a</w:t>
      </w:r>
      <w:r w:rsidRPr="002613D9">
        <w:rPr>
          <w:color w:val="B40000"/>
          <w:lang w:eastAsia="en-US"/>
        </w:rPr>
        <w:t>fter seedlings appear</w:t>
      </w:r>
      <w:r w:rsidR="00601004">
        <w:rPr>
          <w:lang w:eastAsia="en-US"/>
        </w:rPr>
        <w:tab/>
      </w:r>
    </w:p>
    <w:p w14:paraId="7414AC8D" w14:textId="77777777" w:rsidR="00601004" w:rsidRDefault="00601004" w:rsidP="00601004">
      <w:pPr>
        <w:pStyle w:val="IOSbodytext2017"/>
        <w:rPr>
          <w:lang w:eastAsia="en-US"/>
        </w:rPr>
      </w:pPr>
      <w:r>
        <w:rPr>
          <w:lang w:eastAsia="en-US"/>
        </w:rPr>
        <w:br w:type="page"/>
      </w:r>
    </w:p>
    <w:p w14:paraId="582C84B3" w14:textId="77777777" w:rsidR="00E06EA1" w:rsidRDefault="00E06EA1" w:rsidP="00E06EA1">
      <w:pPr>
        <w:pStyle w:val="IOSheading42017"/>
        <w:rPr>
          <w:szCs w:val="24"/>
        </w:rPr>
      </w:pPr>
      <w:r>
        <w:lastRenderedPageBreak/>
        <w:t>Sweet corn reproductive system</w:t>
      </w:r>
    </w:p>
    <w:p w14:paraId="3EEB9B06" w14:textId="77777777" w:rsidR="00AA157E" w:rsidRDefault="005E047E" w:rsidP="00AA2E68">
      <w:pPr>
        <w:pStyle w:val="IOSlines2017"/>
        <w:rPr>
          <w:lang w:eastAsia="en-US"/>
        </w:rPr>
      </w:pPr>
      <w:r>
        <w:rPr>
          <w:noProof/>
          <w:lang w:eastAsia="en-AU"/>
        </w:rPr>
        <w:drawing>
          <wp:inline distT="0" distB="0" distL="0" distR="0" wp14:anchorId="712FD63F" wp14:editId="61A0C4CA">
            <wp:extent cx="6840220" cy="4095115"/>
            <wp:effectExtent l="0" t="0" r="0" b="635"/>
            <wp:docPr id="474" name="Picture 474" descr="Reproductive parts of sweet cor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40220" cy="4095115"/>
                    </a:xfrm>
                    <a:prstGeom prst="rect">
                      <a:avLst/>
                    </a:prstGeom>
                  </pic:spPr>
                </pic:pic>
              </a:graphicData>
            </a:graphic>
          </wp:inline>
        </w:drawing>
      </w:r>
    </w:p>
    <w:p w14:paraId="6FA70068" w14:textId="77777777" w:rsidR="00E06EA1" w:rsidRDefault="00E06EA1" w:rsidP="00AA2E68">
      <w:pPr>
        <w:pStyle w:val="IOSlines2017"/>
        <w:rPr>
          <w:lang w:eastAsia="en-US"/>
        </w:rPr>
      </w:pPr>
    </w:p>
    <w:p w14:paraId="74C77DB4" w14:textId="77777777" w:rsidR="00E04323" w:rsidRDefault="00E06EA1" w:rsidP="00E04323">
      <w:pPr>
        <w:pStyle w:val="IOSbodytext2017"/>
        <w:rPr>
          <w:lang w:eastAsia="en-US"/>
        </w:rPr>
      </w:pPr>
      <w:r>
        <w:rPr>
          <w:lang w:eastAsia="en-US"/>
        </w:rPr>
        <w:t>Use the image above to help c</w:t>
      </w:r>
      <w:r w:rsidR="00E03FB9">
        <w:rPr>
          <w:lang w:eastAsia="en-US"/>
        </w:rPr>
        <w:t>omplete the table below.</w:t>
      </w:r>
    </w:p>
    <w:tbl>
      <w:tblPr>
        <w:tblStyle w:val="TableGrid"/>
        <w:tblW w:w="10762" w:type="dxa"/>
        <w:tblLook w:val="04A0" w:firstRow="1" w:lastRow="0" w:firstColumn="1" w:lastColumn="0" w:noHBand="0" w:noVBand="1"/>
        <w:tblDescription w:val="Complete the table by identifying the plant parts labelled in the images above."/>
      </w:tblPr>
      <w:tblGrid>
        <w:gridCol w:w="3505"/>
        <w:gridCol w:w="3628"/>
        <w:gridCol w:w="3629"/>
      </w:tblGrid>
      <w:tr w:rsidR="00E06EA1" w14:paraId="30204BF9" w14:textId="77777777" w:rsidTr="00294DD8">
        <w:trPr>
          <w:tblHeader/>
        </w:trPr>
        <w:tc>
          <w:tcPr>
            <w:tcW w:w="3505" w:type="dxa"/>
          </w:tcPr>
          <w:p w14:paraId="242E6032" w14:textId="77777777" w:rsidR="00E06EA1" w:rsidRDefault="00E06EA1" w:rsidP="00E04323">
            <w:pPr>
              <w:pStyle w:val="IOStableheading2017"/>
              <w:jc w:val="center"/>
              <w:rPr>
                <w:lang w:eastAsia="en-US"/>
              </w:rPr>
            </w:pPr>
            <w:r>
              <w:rPr>
                <w:lang w:eastAsia="en-US"/>
              </w:rPr>
              <w:t>Reproductive system parts</w:t>
            </w:r>
          </w:p>
        </w:tc>
        <w:tc>
          <w:tcPr>
            <w:tcW w:w="3628" w:type="dxa"/>
          </w:tcPr>
          <w:p w14:paraId="222D371B" w14:textId="77777777" w:rsidR="00E06EA1" w:rsidRDefault="00E06EA1" w:rsidP="00E06EA1">
            <w:pPr>
              <w:pStyle w:val="IOStableheading2017"/>
              <w:jc w:val="center"/>
              <w:rPr>
                <w:lang w:eastAsia="en-US"/>
              </w:rPr>
            </w:pPr>
            <w:r>
              <w:rPr>
                <w:lang w:eastAsia="en-US"/>
              </w:rPr>
              <w:t>Name of part</w:t>
            </w:r>
          </w:p>
        </w:tc>
        <w:tc>
          <w:tcPr>
            <w:tcW w:w="3629" w:type="dxa"/>
          </w:tcPr>
          <w:p w14:paraId="3BA7D196" w14:textId="77777777" w:rsidR="00E06EA1" w:rsidRDefault="00E06EA1" w:rsidP="00E06EA1">
            <w:pPr>
              <w:pStyle w:val="IOStableheading2017"/>
              <w:jc w:val="center"/>
              <w:rPr>
                <w:lang w:eastAsia="en-US"/>
              </w:rPr>
            </w:pPr>
            <w:r>
              <w:rPr>
                <w:lang w:eastAsia="en-US"/>
              </w:rPr>
              <w:t>Role or function</w:t>
            </w:r>
          </w:p>
        </w:tc>
      </w:tr>
      <w:tr w:rsidR="00E06EA1" w14:paraId="5F4A4E7E" w14:textId="77777777" w:rsidTr="00E06EA1">
        <w:trPr>
          <w:trHeight w:val="819"/>
        </w:trPr>
        <w:tc>
          <w:tcPr>
            <w:tcW w:w="3505" w:type="dxa"/>
          </w:tcPr>
          <w:p w14:paraId="620F592F" w14:textId="77777777" w:rsidR="00E06EA1" w:rsidRDefault="00E06EA1" w:rsidP="00E03FB9">
            <w:pPr>
              <w:pStyle w:val="IOStabletext2017"/>
              <w:rPr>
                <w:lang w:eastAsia="en-US"/>
              </w:rPr>
            </w:pPr>
            <w:r>
              <w:rPr>
                <w:lang w:eastAsia="en-US"/>
              </w:rPr>
              <w:t>M</w:t>
            </w:r>
            <w:r w:rsidRPr="00E03FB9">
              <w:rPr>
                <w:lang w:eastAsia="en-US"/>
              </w:rPr>
              <w:t>ale reproductive system</w:t>
            </w:r>
            <w:r>
              <w:rPr>
                <w:lang w:eastAsia="en-US"/>
              </w:rPr>
              <w:t xml:space="preserve"> (Part A)</w:t>
            </w:r>
          </w:p>
        </w:tc>
        <w:tc>
          <w:tcPr>
            <w:tcW w:w="3628" w:type="dxa"/>
          </w:tcPr>
          <w:p w14:paraId="01DD5617" w14:textId="7340BA57" w:rsidR="00E06EA1" w:rsidRDefault="00EB208F" w:rsidP="00E03FB9">
            <w:pPr>
              <w:pStyle w:val="IOStabletext2017"/>
              <w:rPr>
                <w:lang w:eastAsia="en-US"/>
              </w:rPr>
            </w:pPr>
            <w:r w:rsidRPr="002613D9">
              <w:rPr>
                <w:color w:val="B40000"/>
                <w:lang w:eastAsia="en-US"/>
              </w:rPr>
              <w:t>Tassel</w:t>
            </w:r>
          </w:p>
        </w:tc>
        <w:tc>
          <w:tcPr>
            <w:tcW w:w="3629" w:type="dxa"/>
          </w:tcPr>
          <w:p w14:paraId="299FFB3C" w14:textId="77777777" w:rsidR="00EB208F" w:rsidRPr="002613D9" w:rsidRDefault="00EB208F" w:rsidP="00EB208F">
            <w:pPr>
              <w:pStyle w:val="IOStabletext2017"/>
              <w:rPr>
                <w:color w:val="B40000"/>
                <w:lang w:eastAsia="en-US"/>
              </w:rPr>
            </w:pPr>
            <w:r w:rsidRPr="002613D9">
              <w:rPr>
                <w:color w:val="B40000"/>
                <w:lang w:eastAsia="en-US"/>
              </w:rPr>
              <w:t>Male reproductive part</w:t>
            </w:r>
          </w:p>
          <w:p w14:paraId="233C670E" w14:textId="79760895" w:rsidR="00E06EA1" w:rsidRDefault="00EB208F" w:rsidP="00EB208F">
            <w:pPr>
              <w:pStyle w:val="IOStabletext2017"/>
              <w:rPr>
                <w:lang w:eastAsia="en-US"/>
              </w:rPr>
            </w:pPr>
            <w:r w:rsidRPr="002613D9">
              <w:rPr>
                <w:color w:val="B40000"/>
                <w:lang w:eastAsia="en-US"/>
              </w:rPr>
              <w:t>Produce pollen</w:t>
            </w:r>
          </w:p>
        </w:tc>
      </w:tr>
      <w:tr w:rsidR="00E06EA1" w14:paraId="630C386C" w14:textId="77777777" w:rsidTr="00E06EA1">
        <w:trPr>
          <w:trHeight w:val="831"/>
        </w:trPr>
        <w:tc>
          <w:tcPr>
            <w:tcW w:w="3505" w:type="dxa"/>
          </w:tcPr>
          <w:p w14:paraId="40B2106A" w14:textId="77777777" w:rsidR="00E06EA1" w:rsidRDefault="00E06EA1" w:rsidP="00E03FB9">
            <w:pPr>
              <w:pStyle w:val="IOStabletext2017"/>
              <w:rPr>
                <w:lang w:eastAsia="en-US"/>
              </w:rPr>
            </w:pPr>
            <w:r w:rsidRPr="00E03FB9">
              <w:rPr>
                <w:lang w:eastAsia="en-US"/>
              </w:rPr>
              <w:t>Female reproductive system</w:t>
            </w:r>
            <w:r>
              <w:rPr>
                <w:lang w:eastAsia="en-US"/>
              </w:rPr>
              <w:t xml:space="preserve"> (Part B)</w:t>
            </w:r>
          </w:p>
        </w:tc>
        <w:tc>
          <w:tcPr>
            <w:tcW w:w="3628" w:type="dxa"/>
          </w:tcPr>
          <w:p w14:paraId="0A2C87C8" w14:textId="6601E078" w:rsidR="00E06EA1" w:rsidRDefault="00EB208F" w:rsidP="00E03FB9">
            <w:pPr>
              <w:pStyle w:val="IOStabletext2017"/>
              <w:rPr>
                <w:lang w:eastAsia="en-US"/>
              </w:rPr>
            </w:pPr>
            <w:r w:rsidRPr="002613D9">
              <w:rPr>
                <w:color w:val="B40000"/>
                <w:lang w:eastAsia="en-US"/>
              </w:rPr>
              <w:t>Cob</w:t>
            </w:r>
          </w:p>
        </w:tc>
        <w:tc>
          <w:tcPr>
            <w:tcW w:w="3629" w:type="dxa"/>
          </w:tcPr>
          <w:p w14:paraId="7388DB08" w14:textId="77777777" w:rsidR="00EB208F" w:rsidRPr="002613D9" w:rsidRDefault="00EB208F" w:rsidP="00EB208F">
            <w:pPr>
              <w:pStyle w:val="IOStabletext2017"/>
              <w:rPr>
                <w:color w:val="B40000"/>
                <w:lang w:eastAsia="en-US"/>
              </w:rPr>
            </w:pPr>
            <w:r w:rsidRPr="002613D9">
              <w:rPr>
                <w:color w:val="B40000"/>
                <w:lang w:eastAsia="en-US"/>
              </w:rPr>
              <w:t>Female reproductive part</w:t>
            </w:r>
          </w:p>
          <w:p w14:paraId="6961ABE4" w14:textId="6447C926" w:rsidR="00E06EA1" w:rsidRDefault="00EB208F" w:rsidP="00EB208F">
            <w:pPr>
              <w:pStyle w:val="IOStabletext2017"/>
              <w:rPr>
                <w:lang w:eastAsia="en-US"/>
              </w:rPr>
            </w:pPr>
            <w:r w:rsidRPr="002613D9">
              <w:rPr>
                <w:color w:val="B40000"/>
                <w:lang w:eastAsia="en-US"/>
              </w:rPr>
              <w:t>Seed production</w:t>
            </w:r>
          </w:p>
        </w:tc>
      </w:tr>
    </w:tbl>
    <w:p w14:paraId="66DD64F8" w14:textId="77777777" w:rsidR="00E06EA1" w:rsidRDefault="00E06EA1" w:rsidP="00E06EA1">
      <w:pPr>
        <w:pStyle w:val="IOSbodytext2017"/>
        <w:rPr>
          <w:lang w:eastAsia="en-US"/>
        </w:rPr>
        <w:sectPr w:rsidR="00E06EA1" w:rsidSect="00E06EA1">
          <w:type w:val="continuous"/>
          <w:pgSz w:w="11906" w:h="16838"/>
          <w:pgMar w:top="964" w:right="567" w:bottom="567" w:left="567" w:header="567" w:footer="567" w:gutter="0"/>
          <w:cols w:space="708"/>
          <w:docGrid w:linePitch="360"/>
        </w:sectPr>
      </w:pPr>
      <w:r>
        <w:rPr>
          <w:lang w:eastAsia="en-US"/>
        </w:rPr>
        <w:t>Draw a sweet corn plant</w:t>
      </w:r>
      <w:r w:rsidR="009C2919">
        <w:rPr>
          <w:lang w:eastAsia="en-US"/>
        </w:rPr>
        <w:t xml:space="preserve"> on the next page</w:t>
      </w:r>
      <w:r>
        <w:rPr>
          <w:lang w:eastAsia="en-US"/>
        </w:rPr>
        <w:t xml:space="preserve"> and label each of the parts listed below.</w:t>
      </w:r>
    </w:p>
    <w:p w14:paraId="567760D9" w14:textId="77777777" w:rsidR="00E06EA1" w:rsidRDefault="00E06EA1" w:rsidP="00E06EA1">
      <w:pPr>
        <w:pStyle w:val="IOSbodytext2017"/>
        <w:rPr>
          <w:lang w:eastAsia="en-US"/>
        </w:rPr>
      </w:pPr>
      <w:r>
        <w:rPr>
          <w:lang w:eastAsia="en-US"/>
        </w:rPr>
        <w:t>Leaf</w:t>
      </w:r>
    </w:p>
    <w:p w14:paraId="3CCB4E1B" w14:textId="77777777" w:rsidR="00E06EA1" w:rsidRDefault="00E06EA1" w:rsidP="00E06EA1">
      <w:pPr>
        <w:pStyle w:val="IOSbodytext2017"/>
        <w:rPr>
          <w:lang w:eastAsia="en-US"/>
        </w:rPr>
      </w:pPr>
      <w:r>
        <w:rPr>
          <w:lang w:eastAsia="en-US"/>
        </w:rPr>
        <w:t>Tassel</w:t>
      </w:r>
    </w:p>
    <w:p w14:paraId="5E804383" w14:textId="77777777" w:rsidR="00E06EA1" w:rsidRDefault="00E06EA1" w:rsidP="00E06EA1">
      <w:pPr>
        <w:pStyle w:val="IOSbodytext2017"/>
        <w:rPr>
          <w:lang w:eastAsia="en-US"/>
        </w:rPr>
      </w:pPr>
      <w:r>
        <w:rPr>
          <w:lang w:eastAsia="en-US"/>
        </w:rPr>
        <w:t>Husk</w:t>
      </w:r>
    </w:p>
    <w:p w14:paraId="79AAF365" w14:textId="77777777" w:rsidR="00E06EA1" w:rsidRDefault="00E06EA1" w:rsidP="00E06EA1">
      <w:pPr>
        <w:pStyle w:val="IOSbodytext2017"/>
        <w:rPr>
          <w:lang w:eastAsia="en-US"/>
        </w:rPr>
      </w:pPr>
      <w:r>
        <w:rPr>
          <w:lang w:eastAsia="en-US"/>
        </w:rPr>
        <w:t>Silks</w:t>
      </w:r>
    </w:p>
    <w:p w14:paraId="2E485EBB" w14:textId="77777777" w:rsidR="00E06EA1" w:rsidRDefault="00E06EA1" w:rsidP="00E06EA1">
      <w:pPr>
        <w:pStyle w:val="IOSbodytext2017"/>
        <w:rPr>
          <w:lang w:eastAsia="en-US"/>
        </w:rPr>
      </w:pPr>
      <w:r>
        <w:rPr>
          <w:lang w:eastAsia="en-US"/>
        </w:rPr>
        <w:t>Pollen</w:t>
      </w:r>
    </w:p>
    <w:p w14:paraId="2966FB49" w14:textId="77777777" w:rsidR="00E06EA1" w:rsidRDefault="00E06EA1" w:rsidP="00E06EA1">
      <w:pPr>
        <w:pStyle w:val="IOSbodytext2017"/>
        <w:rPr>
          <w:lang w:eastAsia="en-US"/>
        </w:rPr>
      </w:pPr>
      <w:r>
        <w:rPr>
          <w:lang w:eastAsia="en-US"/>
        </w:rPr>
        <w:t>Shoot System</w:t>
      </w:r>
    </w:p>
    <w:p w14:paraId="6EC2E0B4" w14:textId="77777777" w:rsidR="00E06EA1" w:rsidRDefault="00E06EA1" w:rsidP="00E06EA1">
      <w:pPr>
        <w:pStyle w:val="IOSbodytext2017"/>
        <w:rPr>
          <w:lang w:eastAsia="en-US"/>
        </w:rPr>
      </w:pPr>
      <w:r w:rsidRPr="00E03FB9">
        <w:rPr>
          <w:lang w:eastAsia="en-US"/>
        </w:rPr>
        <w:t xml:space="preserve">Blade leaf </w:t>
      </w:r>
    </w:p>
    <w:p w14:paraId="45335AA4" w14:textId="77777777" w:rsidR="00E06EA1" w:rsidRDefault="00E06EA1" w:rsidP="00E06EA1">
      <w:pPr>
        <w:pStyle w:val="IOSbodytext2017"/>
        <w:rPr>
          <w:lang w:eastAsia="en-US"/>
        </w:rPr>
      </w:pPr>
      <w:r w:rsidRPr="00E03FB9">
        <w:rPr>
          <w:lang w:eastAsia="en-US"/>
        </w:rPr>
        <w:t xml:space="preserve">Fibrous roots </w:t>
      </w:r>
    </w:p>
    <w:p w14:paraId="5E292C27" w14:textId="77777777" w:rsidR="00E06EA1" w:rsidRDefault="00E06EA1" w:rsidP="00E06EA1">
      <w:pPr>
        <w:pStyle w:val="IOSbodytext2017"/>
        <w:rPr>
          <w:lang w:eastAsia="en-US"/>
        </w:rPr>
      </w:pPr>
      <w:r w:rsidRPr="00E03FB9">
        <w:rPr>
          <w:lang w:eastAsia="en-US"/>
        </w:rPr>
        <w:t xml:space="preserve">Stalk </w:t>
      </w:r>
    </w:p>
    <w:p w14:paraId="6C8FC78E" w14:textId="77777777" w:rsidR="00E06EA1" w:rsidRDefault="00E06EA1" w:rsidP="00E06EA1">
      <w:pPr>
        <w:pStyle w:val="IOSbodytext2017"/>
        <w:rPr>
          <w:lang w:eastAsia="en-US"/>
        </w:rPr>
      </w:pPr>
      <w:r w:rsidRPr="00E03FB9">
        <w:rPr>
          <w:lang w:eastAsia="en-US"/>
        </w:rPr>
        <w:t xml:space="preserve">Root system </w:t>
      </w:r>
    </w:p>
    <w:p w14:paraId="62E7884C" w14:textId="77777777" w:rsidR="00E06EA1" w:rsidRDefault="00E06EA1" w:rsidP="00E06EA1">
      <w:pPr>
        <w:pStyle w:val="IOSbodytext2017"/>
        <w:rPr>
          <w:lang w:eastAsia="en-US"/>
        </w:rPr>
      </w:pPr>
      <w:r w:rsidRPr="00E03FB9">
        <w:rPr>
          <w:lang w:eastAsia="en-US"/>
        </w:rPr>
        <w:t xml:space="preserve">Ear of corn </w:t>
      </w:r>
    </w:p>
    <w:p w14:paraId="6764B33C" w14:textId="77777777" w:rsidR="00E06EA1" w:rsidRDefault="00E06EA1" w:rsidP="00E06EA1">
      <w:pPr>
        <w:pStyle w:val="IOSbodytext2017"/>
        <w:rPr>
          <w:lang w:eastAsia="en-US"/>
        </w:rPr>
      </w:pPr>
      <w:r w:rsidRPr="00E03FB9">
        <w:rPr>
          <w:lang w:eastAsia="en-US"/>
        </w:rPr>
        <w:t xml:space="preserve">Node </w:t>
      </w:r>
    </w:p>
    <w:p w14:paraId="1D3CE6A8" w14:textId="77777777" w:rsidR="00E06EA1" w:rsidRDefault="00E06EA1" w:rsidP="00E06EA1">
      <w:pPr>
        <w:pStyle w:val="IOSbodytext2017"/>
        <w:rPr>
          <w:lang w:eastAsia="en-US"/>
        </w:rPr>
        <w:sectPr w:rsidR="00E06EA1" w:rsidSect="00E03FB9">
          <w:type w:val="continuous"/>
          <w:pgSz w:w="11906" w:h="16838"/>
          <w:pgMar w:top="964" w:right="567" w:bottom="567" w:left="567" w:header="567" w:footer="567" w:gutter="0"/>
          <w:cols w:num="3" w:space="708"/>
          <w:docGrid w:linePitch="360"/>
        </w:sectPr>
      </w:pPr>
      <w:r w:rsidRPr="00E03FB9">
        <w:rPr>
          <w:lang w:eastAsia="en-US"/>
        </w:rPr>
        <w:t>Internode</w:t>
      </w:r>
    </w:p>
    <w:p w14:paraId="4469770D" w14:textId="77777777" w:rsidR="009C2919" w:rsidRDefault="009C2919">
      <w:pPr>
        <w:spacing w:before="0" w:line="240" w:lineRule="auto"/>
        <w:rPr>
          <w:szCs w:val="24"/>
          <w:lang w:eastAsia="en-US"/>
        </w:rPr>
      </w:pPr>
      <w:r>
        <w:rPr>
          <w:lang w:eastAsia="en-US"/>
        </w:rPr>
        <w:br w:type="page"/>
      </w:r>
    </w:p>
    <w:p w14:paraId="1D08F428" w14:textId="6B75CBF5" w:rsidR="009C2919" w:rsidRDefault="00A7779B">
      <w:pPr>
        <w:spacing w:before="0" w:line="240" w:lineRule="auto"/>
        <w:rPr>
          <w:szCs w:val="24"/>
          <w:lang w:eastAsia="en-US"/>
        </w:rPr>
      </w:pPr>
      <w:r>
        <w:rPr>
          <w:noProof/>
          <w:lang w:eastAsia="en-AU"/>
        </w:rPr>
        <w:lastRenderedPageBreak/>
        <w:drawing>
          <wp:inline distT="0" distB="0" distL="0" distR="0" wp14:anchorId="211E7323" wp14:editId="742E2880">
            <wp:extent cx="6840220" cy="8743315"/>
            <wp:effectExtent l="0" t="0" r="0" b="635"/>
            <wp:docPr id="479" name="Picture 479" descr="Sketch showing the parts of a sweet cor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01022018092941-0001.jpg"/>
                    <pic:cNvPicPr/>
                  </pic:nvPicPr>
                  <pic:blipFill>
                    <a:blip r:embed="rId44" cstate="print">
                      <a:extLst>
                        <a:ext uri="{28A0092B-C50C-407E-A947-70E740481C1C}">
                          <a14:useLocalDpi xmlns:a14="http://schemas.microsoft.com/office/drawing/2010/main"/>
                        </a:ext>
                      </a:extLst>
                    </a:blip>
                    <a:stretch>
                      <a:fillRect/>
                    </a:stretch>
                  </pic:blipFill>
                  <pic:spPr>
                    <a:xfrm>
                      <a:off x="0" y="0"/>
                      <a:ext cx="6840220" cy="8743315"/>
                    </a:xfrm>
                    <a:prstGeom prst="rect">
                      <a:avLst/>
                    </a:prstGeom>
                  </pic:spPr>
                </pic:pic>
              </a:graphicData>
            </a:graphic>
          </wp:inline>
        </w:drawing>
      </w:r>
      <w:r w:rsidR="009C2919">
        <w:rPr>
          <w:lang w:eastAsia="en-US"/>
        </w:rPr>
        <w:br w:type="page"/>
      </w:r>
    </w:p>
    <w:p w14:paraId="7B8B727A" w14:textId="77777777" w:rsidR="009C2919" w:rsidRDefault="009C2919" w:rsidP="009C2919">
      <w:pPr>
        <w:pStyle w:val="IOSheading32017"/>
      </w:pPr>
      <w:r>
        <w:lastRenderedPageBreak/>
        <w:t>Summer crop enterprise - Practical</w:t>
      </w:r>
    </w:p>
    <w:p w14:paraId="2FB3AB42" w14:textId="77777777" w:rsidR="00AC28CE" w:rsidRDefault="00AC28CE" w:rsidP="00AC28CE">
      <w:pPr>
        <w:pStyle w:val="IOSheading42017"/>
      </w:pPr>
      <w:r>
        <w:t>Purpose</w:t>
      </w:r>
    </w:p>
    <w:p w14:paraId="1ABDBD0C" w14:textId="77777777" w:rsidR="00AC28CE" w:rsidRDefault="00AC28CE" w:rsidP="00AC28CE">
      <w:pPr>
        <w:pStyle w:val="IOSlist1bullet2017"/>
        <w:rPr>
          <w:lang w:eastAsia="en-US"/>
        </w:rPr>
      </w:pPr>
      <w:r w:rsidRPr="00E87F37">
        <w:t>Cultivate</w:t>
      </w:r>
      <w:r>
        <w:rPr>
          <w:lang w:eastAsia="en-US"/>
        </w:rPr>
        <w:t xml:space="preserve"> an area provided in the agriculture farm using the tractor and rotary tiller.</w:t>
      </w:r>
    </w:p>
    <w:p w14:paraId="7C0A466E" w14:textId="77777777" w:rsidR="00AC28CE" w:rsidRDefault="00AC28CE" w:rsidP="00AC28CE">
      <w:pPr>
        <w:pStyle w:val="IOSlist1bullet2017"/>
        <w:rPr>
          <w:lang w:eastAsia="en-US"/>
        </w:rPr>
      </w:pPr>
      <w:r>
        <w:rPr>
          <w:lang w:eastAsia="en-US"/>
        </w:rPr>
        <w:t>Use the machinery safely and your driving skills to complete the task</w:t>
      </w:r>
    </w:p>
    <w:p w14:paraId="313CD855" w14:textId="77777777" w:rsidR="00AC28CE" w:rsidRDefault="00AC28CE" w:rsidP="00AC28CE">
      <w:pPr>
        <w:pStyle w:val="IOSlist1bullet2017"/>
        <w:rPr>
          <w:lang w:eastAsia="en-US"/>
        </w:rPr>
      </w:pPr>
      <w:r>
        <w:rPr>
          <w:lang w:eastAsia="en-US"/>
        </w:rPr>
        <w:t>Sweet corn has a growing period of approximately 3 months. By planting Sweet Corn in the middle of November, your crop will be ready to harvest about mid-February when you return to school</w:t>
      </w:r>
      <w:r w:rsidRPr="00E87F37">
        <w:rPr>
          <w:lang w:eastAsia="en-US"/>
        </w:rPr>
        <w:t xml:space="preserve"> </w:t>
      </w:r>
      <w:r>
        <w:rPr>
          <w:lang w:eastAsia="en-US"/>
        </w:rPr>
        <w:t>in year 10 next year.</w:t>
      </w:r>
    </w:p>
    <w:p w14:paraId="0643FDCA" w14:textId="77777777" w:rsidR="003C59F5" w:rsidRDefault="003C59F5" w:rsidP="003C59F5">
      <w:pPr>
        <w:pStyle w:val="IOSbodytext2017"/>
        <w:rPr>
          <w:lang w:eastAsia="en-US"/>
        </w:rPr>
      </w:pPr>
      <w:r>
        <w:rPr>
          <w:noProof/>
          <w:lang w:eastAsia="en-AU"/>
        </w:rPr>
        <w:drawing>
          <wp:inline distT="0" distB="0" distL="0" distR="0" wp14:anchorId="20DAD37C" wp14:editId="77D0FAA3">
            <wp:extent cx="3128065" cy="4599570"/>
            <wp:effectExtent l="19050" t="19050" r="15240" b="10795"/>
            <wp:docPr id="472" name="Picture 472" descr="Front of sweet corn seed packet showing gener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20122017091119-0001.jpg"/>
                    <pic:cNvPicPr/>
                  </pic:nvPicPr>
                  <pic:blipFill>
                    <a:blip r:embed="rId45" cstate="print">
                      <a:extLst>
                        <a:ext uri="{28A0092B-C50C-407E-A947-70E740481C1C}">
                          <a14:useLocalDpi xmlns:a14="http://schemas.microsoft.com/office/drawing/2010/main"/>
                        </a:ext>
                      </a:extLst>
                    </a:blip>
                    <a:stretch>
                      <a:fillRect/>
                    </a:stretch>
                  </pic:blipFill>
                  <pic:spPr>
                    <a:xfrm>
                      <a:off x="0" y="0"/>
                      <a:ext cx="3129883" cy="4602243"/>
                    </a:xfrm>
                    <a:prstGeom prst="rect">
                      <a:avLst/>
                    </a:prstGeom>
                    <a:ln w="12700">
                      <a:solidFill>
                        <a:sysClr val="windowText" lastClr="000000"/>
                      </a:solidFill>
                    </a:ln>
                  </pic:spPr>
                </pic:pic>
              </a:graphicData>
            </a:graphic>
          </wp:inline>
        </w:drawing>
      </w:r>
      <w:r>
        <w:rPr>
          <w:lang w:eastAsia="en-US"/>
        </w:rPr>
        <w:t xml:space="preserve"> </w:t>
      </w:r>
      <w:r>
        <w:rPr>
          <w:noProof/>
          <w:lang w:eastAsia="en-AU"/>
        </w:rPr>
        <w:drawing>
          <wp:inline distT="0" distB="0" distL="0" distR="0" wp14:anchorId="61B34E9E" wp14:editId="2E3D2764">
            <wp:extent cx="3143548" cy="4583496"/>
            <wp:effectExtent l="19050" t="19050" r="19050" b="26670"/>
            <wp:docPr id="473" name="Picture 473" descr="Back of sweet corn seed packet showing detail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20122017091058-0001.jpg"/>
                    <pic:cNvPicPr/>
                  </pic:nvPicPr>
                  <pic:blipFill>
                    <a:blip r:embed="rId46" cstate="print">
                      <a:extLst>
                        <a:ext uri="{28A0092B-C50C-407E-A947-70E740481C1C}">
                          <a14:useLocalDpi xmlns:a14="http://schemas.microsoft.com/office/drawing/2010/main"/>
                        </a:ext>
                      </a:extLst>
                    </a:blip>
                    <a:stretch>
                      <a:fillRect/>
                    </a:stretch>
                  </pic:blipFill>
                  <pic:spPr>
                    <a:xfrm>
                      <a:off x="0" y="0"/>
                      <a:ext cx="3143548" cy="4583496"/>
                    </a:xfrm>
                    <a:prstGeom prst="rect">
                      <a:avLst/>
                    </a:prstGeom>
                    <a:ln w="12700">
                      <a:solidFill>
                        <a:sysClr val="windowText" lastClr="000000"/>
                      </a:solidFill>
                    </a:ln>
                  </pic:spPr>
                </pic:pic>
              </a:graphicData>
            </a:graphic>
          </wp:inline>
        </w:drawing>
      </w:r>
    </w:p>
    <w:p w14:paraId="796BD7BD" w14:textId="77777777" w:rsidR="003C59F5" w:rsidRDefault="003C59F5" w:rsidP="003C59F5">
      <w:pPr>
        <w:pStyle w:val="IOSbodytext2017"/>
        <w:rPr>
          <w:lang w:eastAsia="en-US"/>
        </w:rPr>
      </w:pPr>
      <w:r w:rsidRPr="00716519">
        <w:rPr>
          <w:lang w:eastAsia="en-US"/>
        </w:rPr>
        <w:t>Image</w:t>
      </w:r>
      <w:r>
        <w:rPr>
          <w:lang w:eastAsia="en-US"/>
        </w:rPr>
        <w:t>s</w:t>
      </w:r>
      <w:r w:rsidRPr="00716519">
        <w:rPr>
          <w:lang w:eastAsia="en-US"/>
        </w:rPr>
        <w:t xml:space="preserve"> Courtesy of Yates</w:t>
      </w:r>
      <w:r>
        <w:rPr>
          <w:lang w:eastAsia="en-US"/>
        </w:rPr>
        <w:t>: DOC18/47291</w:t>
      </w:r>
    </w:p>
    <w:p w14:paraId="3940780E" w14:textId="77777777" w:rsidR="00E87F37" w:rsidRDefault="00E87F37" w:rsidP="00E87F37">
      <w:pPr>
        <w:pStyle w:val="IOSbodytext2017"/>
        <w:rPr>
          <w:szCs w:val="24"/>
          <w:lang w:eastAsia="en-US"/>
        </w:rPr>
      </w:pPr>
      <w:r>
        <w:rPr>
          <w:lang w:eastAsia="en-US"/>
        </w:rPr>
        <w:br w:type="page"/>
      </w:r>
    </w:p>
    <w:p w14:paraId="794A7771" w14:textId="77777777" w:rsidR="005E047E" w:rsidRDefault="00E87F37" w:rsidP="00E87F37">
      <w:pPr>
        <w:pStyle w:val="IOSheading42017"/>
      </w:pPr>
      <w:r>
        <w:lastRenderedPageBreak/>
        <w:t>Method</w:t>
      </w:r>
    </w:p>
    <w:p w14:paraId="38D51965" w14:textId="77777777" w:rsidR="00E87F37" w:rsidRDefault="00E87F37" w:rsidP="00E87F37">
      <w:pPr>
        <w:pStyle w:val="IOSheading52017"/>
      </w:pPr>
      <w:r>
        <w:t>Prepare Site:</w:t>
      </w:r>
    </w:p>
    <w:p w14:paraId="623C0E88" w14:textId="77777777" w:rsidR="00E87F37" w:rsidRDefault="00E87F37" w:rsidP="007356C0">
      <w:pPr>
        <w:pStyle w:val="IOSlist1bullet2017"/>
        <w:rPr>
          <w:lang w:eastAsia="en-US"/>
        </w:rPr>
      </w:pPr>
      <w:r>
        <w:rPr>
          <w:lang w:eastAsia="en-US"/>
        </w:rPr>
        <w:t>Spray the area for weeds</w:t>
      </w:r>
    </w:p>
    <w:p w14:paraId="35066541" w14:textId="77777777" w:rsidR="00E87F37" w:rsidRDefault="00E87F37" w:rsidP="007356C0">
      <w:pPr>
        <w:pStyle w:val="IOSlist1bullet2017"/>
        <w:rPr>
          <w:lang w:eastAsia="en-US"/>
        </w:rPr>
      </w:pPr>
      <w:r>
        <w:rPr>
          <w:lang w:eastAsia="en-US"/>
        </w:rPr>
        <w:t>Add Lime to the area before cultivating</w:t>
      </w:r>
    </w:p>
    <w:p w14:paraId="51672D07" w14:textId="77777777" w:rsidR="007356C0" w:rsidRDefault="007356C0" w:rsidP="007356C0">
      <w:pPr>
        <w:pStyle w:val="IOSheading52017"/>
      </w:pPr>
      <w:r>
        <w:t>Irrigation:</w:t>
      </w:r>
    </w:p>
    <w:p w14:paraId="7E374B24" w14:textId="77777777" w:rsidR="007356C0" w:rsidRDefault="007356C0" w:rsidP="007356C0">
      <w:pPr>
        <w:pStyle w:val="IOSlist1bullet2017"/>
        <w:rPr>
          <w:lang w:eastAsia="en-US"/>
        </w:rPr>
      </w:pPr>
      <w:r>
        <w:rPr>
          <w:lang w:eastAsia="en-US"/>
        </w:rPr>
        <w:t xml:space="preserve">Ensure </w:t>
      </w:r>
      <w:r w:rsidRPr="007356C0">
        <w:t>the</w:t>
      </w:r>
      <w:r>
        <w:rPr>
          <w:lang w:eastAsia="en-US"/>
        </w:rPr>
        <w:t xml:space="preserve"> computerised irrigation system is programmed to water the sweet corn over the summer period</w:t>
      </w:r>
    </w:p>
    <w:p w14:paraId="2A4AAFF9" w14:textId="77777777" w:rsidR="007356C0" w:rsidRDefault="007356C0" w:rsidP="007356C0">
      <w:pPr>
        <w:pStyle w:val="IOSheading52017"/>
      </w:pPr>
      <w:r>
        <w:t>Fertilizer:</w:t>
      </w:r>
    </w:p>
    <w:p w14:paraId="0E4D9BBB" w14:textId="77777777" w:rsidR="007356C0" w:rsidRDefault="007356C0" w:rsidP="007356C0">
      <w:pPr>
        <w:pStyle w:val="IOSlist1bullet2017"/>
        <w:rPr>
          <w:lang w:eastAsia="en-US"/>
        </w:rPr>
      </w:pPr>
      <w:r>
        <w:rPr>
          <w:lang w:eastAsia="en-US"/>
        </w:rPr>
        <w:t>Superphosphate</w:t>
      </w:r>
    </w:p>
    <w:p w14:paraId="525C1838" w14:textId="77777777" w:rsidR="007356C0" w:rsidRDefault="007356C0" w:rsidP="007356C0">
      <w:pPr>
        <w:pStyle w:val="IOSlist1bullet2017"/>
        <w:rPr>
          <w:lang w:eastAsia="en-US"/>
        </w:rPr>
      </w:pPr>
      <w:r>
        <w:rPr>
          <w:lang w:eastAsia="en-US"/>
        </w:rPr>
        <w:t>Experiment with:</w:t>
      </w:r>
    </w:p>
    <w:p w14:paraId="3219FA88" w14:textId="77777777" w:rsidR="007356C0" w:rsidRDefault="007356C0" w:rsidP="007356C0">
      <w:pPr>
        <w:pStyle w:val="IOSlist2bullet2017"/>
        <w:rPr>
          <w:lang w:eastAsia="en-US"/>
        </w:rPr>
      </w:pPr>
      <w:r>
        <w:rPr>
          <w:lang w:eastAsia="en-US"/>
        </w:rPr>
        <w:t>Blood &amp; Bone</w:t>
      </w:r>
    </w:p>
    <w:p w14:paraId="29ACF33F" w14:textId="77777777" w:rsidR="007356C0" w:rsidRDefault="007356C0" w:rsidP="007356C0">
      <w:pPr>
        <w:pStyle w:val="IOSlist2bullet2017"/>
        <w:rPr>
          <w:lang w:eastAsia="en-US"/>
        </w:rPr>
      </w:pPr>
      <w:r>
        <w:rPr>
          <w:lang w:eastAsia="en-US"/>
        </w:rPr>
        <w:t>Multi Grow</w:t>
      </w:r>
    </w:p>
    <w:p w14:paraId="6AFC886F" w14:textId="77777777" w:rsidR="007356C0" w:rsidRDefault="007356C0" w:rsidP="007356C0">
      <w:pPr>
        <w:pStyle w:val="IOSlist2bullet2017"/>
        <w:rPr>
          <w:lang w:eastAsia="en-US"/>
        </w:rPr>
      </w:pPr>
      <w:r>
        <w:rPr>
          <w:lang w:eastAsia="en-US"/>
        </w:rPr>
        <w:t>Other</w:t>
      </w:r>
    </w:p>
    <w:p w14:paraId="750AEE47" w14:textId="77777777" w:rsidR="007356C0" w:rsidRDefault="007356C0" w:rsidP="007356C0">
      <w:pPr>
        <w:pStyle w:val="IOSlist1bullet2017"/>
        <w:rPr>
          <w:lang w:eastAsia="en-US"/>
        </w:rPr>
      </w:pPr>
      <w:r>
        <w:rPr>
          <w:lang w:eastAsia="en-US"/>
        </w:rPr>
        <w:t>You might trial the following:</w:t>
      </w:r>
    </w:p>
    <w:p w14:paraId="3F63FF9F" w14:textId="77777777" w:rsidR="007356C0" w:rsidRDefault="007356C0" w:rsidP="007356C0">
      <w:pPr>
        <w:pStyle w:val="IOSlist2bullet2017"/>
        <w:rPr>
          <w:lang w:eastAsia="en-US"/>
        </w:rPr>
      </w:pPr>
      <w:r>
        <w:rPr>
          <w:lang w:eastAsia="en-US"/>
        </w:rPr>
        <w:t>one row of each fertiliser</w:t>
      </w:r>
    </w:p>
    <w:p w14:paraId="7A524AE7" w14:textId="77777777" w:rsidR="007356C0" w:rsidRDefault="007356C0" w:rsidP="007356C0">
      <w:pPr>
        <w:pStyle w:val="IOSlist2bullet2017"/>
        <w:rPr>
          <w:lang w:eastAsia="en-US"/>
        </w:rPr>
      </w:pPr>
      <w:r>
        <w:rPr>
          <w:lang w:eastAsia="en-US"/>
        </w:rPr>
        <w:t>combined row</w:t>
      </w:r>
    </w:p>
    <w:p w14:paraId="42107F72" w14:textId="77777777" w:rsidR="007356C0" w:rsidRDefault="007356C0" w:rsidP="007356C0">
      <w:pPr>
        <w:pStyle w:val="IOSlist2bullet2017"/>
        <w:rPr>
          <w:lang w:eastAsia="en-US"/>
        </w:rPr>
      </w:pPr>
      <w:r>
        <w:rPr>
          <w:lang w:eastAsia="en-US"/>
        </w:rPr>
        <w:t>no fertilizer</w:t>
      </w:r>
    </w:p>
    <w:p w14:paraId="0DF61840" w14:textId="04B4164F" w:rsidR="007356C0" w:rsidRDefault="007356C0" w:rsidP="007356C0">
      <w:pPr>
        <w:pStyle w:val="IOSlist1bullet2017"/>
        <w:rPr>
          <w:lang w:eastAsia="en-US"/>
        </w:rPr>
      </w:pPr>
      <w:r>
        <w:rPr>
          <w:lang w:eastAsia="en-US"/>
        </w:rPr>
        <w:t>Record the cr</w:t>
      </w:r>
      <w:r w:rsidR="0091076A">
        <w:rPr>
          <w:lang w:eastAsia="en-US"/>
        </w:rPr>
        <w:t>op yield for each treatment. (W</w:t>
      </w:r>
      <w:r>
        <w:rPr>
          <w:lang w:eastAsia="en-US"/>
        </w:rPr>
        <w:t>eight and number of cobs).</w:t>
      </w:r>
    </w:p>
    <w:p w14:paraId="350D0EF1" w14:textId="77777777" w:rsidR="007356C0" w:rsidRDefault="007356C0" w:rsidP="007356C0">
      <w:pPr>
        <w:pStyle w:val="IOSheading52017"/>
      </w:pPr>
      <w:r>
        <w:t>Once cultivated</w:t>
      </w:r>
    </w:p>
    <w:p w14:paraId="5102F629" w14:textId="77777777" w:rsidR="007356C0" w:rsidRDefault="007356C0" w:rsidP="007356C0">
      <w:pPr>
        <w:pStyle w:val="IOSlist1bullet2017"/>
        <w:rPr>
          <w:lang w:eastAsia="en-US"/>
        </w:rPr>
      </w:pPr>
      <w:r>
        <w:rPr>
          <w:lang w:eastAsia="en-US"/>
        </w:rPr>
        <w:t>Use twine to mark out the rows</w:t>
      </w:r>
    </w:p>
    <w:p w14:paraId="79AA6F16" w14:textId="77777777" w:rsidR="007356C0" w:rsidRDefault="00C41F7F" w:rsidP="00333179">
      <w:pPr>
        <w:pStyle w:val="IOSlist1bullet2017"/>
        <w:rPr>
          <w:lang w:eastAsia="en-US"/>
        </w:rPr>
      </w:pPr>
      <w:r>
        <w:rPr>
          <w:lang w:eastAsia="en-US"/>
        </w:rPr>
        <w:t>Use rakes and</w:t>
      </w:r>
      <w:r w:rsidR="007356C0">
        <w:rPr>
          <w:lang w:eastAsia="en-US"/>
        </w:rPr>
        <w:t xml:space="preserve"> 'D' handle spades to form the rows</w:t>
      </w:r>
    </w:p>
    <w:p w14:paraId="1A74AA49" w14:textId="77777777" w:rsidR="007356C0" w:rsidRDefault="007356C0" w:rsidP="00333179">
      <w:pPr>
        <w:pStyle w:val="IOSlist1bullet2017"/>
        <w:rPr>
          <w:lang w:eastAsia="en-US"/>
        </w:rPr>
      </w:pPr>
      <w:r>
        <w:rPr>
          <w:lang w:eastAsia="en-US"/>
        </w:rPr>
        <w:t>Construct rows approximately 0.8</w:t>
      </w:r>
      <w:r w:rsidR="00DB1BEC">
        <w:rPr>
          <w:lang w:eastAsia="en-US"/>
        </w:rPr>
        <w:t xml:space="preserve"> </w:t>
      </w:r>
      <w:r>
        <w:rPr>
          <w:lang w:eastAsia="en-US"/>
        </w:rPr>
        <w:t>metres apart and 0.3</w:t>
      </w:r>
      <w:r w:rsidR="00DB1BEC">
        <w:rPr>
          <w:lang w:eastAsia="en-US"/>
        </w:rPr>
        <w:t xml:space="preserve"> </w:t>
      </w:r>
      <w:r>
        <w:rPr>
          <w:lang w:eastAsia="en-US"/>
        </w:rPr>
        <w:t>metres high</w:t>
      </w:r>
    </w:p>
    <w:p w14:paraId="08B57FC6" w14:textId="77777777" w:rsidR="007356C0" w:rsidRDefault="00333179" w:rsidP="00333179">
      <w:pPr>
        <w:pStyle w:val="IOSlist1bullet2017"/>
        <w:rPr>
          <w:lang w:eastAsia="en-US"/>
        </w:rPr>
      </w:pPr>
      <w:r>
        <w:rPr>
          <w:lang w:eastAsia="en-US"/>
        </w:rPr>
        <w:t>The number of ‘hills’</w:t>
      </w:r>
      <w:r w:rsidR="007356C0">
        <w:rPr>
          <w:lang w:eastAsia="en-US"/>
        </w:rPr>
        <w:t xml:space="preserve"> constructed will depend on the size of the area</w:t>
      </w:r>
      <w:r w:rsidR="00C41F7F">
        <w:rPr>
          <w:lang w:eastAsia="en-US"/>
        </w:rPr>
        <w:t xml:space="preserve"> </w:t>
      </w:r>
      <w:r w:rsidR="007356C0">
        <w:rPr>
          <w:lang w:eastAsia="en-US"/>
        </w:rPr>
        <w:t>cultivated</w:t>
      </w:r>
    </w:p>
    <w:p w14:paraId="35F38CD2" w14:textId="77777777" w:rsidR="007356C0" w:rsidRDefault="007356C0" w:rsidP="00333179">
      <w:pPr>
        <w:pStyle w:val="IOSlist1bullet2017"/>
        <w:rPr>
          <w:lang w:eastAsia="en-US"/>
        </w:rPr>
      </w:pPr>
      <w:r>
        <w:rPr>
          <w:lang w:eastAsia="en-US"/>
        </w:rPr>
        <w:t>Place the fertiliser approximately 10</w:t>
      </w:r>
      <w:r w:rsidR="00C41F7F">
        <w:rPr>
          <w:lang w:eastAsia="en-US"/>
        </w:rPr>
        <w:t>0m</w:t>
      </w:r>
      <w:r>
        <w:rPr>
          <w:lang w:eastAsia="en-US"/>
        </w:rPr>
        <w:t>m below the seed placing</w:t>
      </w:r>
    </w:p>
    <w:p w14:paraId="5B6E2F7A" w14:textId="77777777" w:rsidR="007356C0" w:rsidRDefault="007356C0" w:rsidP="00333179">
      <w:pPr>
        <w:pStyle w:val="IOSlist1bullet2017"/>
        <w:rPr>
          <w:lang w:eastAsia="en-US"/>
        </w:rPr>
      </w:pPr>
      <w:r>
        <w:rPr>
          <w:lang w:eastAsia="en-US"/>
        </w:rPr>
        <w:t>Follo</w:t>
      </w:r>
      <w:r w:rsidR="00C41F7F">
        <w:rPr>
          <w:lang w:eastAsia="en-US"/>
        </w:rPr>
        <w:t>w the directions of seed depth and</w:t>
      </w:r>
      <w:r>
        <w:rPr>
          <w:lang w:eastAsia="en-US"/>
        </w:rPr>
        <w:t xml:space="preserve"> seed placing within rows as per</w:t>
      </w:r>
      <w:r w:rsidR="00C41F7F">
        <w:rPr>
          <w:lang w:eastAsia="en-US"/>
        </w:rPr>
        <w:t xml:space="preserve"> </w:t>
      </w:r>
      <w:r>
        <w:rPr>
          <w:lang w:eastAsia="en-US"/>
        </w:rPr>
        <w:t>the packet</w:t>
      </w:r>
    </w:p>
    <w:p w14:paraId="2D203755" w14:textId="77777777" w:rsidR="007356C0" w:rsidRDefault="007356C0" w:rsidP="00333179">
      <w:pPr>
        <w:pStyle w:val="IOSlist1bullet2017"/>
        <w:rPr>
          <w:lang w:eastAsia="en-US"/>
        </w:rPr>
      </w:pPr>
      <w:r>
        <w:rPr>
          <w:lang w:eastAsia="en-US"/>
        </w:rPr>
        <w:t>You may place mulch or pea straw a</w:t>
      </w:r>
      <w:r w:rsidR="00C41F7F">
        <w:rPr>
          <w:lang w:eastAsia="en-US"/>
        </w:rPr>
        <w:t xml:space="preserve">long the rows to prevent weeds and </w:t>
      </w:r>
      <w:r>
        <w:rPr>
          <w:lang w:eastAsia="en-US"/>
        </w:rPr>
        <w:t>maintain the moisture</w:t>
      </w:r>
    </w:p>
    <w:p w14:paraId="47F793D1" w14:textId="77777777" w:rsidR="007356C0" w:rsidRDefault="007356C0" w:rsidP="00333179">
      <w:pPr>
        <w:pStyle w:val="IOSlist1bullet2017"/>
        <w:rPr>
          <w:lang w:eastAsia="en-US"/>
        </w:rPr>
      </w:pPr>
      <w:r>
        <w:rPr>
          <w:lang w:eastAsia="en-US"/>
        </w:rPr>
        <w:t xml:space="preserve">Use </w:t>
      </w:r>
      <w:r w:rsidR="00C41F7F">
        <w:rPr>
          <w:lang w:eastAsia="en-US"/>
        </w:rPr>
        <w:t>an</w:t>
      </w:r>
      <w:r>
        <w:rPr>
          <w:lang w:eastAsia="en-US"/>
        </w:rPr>
        <w:t xml:space="preserve"> electric fence to partition the area from the remainder of the</w:t>
      </w:r>
      <w:r w:rsidR="00C41F7F">
        <w:rPr>
          <w:lang w:eastAsia="en-US"/>
        </w:rPr>
        <w:t xml:space="preserve"> </w:t>
      </w:r>
      <w:r>
        <w:rPr>
          <w:lang w:eastAsia="en-US"/>
        </w:rPr>
        <w:t>gardens and animals over the holidays</w:t>
      </w:r>
    </w:p>
    <w:p w14:paraId="7FEE8DE4" w14:textId="77777777" w:rsidR="00333179" w:rsidRDefault="00333179">
      <w:pPr>
        <w:spacing w:before="0" w:line="240" w:lineRule="auto"/>
        <w:rPr>
          <w:szCs w:val="24"/>
          <w:lang w:eastAsia="en-US"/>
        </w:rPr>
      </w:pPr>
      <w:r>
        <w:rPr>
          <w:lang w:eastAsia="en-US"/>
        </w:rPr>
        <w:br w:type="page"/>
      </w:r>
    </w:p>
    <w:p w14:paraId="7DC66347" w14:textId="77777777" w:rsidR="00333179" w:rsidRDefault="00333179" w:rsidP="00333179">
      <w:pPr>
        <w:pStyle w:val="IOSheading52017"/>
      </w:pPr>
      <w:r>
        <w:lastRenderedPageBreak/>
        <w:t>Questions</w:t>
      </w:r>
    </w:p>
    <w:p w14:paraId="3EDB99F2" w14:textId="77777777" w:rsidR="00333179" w:rsidRDefault="00333179" w:rsidP="00333179">
      <w:pPr>
        <w:pStyle w:val="IOSbodytext2017"/>
      </w:pPr>
      <w:r>
        <w:t>Identify the seed company:</w:t>
      </w:r>
    </w:p>
    <w:p w14:paraId="09ADBC33" w14:textId="0D8CA181" w:rsidR="00333179" w:rsidRDefault="00EB208F" w:rsidP="00333179">
      <w:pPr>
        <w:pStyle w:val="IOSlines2017"/>
      </w:pPr>
      <w:r w:rsidRPr="002613D9">
        <w:rPr>
          <w:color w:val="B40000"/>
        </w:rPr>
        <w:t>Yates</w:t>
      </w:r>
      <w:r w:rsidR="00333179">
        <w:tab/>
      </w:r>
    </w:p>
    <w:p w14:paraId="6919977D" w14:textId="77777777" w:rsidR="00333179" w:rsidRDefault="00333179" w:rsidP="008A26E9">
      <w:pPr>
        <w:pStyle w:val="IOSbodytext2017"/>
      </w:pPr>
      <w:r>
        <w:t xml:space="preserve">What is the variety </w:t>
      </w:r>
      <w:r w:rsidRPr="008A26E9">
        <w:t>of</w:t>
      </w:r>
      <w:r>
        <w:t xml:space="preserve"> sweet corn?</w:t>
      </w:r>
    </w:p>
    <w:p w14:paraId="15D581A3" w14:textId="27DB85F4" w:rsidR="00333179" w:rsidRDefault="00EB208F" w:rsidP="00333179">
      <w:pPr>
        <w:pStyle w:val="IOSlines2017"/>
      </w:pPr>
      <w:r w:rsidRPr="002613D9">
        <w:rPr>
          <w:color w:val="B40000"/>
        </w:rPr>
        <w:t>Gentle Giant</w:t>
      </w:r>
      <w:r w:rsidR="00333179">
        <w:tab/>
      </w:r>
    </w:p>
    <w:p w14:paraId="3ADAFAEB" w14:textId="77777777" w:rsidR="00333179" w:rsidRDefault="00333179" w:rsidP="008A26E9">
      <w:pPr>
        <w:pStyle w:val="IOSbodytext2017"/>
      </w:pPr>
      <w:r>
        <w:t>Describe the care that is needed to grow sweet corn successfully:</w:t>
      </w:r>
    </w:p>
    <w:p w14:paraId="7DD8E5C1" w14:textId="1DD4A244" w:rsidR="00333179" w:rsidRDefault="00EB208F" w:rsidP="00333179">
      <w:pPr>
        <w:pStyle w:val="IOSlines2017"/>
      </w:pPr>
      <w:r>
        <w:rPr>
          <w:color w:val="B40000"/>
        </w:rPr>
        <w:t xml:space="preserve">Plant in a well-drained soil in a </w:t>
      </w:r>
      <w:r w:rsidRPr="002613D9">
        <w:rPr>
          <w:color w:val="B40000"/>
        </w:rPr>
        <w:t>sunny position</w:t>
      </w:r>
      <w:r w:rsidR="00333179">
        <w:tab/>
      </w:r>
    </w:p>
    <w:p w14:paraId="04F31BE5" w14:textId="50487C31" w:rsidR="00333179" w:rsidRDefault="00EB208F" w:rsidP="00333179">
      <w:pPr>
        <w:pStyle w:val="IOSlines2017"/>
      </w:pPr>
      <w:r w:rsidRPr="002613D9">
        <w:rPr>
          <w:color w:val="B40000"/>
        </w:rPr>
        <w:t>Prepare soil with blood and bone</w:t>
      </w:r>
      <w:r>
        <w:rPr>
          <w:color w:val="B40000"/>
        </w:rPr>
        <w:t>,</w:t>
      </w:r>
      <w:r w:rsidRPr="002613D9">
        <w:rPr>
          <w:color w:val="B40000"/>
        </w:rPr>
        <w:t xml:space="preserve"> </w:t>
      </w:r>
      <w:r>
        <w:rPr>
          <w:color w:val="B40000"/>
        </w:rPr>
        <w:t>p</w:t>
      </w:r>
      <w:r w:rsidRPr="002613D9">
        <w:rPr>
          <w:color w:val="B40000"/>
        </w:rPr>
        <w:t>ick cobs when silk turns brown</w:t>
      </w:r>
      <w:r w:rsidR="00333179">
        <w:tab/>
      </w:r>
    </w:p>
    <w:p w14:paraId="7D81E08D" w14:textId="67B73FA0" w:rsidR="00333179" w:rsidRDefault="00EB208F" w:rsidP="00333179">
      <w:pPr>
        <w:pStyle w:val="IOSlines2017"/>
      </w:pPr>
      <w:r w:rsidRPr="002613D9">
        <w:rPr>
          <w:color w:val="B40000"/>
        </w:rPr>
        <w:t>Control corn earworm caterpillar</w:t>
      </w:r>
      <w:r>
        <w:rPr>
          <w:color w:val="B40000"/>
        </w:rPr>
        <w:t xml:space="preserve">, </w:t>
      </w:r>
      <w:r w:rsidRPr="002613D9">
        <w:rPr>
          <w:color w:val="B40000"/>
        </w:rPr>
        <w:t>snails and slugs</w:t>
      </w:r>
      <w:r w:rsidR="00333179">
        <w:tab/>
      </w:r>
    </w:p>
    <w:p w14:paraId="7A90828C" w14:textId="77777777" w:rsidR="00333179" w:rsidRDefault="008A26E9" w:rsidP="008A26E9">
      <w:pPr>
        <w:pStyle w:val="IOSbodytext2017"/>
      </w:pPr>
      <w:r>
        <w:t>After harvest:</w:t>
      </w:r>
    </w:p>
    <w:p w14:paraId="14ED227C" w14:textId="77777777" w:rsidR="008A26E9" w:rsidRDefault="008A26E9" w:rsidP="008A26E9">
      <w:pPr>
        <w:pStyle w:val="IOSbodytext2017"/>
      </w:pPr>
      <w:r>
        <w:t>Were there different yields from each row?</w:t>
      </w:r>
    </w:p>
    <w:p w14:paraId="685098A1" w14:textId="660C62A0" w:rsidR="008A26E9" w:rsidRDefault="004403CF" w:rsidP="00333179">
      <w:pPr>
        <w:pStyle w:val="IOSlines2017"/>
      </w:pPr>
      <w:r>
        <w:rPr>
          <w:color w:val="B40000"/>
        </w:rPr>
        <w:t>(</w:t>
      </w:r>
      <w:r w:rsidRPr="004403CF">
        <w:rPr>
          <w:color w:val="B40000"/>
        </w:rPr>
        <w:t>Comments based on cob size and number</w:t>
      </w:r>
      <w:r>
        <w:rPr>
          <w:color w:val="B40000"/>
        </w:rPr>
        <w:t xml:space="preserve">) </w:t>
      </w:r>
      <w:r w:rsidR="008A26E9">
        <w:tab/>
      </w:r>
    </w:p>
    <w:p w14:paraId="76FC516B" w14:textId="77777777" w:rsidR="008A26E9" w:rsidRDefault="008A26E9" w:rsidP="008A26E9">
      <w:pPr>
        <w:pStyle w:val="IOSbodytext2017"/>
      </w:pPr>
      <w:r>
        <w:t>What could have caused any variations in yield? Consider the use of fertilisers, the position of each row in the paddock, the amount of water used, exposure to sun and any weather variations.</w:t>
      </w:r>
    </w:p>
    <w:p w14:paraId="48CC7C84" w14:textId="6F2A248D" w:rsidR="008A26E9" w:rsidRDefault="004403CF" w:rsidP="00333179">
      <w:pPr>
        <w:pStyle w:val="IOSlines2017"/>
      </w:pPr>
      <w:r w:rsidRPr="00487A19">
        <w:rPr>
          <w:color w:val="B40000"/>
        </w:rPr>
        <w:t>Soil type</w:t>
      </w:r>
      <w:r w:rsidR="008A26E9">
        <w:tab/>
      </w:r>
    </w:p>
    <w:p w14:paraId="67D1BD86" w14:textId="5C0AD6E7" w:rsidR="008A26E9" w:rsidRDefault="004403CF" w:rsidP="00333179">
      <w:pPr>
        <w:pStyle w:val="IOSlines2017"/>
      </w:pPr>
      <w:r w:rsidRPr="00487A19">
        <w:rPr>
          <w:color w:val="B40000"/>
        </w:rPr>
        <w:t>Water amount/ duration</w:t>
      </w:r>
      <w:r w:rsidR="008A26E9">
        <w:tab/>
      </w:r>
    </w:p>
    <w:p w14:paraId="7460BB42" w14:textId="3EA23131" w:rsidR="008A26E9" w:rsidRDefault="004403CF" w:rsidP="00333179">
      <w:pPr>
        <w:pStyle w:val="IOSlines2017"/>
      </w:pPr>
      <w:r w:rsidRPr="00487A19">
        <w:rPr>
          <w:color w:val="B40000"/>
        </w:rPr>
        <w:t>Fertiliser / nutrients availability</w:t>
      </w:r>
      <w:r w:rsidR="008A26E9">
        <w:tab/>
      </w:r>
    </w:p>
    <w:p w14:paraId="3DFCBD4D" w14:textId="0660142C" w:rsidR="008A26E9" w:rsidRDefault="004403CF" w:rsidP="00333179">
      <w:pPr>
        <w:pStyle w:val="IOSlines2017"/>
      </w:pPr>
      <w:r w:rsidRPr="00487A19">
        <w:rPr>
          <w:color w:val="B40000"/>
        </w:rPr>
        <w:t>Pests</w:t>
      </w:r>
      <w:r w:rsidR="008A26E9">
        <w:tab/>
      </w:r>
    </w:p>
    <w:p w14:paraId="23F70339" w14:textId="2B46399D" w:rsidR="008A26E9" w:rsidRDefault="004403CF" w:rsidP="00333179">
      <w:pPr>
        <w:pStyle w:val="IOSlines2017"/>
      </w:pPr>
      <w:r w:rsidRPr="00487A19">
        <w:rPr>
          <w:color w:val="B40000"/>
        </w:rPr>
        <w:t>Weeds</w:t>
      </w:r>
      <w:r w:rsidR="008A26E9">
        <w:tab/>
      </w:r>
    </w:p>
    <w:p w14:paraId="564369C9" w14:textId="77777777" w:rsidR="008A26E9" w:rsidRDefault="008A26E9" w:rsidP="008A26E9">
      <w:pPr>
        <w:pStyle w:val="IOSbodytext2017"/>
      </w:pPr>
      <w:r>
        <w:t>Based on the results, how would you manage future sweet corn crops to maximise yield and minimise inputs?</w:t>
      </w:r>
    </w:p>
    <w:p w14:paraId="733E3A2E" w14:textId="638A1CAA" w:rsidR="008A26E9" w:rsidRDefault="004403CF" w:rsidP="00333179">
      <w:pPr>
        <w:pStyle w:val="IOSlines2017"/>
      </w:pPr>
      <w:r w:rsidRPr="00487A19">
        <w:rPr>
          <w:color w:val="B40000"/>
        </w:rPr>
        <w:t>Fertiliser amount and type</w:t>
      </w:r>
      <w:r w:rsidR="008A26E9">
        <w:tab/>
      </w:r>
    </w:p>
    <w:p w14:paraId="354AE1B6" w14:textId="4C04296F" w:rsidR="008A26E9" w:rsidRDefault="004403CF" w:rsidP="00333179">
      <w:pPr>
        <w:pStyle w:val="IOSlines2017"/>
      </w:pPr>
      <w:r w:rsidRPr="00487A19">
        <w:rPr>
          <w:color w:val="B40000"/>
        </w:rPr>
        <w:t>Water amount/ duration</w:t>
      </w:r>
      <w:r w:rsidR="008A26E9">
        <w:tab/>
      </w:r>
    </w:p>
    <w:p w14:paraId="14C1C548" w14:textId="5E6F2D6B" w:rsidR="008A26E9" w:rsidRDefault="004403CF" w:rsidP="00333179">
      <w:pPr>
        <w:pStyle w:val="IOSlines2017"/>
      </w:pPr>
      <w:r w:rsidRPr="00487A19">
        <w:rPr>
          <w:color w:val="B40000"/>
        </w:rPr>
        <w:t>Pests and weed control</w:t>
      </w:r>
      <w:r w:rsidR="008A26E9">
        <w:tab/>
      </w:r>
    </w:p>
    <w:p w14:paraId="68BA1D8A" w14:textId="07ED5C8D" w:rsidR="008A26E9" w:rsidRDefault="004403CF" w:rsidP="00333179">
      <w:pPr>
        <w:pStyle w:val="IOSlines2017"/>
      </w:pPr>
      <w:r w:rsidRPr="00487A19">
        <w:rPr>
          <w:color w:val="B40000"/>
        </w:rPr>
        <w:t>Location of crop/ sunlight</w:t>
      </w:r>
      <w:r w:rsidR="008A26E9">
        <w:tab/>
      </w:r>
    </w:p>
    <w:p w14:paraId="470C34CA" w14:textId="103DFB15" w:rsidR="008A26E9" w:rsidRDefault="004403CF" w:rsidP="00333179">
      <w:pPr>
        <w:pStyle w:val="IOSlines2017"/>
      </w:pPr>
      <w:r w:rsidRPr="00487A19">
        <w:rPr>
          <w:color w:val="B40000"/>
        </w:rPr>
        <w:t>Soil type and drainage</w:t>
      </w:r>
      <w:r w:rsidR="008A26E9">
        <w:tab/>
      </w:r>
    </w:p>
    <w:p w14:paraId="3A51F450" w14:textId="4C083B8B" w:rsidR="008A26E9" w:rsidRDefault="004403CF" w:rsidP="00333179">
      <w:pPr>
        <w:pStyle w:val="IOSlines2017"/>
      </w:pPr>
      <w:r w:rsidRPr="00487A19">
        <w:rPr>
          <w:color w:val="B40000"/>
        </w:rPr>
        <w:t>Variety of sweet corn</w:t>
      </w:r>
      <w:r w:rsidR="008A26E9">
        <w:tab/>
      </w:r>
    </w:p>
    <w:p w14:paraId="75166D1D" w14:textId="5D47A71F" w:rsidR="008A26E9" w:rsidRPr="00333179" w:rsidRDefault="004403CF" w:rsidP="00333179">
      <w:pPr>
        <w:pStyle w:val="IOSlines2017"/>
      </w:pPr>
      <w:r w:rsidRPr="00487A19">
        <w:rPr>
          <w:color w:val="B40000"/>
        </w:rPr>
        <w:t>Organic matter input (compost/mulch)</w:t>
      </w:r>
      <w:r w:rsidR="008A26E9">
        <w:tab/>
      </w:r>
    </w:p>
    <w:sectPr w:rsidR="008A26E9" w:rsidRPr="00333179" w:rsidSect="00E03FB9">
      <w:type w:val="continuous"/>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ECD3F" w14:textId="77777777" w:rsidR="00953937" w:rsidRDefault="00953937" w:rsidP="00F247F6">
      <w:r>
        <w:separator/>
      </w:r>
    </w:p>
    <w:p w14:paraId="4B04A874" w14:textId="77777777" w:rsidR="00953937" w:rsidRDefault="00953937"/>
    <w:p w14:paraId="0CBF3752" w14:textId="77777777" w:rsidR="00953937" w:rsidRDefault="00953937"/>
    <w:p w14:paraId="1EB9FBB7" w14:textId="77777777" w:rsidR="00953937" w:rsidRDefault="00953937"/>
  </w:endnote>
  <w:endnote w:type="continuationSeparator" w:id="0">
    <w:p w14:paraId="2185B53D" w14:textId="77777777" w:rsidR="00953937" w:rsidRDefault="00953937" w:rsidP="00F247F6">
      <w:r>
        <w:continuationSeparator/>
      </w:r>
    </w:p>
    <w:p w14:paraId="21869E42" w14:textId="77777777" w:rsidR="00953937" w:rsidRDefault="00953937"/>
    <w:p w14:paraId="44720D30" w14:textId="77777777" w:rsidR="00953937" w:rsidRDefault="00953937"/>
    <w:p w14:paraId="6670C1A7" w14:textId="77777777" w:rsidR="00953937" w:rsidRDefault="00953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E47DC" w14:textId="77777777" w:rsidR="008A3830" w:rsidRPr="0092025C" w:rsidRDefault="008A3830" w:rsidP="00876C04">
    <w:pPr>
      <w:pStyle w:val="IOSfooter2017"/>
      <w:tabs>
        <w:tab w:val="center" w:pos="5245"/>
      </w:tabs>
    </w:pPr>
    <w:r w:rsidRPr="004E338C">
      <w:tab/>
    </w:r>
    <w:r w:rsidRPr="004E338C">
      <w:fldChar w:fldCharType="begin"/>
    </w:r>
    <w:r w:rsidRPr="004E338C">
      <w:instrText xml:space="preserve"> PAGE </w:instrText>
    </w:r>
    <w:r w:rsidRPr="004E338C">
      <w:fldChar w:fldCharType="separate"/>
    </w:r>
    <w:r w:rsidR="002E0264">
      <w:rPr>
        <w:noProof/>
      </w:rPr>
      <w:t>2</w:t>
    </w:r>
    <w:r w:rsidRPr="004E338C">
      <w:fldChar w:fldCharType="end"/>
    </w:r>
    <w:r>
      <w:tab/>
    </w:r>
    <w:r w:rsidRPr="0063602A">
      <w:t>© State of NS</w:t>
    </w:r>
    <w:r>
      <w:t>W, Department of Education,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E5C47" w14:textId="77777777" w:rsidR="008A3830" w:rsidRPr="00182340" w:rsidRDefault="008A3830" w:rsidP="00B12937">
    <w:pPr>
      <w:pStyle w:val="IOSfooter2017"/>
      <w:tabs>
        <w:tab w:val="center" w:pos="5245"/>
      </w:tabs>
    </w:pPr>
    <w:r>
      <w:tab/>
    </w:r>
    <w:r>
      <w:tab/>
    </w:r>
    <w:r w:rsidRPr="00B12937">
      <w:t>© State of NSW, Department of Education, 201</w:t>
    </w:r>
    <w:r>
      <w:t>8</w:t>
    </w:r>
    <w:r>
      <w:tab/>
    </w:r>
    <w:r w:rsidRPr="004E338C">
      <w:fldChar w:fldCharType="begin"/>
    </w:r>
    <w:r w:rsidRPr="004E338C">
      <w:instrText xml:space="preserve"> PAGE </w:instrText>
    </w:r>
    <w:r w:rsidRPr="004E338C">
      <w:fldChar w:fldCharType="separate"/>
    </w:r>
    <w:r w:rsidR="002E0264">
      <w:rPr>
        <w:noProof/>
      </w:rPr>
      <w:t>3</w:t>
    </w:r>
    <w:r w:rsidRPr="004E338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DEF72" w14:textId="77777777" w:rsidR="00953937" w:rsidRDefault="00953937" w:rsidP="00F247F6">
      <w:r>
        <w:separator/>
      </w:r>
    </w:p>
    <w:p w14:paraId="0487BC1D" w14:textId="77777777" w:rsidR="00953937" w:rsidRDefault="00953937"/>
    <w:p w14:paraId="664853E3" w14:textId="77777777" w:rsidR="00953937" w:rsidRDefault="00953937"/>
    <w:p w14:paraId="7FC723DF" w14:textId="77777777" w:rsidR="00953937" w:rsidRDefault="00953937"/>
  </w:footnote>
  <w:footnote w:type="continuationSeparator" w:id="0">
    <w:p w14:paraId="536D10A8" w14:textId="77777777" w:rsidR="00953937" w:rsidRDefault="00953937" w:rsidP="00F247F6">
      <w:r>
        <w:continuationSeparator/>
      </w:r>
    </w:p>
    <w:p w14:paraId="1A24D899" w14:textId="77777777" w:rsidR="00953937" w:rsidRDefault="00953937"/>
    <w:p w14:paraId="129617B6" w14:textId="77777777" w:rsidR="00953937" w:rsidRDefault="00953937"/>
    <w:p w14:paraId="23186873" w14:textId="77777777" w:rsidR="00953937" w:rsidRDefault="0095393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11E99"/>
    <w:multiLevelType w:val="hybridMultilevel"/>
    <w:tmpl w:val="7C60F66E"/>
    <w:lvl w:ilvl="0" w:tplc="940C2908">
      <w:start w:val="1"/>
      <w:numFmt w:val="decimal"/>
      <w:lvlText w:val="%1."/>
      <w:lvlJc w:val="left"/>
      <w:pPr>
        <w:ind w:left="320" w:hanging="360"/>
      </w:pPr>
      <w:rPr>
        <w:rFonts w:hint="default"/>
      </w:rPr>
    </w:lvl>
    <w:lvl w:ilvl="1" w:tplc="0C090019" w:tentative="1">
      <w:start w:val="1"/>
      <w:numFmt w:val="lowerLetter"/>
      <w:lvlText w:val="%2."/>
      <w:lvlJc w:val="left"/>
      <w:pPr>
        <w:ind w:left="1040" w:hanging="360"/>
      </w:pPr>
    </w:lvl>
    <w:lvl w:ilvl="2" w:tplc="0C09001B" w:tentative="1">
      <w:start w:val="1"/>
      <w:numFmt w:val="lowerRoman"/>
      <w:lvlText w:val="%3."/>
      <w:lvlJc w:val="right"/>
      <w:pPr>
        <w:ind w:left="1760" w:hanging="180"/>
      </w:pPr>
    </w:lvl>
    <w:lvl w:ilvl="3" w:tplc="0C09000F" w:tentative="1">
      <w:start w:val="1"/>
      <w:numFmt w:val="decimal"/>
      <w:lvlText w:val="%4."/>
      <w:lvlJc w:val="left"/>
      <w:pPr>
        <w:ind w:left="2480" w:hanging="360"/>
      </w:pPr>
    </w:lvl>
    <w:lvl w:ilvl="4" w:tplc="0C090019" w:tentative="1">
      <w:start w:val="1"/>
      <w:numFmt w:val="lowerLetter"/>
      <w:lvlText w:val="%5."/>
      <w:lvlJc w:val="left"/>
      <w:pPr>
        <w:ind w:left="3200" w:hanging="360"/>
      </w:pPr>
    </w:lvl>
    <w:lvl w:ilvl="5" w:tplc="0C09001B" w:tentative="1">
      <w:start w:val="1"/>
      <w:numFmt w:val="lowerRoman"/>
      <w:lvlText w:val="%6."/>
      <w:lvlJc w:val="right"/>
      <w:pPr>
        <w:ind w:left="3920" w:hanging="180"/>
      </w:pPr>
    </w:lvl>
    <w:lvl w:ilvl="6" w:tplc="0C09000F" w:tentative="1">
      <w:start w:val="1"/>
      <w:numFmt w:val="decimal"/>
      <w:lvlText w:val="%7."/>
      <w:lvlJc w:val="left"/>
      <w:pPr>
        <w:ind w:left="4640" w:hanging="360"/>
      </w:pPr>
    </w:lvl>
    <w:lvl w:ilvl="7" w:tplc="0C090019" w:tentative="1">
      <w:start w:val="1"/>
      <w:numFmt w:val="lowerLetter"/>
      <w:lvlText w:val="%8."/>
      <w:lvlJc w:val="left"/>
      <w:pPr>
        <w:ind w:left="5360" w:hanging="360"/>
      </w:pPr>
    </w:lvl>
    <w:lvl w:ilvl="8" w:tplc="0C09001B" w:tentative="1">
      <w:start w:val="1"/>
      <w:numFmt w:val="lowerRoman"/>
      <w:lvlText w:val="%9."/>
      <w:lvlJc w:val="right"/>
      <w:pPr>
        <w:ind w:left="6080" w:hanging="180"/>
      </w:pPr>
    </w:lvl>
  </w:abstractNum>
  <w:abstractNum w:abstractNumId="2"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8A1473"/>
    <w:multiLevelType w:val="hybridMultilevel"/>
    <w:tmpl w:val="8A86D128"/>
    <w:lvl w:ilvl="0" w:tplc="2F42798C">
      <w:start w:val="1"/>
      <w:numFmt w:val="decimal"/>
      <w:lvlText w:val="%1."/>
      <w:lvlJc w:val="left"/>
      <w:pPr>
        <w:ind w:left="320" w:hanging="360"/>
      </w:pPr>
      <w:rPr>
        <w:rFonts w:hint="default"/>
      </w:rPr>
    </w:lvl>
    <w:lvl w:ilvl="1" w:tplc="0C090019" w:tentative="1">
      <w:start w:val="1"/>
      <w:numFmt w:val="lowerLetter"/>
      <w:lvlText w:val="%2."/>
      <w:lvlJc w:val="left"/>
      <w:pPr>
        <w:ind w:left="1040" w:hanging="360"/>
      </w:pPr>
    </w:lvl>
    <w:lvl w:ilvl="2" w:tplc="0C09001B" w:tentative="1">
      <w:start w:val="1"/>
      <w:numFmt w:val="lowerRoman"/>
      <w:lvlText w:val="%3."/>
      <w:lvlJc w:val="right"/>
      <w:pPr>
        <w:ind w:left="1760" w:hanging="180"/>
      </w:pPr>
    </w:lvl>
    <w:lvl w:ilvl="3" w:tplc="0C09000F" w:tentative="1">
      <w:start w:val="1"/>
      <w:numFmt w:val="decimal"/>
      <w:lvlText w:val="%4."/>
      <w:lvlJc w:val="left"/>
      <w:pPr>
        <w:ind w:left="2480" w:hanging="360"/>
      </w:pPr>
    </w:lvl>
    <w:lvl w:ilvl="4" w:tplc="0C090019" w:tentative="1">
      <w:start w:val="1"/>
      <w:numFmt w:val="lowerLetter"/>
      <w:lvlText w:val="%5."/>
      <w:lvlJc w:val="left"/>
      <w:pPr>
        <w:ind w:left="3200" w:hanging="360"/>
      </w:pPr>
    </w:lvl>
    <w:lvl w:ilvl="5" w:tplc="0C09001B" w:tentative="1">
      <w:start w:val="1"/>
      <w:numFmt w:val="lowerRoman"/>
      <w:lvlText w:val="%6."/>
      <w:lvlJc w:val="right"/>
      <w:pPr>
        <w:ind w:left="3920" w:hanging="180"/>
      </w:pPr>
    </w:lvl>
    <w:lvl w:ilvl="6" w:tplc="0C09000F" w:tentative="1">
      <w:start w:val="1"/>
      <w:numFmt w:val="decimal"/>
      <w:lvlText w:val="%7."/>
      <w:lvlJc w:val="left"/>
      <w:pPr>
        <w:ind w:left="4640" w:hanging="360"/>
      </w:pPr>
    </w:lvl>
    <w:lvl w:ilvl="7" w:tplc="0C090019" w:tentative="1">
      <w:start w:val="1"/>
      <w:numFmt w:val="lowerLetter"/>
      <w:lvlText w:val="%8."/>
      <w:lvlJc w:val="left"/>
      <w:pPr>
        <w:ind w:left="5360" w:hanging="360"/>
      </w:pPr>
    </w:lvl>
    <w:lvl w:ilvl="8" w:tplc="0C09001B" w:tentative="1">
      <w:start w:val="1"/>
      <w:numFmt w:val="lowerRoman"/>
      <w:lvlText w:val="%9."/>
      <w:lvlJc w:val="right"/>
      <w:pPr>
        <w:ind w:left="6080" w:hanging="180"/>
      </w:pPr>
    </w:lvl>
  </w:abstractNum>
  <w:abstractNum w:abstractNumId="7"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2"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A005532"/>
    <w:multiLevelType w:val="hybridMultilevel"/>
    <w:tmpl w:val="AD8695C4"/>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4"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0"/>
  </w:num>
  <w:num w:numId="5">
    <w:abstractNumId w:val="13"/>
    <w:lvlOverride w:ilvl="0">
      <w:startOverride w:val="1"/>
    </w:lvlOverride>
  </w:num>
  <w:num w:numId="6">
    <w:abstractNumId w:val="14"/>
    <w:lvlOverride w:ilvl="0">
      <w:startOverride w:val="1"/>
    </w:lvlOverride>
  </w:num>
  <w:num w:numId="7">
    <w:abstractNumId w:val="0"/>
    <w:lvlOverride w:ilvl="0">
      <w:startOverride w:val="1"/>
    </w:lvlOverride>
  </w:num>
  <w:num w:numId="8">
    <w:abstractNumId w:val="2"/>
    <w:lvlOverride w:ilvl="0">
      <w:startOverride w:val="1"/>
    </w:lvlOverride>
  </w:num>
  <w:num w:numId="9">
    <w:abstractNumId w:val="4"/>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12"/>
  </w:num>
  <w:num w:numId="14">
    <w:abstractNumId w:val="9"/>
  </w:num>
  <w:num w:numId="15">
    <w:abstractNumId w:val="13"/>
  </w:num>
  <w:num w:numId="16">
    <w:abstractNumId w:val="10"/>
  </w:num>
  <w:num w:numId="17">
    <w:abstractNumId w:val="3"/>
  </w:num>
  <w:num w:numId="18">
    <w:abstractNumId w:val="13"/>
    <w:lvlOverride w:ilvl="0">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13"/>
    <w:lvlOverride w:ilvl="0">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num>
  <w:num w:numId="33">
    <w:abstractNumId w:val="8"/>
  </w:num>
  <w:num w:numId="34">
    <w:abstractNumId w:val="8"/>
  </w:num>
  <w:num w:numId="35">
    <w:abstractNumId w:val="5"/>
  </w:num>
  <w:num w:numId="36">
    <w:abstractNumId w:val="5"/>
  </w:num>
  <w:num w:numId="37">
    <w:abstractNumId w:val="6"/>
  </w:num>
  <w:num w:numId="38">
    <w:abstractNumId w:val="1"/>
  </w:num>
  <w:num w:numId="39">
    <w:abstractNumId w:val="13"/>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2049"/>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AC6"/>
    <w:rsid w:val="00004A37"/>
    <w:rsid w:val="00005034"/>
    <w:rsid w:val="000078D5"/>
    <w:rsid w:val="0001358F"/>
    <w:rsid w:val="00013BE9"/>
    <w:rsid w:val="00014490"/>
    <w:rsid w:val="000163E5"/>
    <w:rsid w:val="00020502"/>
    <w:rsid w:val="000208A3"/>
    <w:rsid w:val="00023A65"/>
    <w:rsid w:val="000244A2"/>
    <w:rsid w:val="00026248"/>
    <w:rsid w:val="000310A5"/>
    <w:rsid w:val="0003343B"/>
    <w:rsid w:val="00033A52"/>
    <w:rsid w:val="00034D54"/>
    <w:rsid w:val="000359DF"/>
    <w:rsid w:val="00041459"/>
    <w:rsid w:val="0004317D"/>
    <w:rsid w:val="0004413D"/>
    <w:rsid w:val="00044CC7"/>
    <w:rsid w:val="00045D96"/>
    <w:rsid w:val="00046617"/>
    <w:rsid w:val="00046A69"/>
    <w:rsid w:val="00053493"/>
    <w:rsid w:val="000553CB"/>
    <w:rsid w:val="000569EC"/>
    <w:rsid w:val="00056B22"/>
    <w:rsid w:val="0005746E"/>
    <w:rsid w:val="00057848"/>
    <w:rsid w:val="00060D11"/>
    <w:rsid w:val="00061343"/>
    <w:rsid w:val="00061AFA"/>
    <w:rsid w:val="00061D10"/>
    <w:rsid w:val="00063C48"/>
    <w:rsid w:val="0006428C"/>
    <w:rsid w:val="000647A3"/>
    <w:rsid w:val="000656BC"/>
    <w:rsid w:val="0006647F"/>
    <w:rsid w:val="000666AB"/>
    <w:rsid w:val="00071666"/>
    <w:rsid w:val="000744B9"/>
    <w:rsid w:val="000806C4"/>
    <w:rsid w:val="00080B5D"/>
    <w:rsid w:val="00080FE0"/>
    <w:rsid w:val="00081795"/>
    <w:rsid w:val="000817AC"/>
    <w:rsid w:val="000845FD"/>
    <w:rsid w:val="000873F3"/>
    <w:rsid w:val="00087A4E"/>
    <w:rsid w:val="00090EE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27B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6923"/>
    <w:rsid w:val="001076C8"/>
    <w:rsid w:val="0011027C"/>
    <w:rsid w:val="00112739"/>
    <w:rsid w:val="00114A3F"/>
    <w:rsid w:val="00115E50"/>
    <w:rsid w:val="00116F57"/>
    <w:rsid w:val="00122962"/>
    <w:rsid w:val="00122C48"/>
    <w:rsid w:val="0012307B"/>
    <w:rsid w:val="00124782"/>
    <w:rsid w:val="00124D03"/>
    <w:rsid w:val="00124D97"/>
    <w:rsid w:val="001256F7"/>
    <w:rsid w:val="00125790"/>
    <w:rsid w:val="00126A4D"/>
    <w:rsid w:val="00126DE2"/>
    <w:rsid w:val="00127AF4"/>
    <w:rsid w:val="00130AC6"/>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B03"/>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96EF2"/>
    <w:rsid w:val="001A2B42"/>
    <w:rsid w:val="001A3CFA"/>
    <w:rsid w:val="001A3DB6"/>
    <w:rsid w:val="001A43B2"/>
    <w:rsid w:val="001A6625"/>
    <w:rsid w:val="001A6DEE"/>
    <w:rsid w:val="001B00FE"/>
    <w:rsid w:val="001B26A9"/>
    <w:rsid w:val="001B26E1"/>
    <w:rsid w:val="001B36B7"/>
    <w:rsid w:val="001B4AEB"/>
    <w:rsid w:val="001B5AE8"/>
    <w:rsid w:val="001C2230"/>
    <w:rsid w:val="001C2EB7"/>
    <w:rsid w:val="001C38C7"/>
    <w:rsid w:val="001D0D69"/>
    <w:rsid w:val="001D2146"/>
    <w:rsid w:val="001D2BB1"/>
    <w:rsid w:val="001D2BC6"/>
    <w:rsid w:val="001E02D5"/>
    <w:rsid w:val="001E03B3"/>
    <w:rsid w:val="001E20C7"/>
    <w:rsid w:val="001E365C"/>
    <w:rsid w:val="001E44CC"/>
    <w:rsid w:val="001E629F"/>
    <w:rsid w:val="001F0688"/>
    <w:rsid w:val="001F16BB"/>
    <w:rsid w:val="001F2AE6"/>
    <w:rsid w:val="001F37DB"/>
    <w:rsid w:val="001F3AEF"/>
    <w:rsid w:val="001F5AE1"/>
    <w:rsid w:val="001F63A2"/>
    <w:rsid w:val="001F6630"/>
    <w:rsid w:val="001F741C"/>
    <w:rsid w:val="0020142B"/>
    <w:rsid w:val="00201FB9"/>
    <w:rsid w:val="002028FB"/>
    <w:rsid w:val="002077C3"/>
    <w:rsid w:val="00210481"/>
    <w:rsid w:val="0021219D"/>
    <w:rsid w:val="00214178"/>
    <w:rsid w:val="002146DC"/>
    <w:rsid w:val="0021679A"/>
    <w:rsid w:val="00216F7C"/>
    <w:rsid w:val="00217EA7"/>
    <w:rsid w:val="00224B21"/>
    <w:rsid w:val="00226257"/>
    <w:rsid w:val="00227BC4"/>
    <w:rsid w:val="00227CAC"/>
    <w:rsid w:val="00230F5C"/>
    <w:rsid w:val="00231AB4"/>
    <w:rsid w:val="00233AD0"/>
    <w:rsid w:val="00234CB6"/>
    <w:rsid w:val="00244134"/>
    <w:rsid w:val="00246D9F"/>
    <w:rsid w:val="002476D0"/>
    <w:rsid w:val="00247701"/>
    <w:rsid w:val="00253BE1"/>
    <w:rsid w:val="00255447"/>
    <w:rsid w:val="00262A70"/>
    <w:rsid w:val="00264518"/>
    <w:rsid w:val="00264688"/>
    <w:rsid w:val="00266BF8"/>
    <w:rsid w:val="0027017E"/>
    <w:rsid w:val="002726CD"/>
    <w:rsid w:val="00273693"/>
    <w:rsid w:val="002750BB"/>
    <w:rsid w:val="0027549C"/>
    <w:rsid w:val="0027592A"/>
    <w:rsid w:val="00276E86"/>
    <w:rsid w:val="00281009"/>
    <w:rsid w:val="0028208D"/>
    <w:rsid w:val="00287A91"/>
    <w:rsid w:val="00287BEF"/>
    <w:rsid w:val="00287F99"/>
    <w:rsid w:val="0029009D"/>
    <w:rsid w:val="002908A5"/>
    <w:rsid w:val="002913AE"/>
    <w:rsid w:val="00293398"/>
    <w:rsid w:val="00294DD8"/>
    <w:rsid w:val="002959FF"/>
    <w:rsid w:val="00297EB2"/>
    <w:rsid w:val="002A047F"/>
    <w:rsid w:val="002A0963"/>
    <w:rsid w:val="002A0E12"/>
    <w:rsid w:val="002A0EF4"/>
    <w:rsid w:val="002A384C"/>
    <w:rsid w:val="002A43A4"/>
    <w:rsid w:val="002A5324"/>
    <w:rsid w:val="002A5592"/>
    <w:rsid w:val="002A5D7E"/>
    <w:rsid w:val="002A6D01"/>
    <w:rsid w:val="002A7064"/>
    <w:rsid w:val="002B14CE"/>
    <w:rsid w:val="002B1618"/>
    <w:rsid w:val="002B64F9"/>
    <w:rsid w:val="002B7F40"/>
    <w:rsid w:val="002C1BD1"/>
    <w:rsid w:val="002C1F7D"/>
    <w:rsid w:val="002C1FE3"/>
    <w:rsid w:val="002C2FB4"/>
    <w:rsid w:val="002C49A6"/>
    <w:rsid w:val="002C584C"/>
    <w:rsid w:val="002C5A1E"/>
    <w:rsid w:val="002D32FA"/>
    <w:rsid w:val="002D4B2F"/>
    <w:rsid w:val="002D5107"/>
    <w:rsid w:val="002D67D3"/>
    <w:rsid w:val="002D6D82"/>
    <w:rsid w:val="002D76C2"/>
    <w:rsid w:val="002D76D7"/>
    <w:rsid w:val="002E0264"/>
    <w:rsid w:val="002E3997"/>
    <w:rsid w:val="002E4622"/>
    <w:rsid w:val="002E62F3"/>
    <w:rsid w:val="002E6C1C"/>
    <w:rsid w:val="002F039B"/>
    <w:rsid w:val="002F35FB"/>
    <w:rsid w:val="002F659E"/>
    <w:rsid w:val="002F7C70"/>
    <w:rsid w:val="002F7CEF"/>
    <w:rsid w:val="00300EC8"/>
    <w:rsid w:val="00301D72"/>
    <w:rsid w:val="0030418B"/>
    <w:rsid w:val="00306862"/>
    <w:rsid w:val="00311488"/>
    <w:rsid w:val="00312B69"/>
    <w:rsid w:val="00312F49"/>
    <w:rsid w:val="0031334D"/>
    <w:rsid w:val="00314377"/>
    <w:rsid w:val="003172E1"/>
    <w:rsid w:val="00320618"/>
    <w:rsid w:val="003213C2"/>
    <w:rsid w:val="00323B36"/>
    <w:rsid w:val="00326486"/>
    <w:rsid w:val="00326BD4"/>
    <w:rsid w:val="00327DF8"/>
    <w:rsid w:val="00330076"/>
    <w:rsid w:val="00333179"/>
    <w:rsid w:val="00333513"/>
    <w:rsid w:val="00333589"/>
    <w:rsid w:val="00333CC0"/>
    <w:rsid w:val="003348D8"/>
    <w:rsid w:val="00334C4F"/>
    <w:rsid w:val="0033679A"/>
    <w:rsid w:val="00336C3A"/>
    <w:rsid w:val="003375C5"/>
    <w:rsid w:val="003403C1"/>
    <w:rsid w:val="00340CBD"/>
    <w:rsid w:val="00342074"/>
    <w:rsid w:val="003442A3"/>
    <w:rsid w:val="00344AC5"/>
    <w:rsid w:val="003515E0"/>
    <w:rsid w:val="00352517"/>
    <w:rsid w:val="0035297C"/>
    <w:rsid w:val="00352C0D"/>
    <w:rsid w:val="003531AD"/>
    <w:rsid w:val="00354167"/>
    <w:rsid w:val="00354A79"/>
    <w:rsid w:val="00361E9A"/>
    <w:rsid w:val="003623FF"/>
    <w:rsid w:val="003628AA"/>
    <w:rsid w:val="00362D23"/>
    <w:rsid w:val="0036408B"/>
    <w:rsid w:val="00371046"/>
    <w:rsid w:val="0037137E"/>
    <w:rsid w:val="00371831"/>
    <w:rsid w:val="00372D64"/>
    <w:rsid w:val="00373C7D"/>
    <w:rsid w:val="00373E59"/>
    <w:rsid w:val="00373EB2"/>
    <w:rsid w:val="003743BE"/>
    <w:rsid w:val="003748D3"/>
    <w:rsid w:val="00376683"/>
    <w:rsid w:val="0037729D"/>
    <w:rsid w:val="00377815"/>
    <w:rsid w:val="00381721"/>
    <w:rsid w:val="00381EBA"/>
    <w:rsid w:val="00382886"/>
    <w:rsid w:val="00385DA6"/>
    <w:rsid w:val="00386437"/>
    <w:rsid w:val="00386C26"/>
    <w:rsid w:val="003900EA"/>
    <w:rsid w:val="003918BA"/>
    <w:rsid w:val="00392E68"/>
    <w:rsid w:val="00395FF8"/>
    <w:rsid w:val="00396B4E"/>
    <w:rsid w:val="00396C71"/>
    <w:rsid w:val="003A0513"/>
    <w:rsid w:val="003A1D67"/>
    <w:rsid w:val="003A230D"/>
    <w:rsid w:val="003A3D70"/>
    <w:rsid w:val="003A4D0A"/>
    <w:rsid w:val="003A4D57"/>
    <w:rsid w:val="003B0B56"/>
    <w:rsid w:val="003B1761"/>
    <w:rsid w:val="003B2018"/>
    <w:rsid w:val="003C10EC"/>
    <w:rsid w:val="003C2E3F"/>
    <w:rsid w:val="003C5573"/>
    <w:rsid w:val="003C59F5"/>
    <w:rsid w:val="003C795A"/>
    <w:rsid w:val="003D0C0A"/>
    <w:rsid w:val="003D1B79"/>
    <w:rsid w:val="003D1CB3"/>
    <w:rsid w:val="003D4C97"/>
    <w:rsid w:val="003D5CB3"/>
    <w:rsid w:val="003E27A4"/>
    <w:rsid w:val="003E2B73"/>
    <w:rsid w:val="003E33D3"/>
    <w:rsid w:val="003E52FB"/>
    <w:rsid w:val="003E5AAF"/>
    <w:rsid w:val="003E6393"/>
    <w:rsid w:val="003E6398"/>
    <w:rsid w:val="003E67FD"/>
    <w:rsid w:val="003F18D5"/>
    <w:rsid w:val="003F2136"/>
    <w:rsid w:val="003F4814"/>
    <w:rsid w:val="003F525D"/>
    <w:rsid w:val="003F5CB8"/>
    <w:rsid w:val="003F683A"/>
    <w:rsid w:val="003F70D9"/>
    <w:rsid w:val="003F7AC5"/>
    <w:rsid w:val="0040274C"/>
    <w:rsid w:val="0040451C"/>
    <w:rsid w:val="0040519E"/>
    <w:rsid w:val="0040673B"/>
    <w:rsid w:val="00411E53"/>
    <w:rsid w:val="00412862"/>
    <w:rsid w:val="00412C09"/>
    <w:rsid w:val="00414739"/>
    <w:rsid w:val="00414985"/>
    <w:rsid w:val="004173E7"/>
    <w:rsid w:val="004238A6"/>
    <w:rsid w:val="00425249"/>
    <w:rsid w:val="00425E59"/>
    <w:rsid w:val="004278D9"/>
    <w:rsid w:val="00427B28"/>
    <w:rsid w:val="00431267"/>
    <w:rsid w:val="00432AFC"/>
    <w:rsid w:val="00433D91"/>
    <w:rsid w:val="00434D18"/>
    <w:rsid w:val="00435ED2"/>
    <w:rsid w:val="00435F3A"/>
    <w:rsid w:val="004403CF"/>
    <w:rsid w:val="00441281"/>
    <w:rsid w:val="00443132"/>
    <w:rsid w:val="0044354A"/>
    <w:rsid w:val="0044367C"/>
    <w:rsid w:val="00450B1C"/>
    <w:rsid w:val="00457521"/>
    <w:rsid w:val="00461B5D"/>
    <w:rsid w:val="00462988"/>
    <w:rsid w:val="004637DD"/>
    <w:rsid w:val="00464051"/>
    <w:rsid w:val="0046487D"/>
    <w:rsid w:val="00466AAC"/>
    <w:rsid w:val="00466ED9"/>
    <w:rsid w:val="004670DE"/>
    <w:rsid w:val="004736AB"/>
    <w:rsid w:val="004829E9"/>
    <w:rsid w:val="00483630"/>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47F2"/>
    <w:rsid w:val="004C6799"/>
    <w:rsid w:val="004D0E05"/>
    <w:rsid w:val="004D3A98"/>
    <w:rsid w:val="004D4C42"/>
    <w:rsid w:val="004D560F"/>
    <w:rsid w:val="004D57A9"/>
    <w:rsid w:val="004D5AC0"/>
    <w:rsid w:val="004E1D7D"/>
    <w:rsid w:val="004E1FA2"/>
    <w:rsid w:val="004E2AAE"/>
    <w:rsid w:val="004E4544"/>
    <w:rsid w:val="004E5440"/>
    <w:rsid w:val="004E562D"/>
    <w:rsid w:val="004E7707"/>
    <w:rsid w:val="004E79BB"/>
    <w:rsid w:val="004E7B6F"/>
    <w:rsid w:val="004E7DF8"/>
    <w:rsid w:val="004F3F99"/>
    <w:rsid w:val="004F52F4"/>
    <w:rsid w:val="004F5A67"/>
    <w:rsid w:val="004F5BB5"/>
    <w:rsid w:val="00504CA2"/>
    <w:rsid w:val="00505703"/>
    <w:rsid w:val="005072A6"/>
    <w:rsid w:val="0050731C"/>
    <w:rsid w:val="005108FF"/>
    <w:rsid w:val="0051750A"/>
    <w:rsid w:val="005215E7"/>
    <w:rsid w:val="00521800"/>
    <w:rsid w:val="00521C38"/>
    <w:rsid w:val="005231C1"/>
    <w:rsid w:val="005250C6"/>
    <w:rsid w:val="00527609"/>
    <w:rsid w:val="00527B1E"/>
    <w:rsid w:val="005305EF"/>
    <w:rsid w:val="00531332"/>
    <w:rsid w:val="00531D0E"/>
    <w:rsid w:val="00533818"/>
    <w:rsid w:val="00533A7B"/>
    <w:rsid w:val="00533BAC"/>
    <w:rsid w:val="00534980"/>
    <w:rsid w:val="00534B54"/>
    <w:rsid w:val="00535B10"/>
    <w:rsid w:val="005428B0"/>
    <w:rsid w:val="00542ED0"/>
    <w:rsid w:val="005438CC"/>
    <w:rsid w:val="0054443B"/>
    <w:rsid w:val="005450BF"/>
    <w:rsid w:val="00545AD0"/>
    <w:rsid w:val="005479DB"/>
    <w:rsid w:val="005501BA"/>
    <w:rsid w:val="00552754"/>
    <w:rsid w:val="0055306D"/>
    <w:rsid w:val="00555A8D"/>
    <w:rsid w:val="00556C4B"/>
    <w:rsid w:val="00557858"/>
    <w:rsid w:val="0056332E"/>
    <w:rsid w:val="005638A2"/>
    <w:rsid w:val="00563911"/>
    <w:rsid w:val="0056468C"/>
    <w:rsid w:val="00565215"/>
    <w:rsid w:val="00566369"/>
    <w:rsid w:val="005668D0"/>
    <w:rsid w:val="00566DBF"/>
    <w:rsid w:val="00567CB3"/>
    <w:rsid w:val="00572F2D"/>
    <w:rsid w:val="00574AF8"/>
    <w:rsid w:val="005762C5"/>
    <w:rsid w:val="00577029"/>
    <w:rsid w:val="00577650"/>
    <w:rsid w:val="005778B3"/>
    <w:rsid w:val="00583C0E"/>
    <w:rsid w:val="005844B9"/>
    <w:rsid w:val="00586FB4"/>
    <w:rsid w:val="00592DC8"/>
    <w:rsid w:val="0059578E"/>
    <w:rsid w:val="005A0B77"/>
    <w:rsid w:val="005A2BE8"/>
    <w:rsid w:val="005A3B09"/>
    <w:rsid w:val="005A4056"/>
    <w:rsid w:val="005A4981"/>
    <w:rsid w:val="005A5D89"/>
    <w:rsid w:val="005B0D30"/>
    <w:rsid w:val="005B20DD"/>
    <w:rsid w:val="005B386C"/>
    <w:rsid w:val="005B50AD"/>
    <w:rsid w:val="005C29EB"/>
    <w:rsid w:val="005C3FAD"/>
    <w:rsid w:val="005C6593"/>
    <w:rsid w:val="005C6B9B"/>
    <w:rsid w:val="005C714A"/>
    <w:rsid w:val="005C7171"/>
    <w:rsid w:val="005C7E22"/>
    <w:rsid w:val="005D1156"/>
    <w:rsid w:val="005D1707"/>
    <w:rsid w:val="005D18B5"/>
    <w:rsid w:val="005D6163"/>
    <w:rsid w:val="005D6A81"/>
    <w:rsid w:val="005D7F42"/>
    <w:rsid w:val="005E047E"/>
    <w:rsid w:val="005E06FC"/>
    <w:rsid w:val="005E0EEE"/>
    <w:rsid w:val="005E20C6"/>
    <w:rsid w:val="005E2254"/>
    <w:rsid w:val="005E4A25"/>
    <w:rsid w:val="005E4BA5"/>
    <w:rsid w:val="005E4C58"/>
    <w:rsid w:val="005E5C1C"/>
    <w:rsid w:val="005E747C"/>
    <w:rsid w:val="005E7B03"/>
    <w:rsid w:val="005F1BCA"/>
    <w:rsid w:val="005F401E"/>
    <w:rsid w:val="00601004"/>
    <w:rsid w:val="0060151C"/>
    <w:rsid w:val="006020EB"/>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159"/>
    <w:rsid w:val="0063190C"/>
    <w:rsid w:val="00631BE2"/>
    <w:rsid w:val="0063602A"/>
    <w:rsid w:val="006367DC"/>
    <w:rsid w:val="00641608"/>
    <w:rsid w:val="00641F62"/>
    <w:rsid w:val="00642593"/>
    <w:rsid w:val="00643675"/>
    <w:rsid w:val="0064399C"/>
    <w:rsid w:val="00645A37"/>
    <w:rsid w:val="00646480"/>
    <w:rsid w:val="006472E0"/>
    <w:rsid w:val="00647909"/>
    <w:rsid w:val="006525FD"/>
    <w:rsid w:val="00652A97"/>
    <w:rsid w:val="00652FB1"/>
    <w:rsid w:val="00653138"/>
    <w:rsid w:val="006538B8"/>
    <w:rsid w:val="006549CD"/>
    <w:rsid w:val="00655467"/>
    <w:rsid w:val="006557E4"/>
    <w:rsid w:val="00656F39"/>
    <w:rsid w:val="00657341"/>
    <w:rsid w:val="0066187E"/>
    <w:rsid w:val="0066275F"/>
    <w:rsid w:val="0066428B"/>
    <w:rsid w:val="006658C0"/>
    <w:rsid w:val="00667FEF"/>
    <w:rsid w:val="006702FF"/>
    <w:rsid w:val="0067272C"/>
    <w:rsid w:val="00675CF2"/>
    <w:rsid w:val="00680A33"/>
    <w:rsid w:val="00681262"/>
    <w:rsid w:val="0068151E"/>
    <w:rsid w:val="00681801"/>
    <w:rsid w:val="00684405"/>
    <w:rsid w:val="00686B5B"/>
    <w:rsid w:val="00691235"/>
    <w:rsid w:val="00693224"/>
    <w:rsid w:val="00693A28"/>
    <w:rsid w:val="006A30D2"/>
    <w:rsid w:val="006A4683"/>
    <w:rsid w:val="006B092B"/>
    <w:rsid w:val="006B101F"/>
    <w:rsid w:val="006B5A13"/>
    <w:rsid w:val="006B746F"/>
    <w:rsid w:val="006C116B"/>
    <w:rsid w:val="006C2135"/>
    <w:rsid w:val="006C2483"/>
    <w:rsid w:val="006C2DE3"/>
    <w:rsid w:val="006C4A48"/>
    <w:rsid w:val="006C616D"/>
    <w:rsid w:val="006C6398"/>
    <w:rsid w:val="006C6B8B"/>
    <w:rsid w:val="006C72CB"/>
    <w:rsid w:val="006D2C8A"/>
    <w:rsid w:val="006D2D7A"/>
    <w:rsid w:val="006D3380"/>
    <w:rsid w:val="006D36F5"/>
    <w:rsid w:val="006E0C49"/>
    <w:rsid w:val="006E1124"/>
    <w:rsid w:val="006E1206"/>
    <w:rsid w:val="006E5631"/>
    <w:rsid w:val="006E618C"/>
    <w:rsid w:val="006E6486"/>
    <w:rsid w:val="006E7521"/>
    <w:rsid w:val="006F0DC3"/>
    <w:rsid w:val="006F329B"/>
    <w:rsid w:val="006F4219"/>
    <w:rsid w:val="006F51E7"/>
    <w:rsid w:val="006F6A94"/>
    <w:rsid w:val="00700EE9"/>
    <w:rsid w:val="007027A2"/>
    <w:rsid w:val="0070724D"/>
    <w:rsid w:val="00707BF1"/>
    <w:rsid w:val="00710BDE"/>
    <w:rsid w:val="0071386D"/>
    <w:rsid w:val="00716519"/>
    <w:rsid w:val="00717841"/>
    <w:rsid w:val="00717FE7"/>
    <w:rsid w:val="0072330F"/>
    <w:rsid w:val="00724411"/>
    <w:rsid w:val="00725F56"/>
    <w:rsid w:val="007305A6"/>
    <w:rsid w:val="007327D5"/>
    <w:rsid w:val="007336EE"/>
    <w:rsid w:val="00735302"/>
    <w:rsid w:val="007356C0"/>
    <w:rsid w:val="00736370"/>
    <w:rsid w:val="0073761F"/>
    <w:rsid w:val="00737918"/>
    <w:rsid w:val="0074025C"/>
    <w:rsid w:val="00741CB7"/>
    <w:rsid w:val="00744F25"/>
    <w:rsid w:val="00745115"/>
    <w:rsid w:val="00745AE9"/>
    <w:rsid w:val="007536F6"/>
    <w:rsid w:val="007554C8"/>
    <w:rsid w:val="00755761"/>
    <w:rsid w:val="007559D2"/>
    <w:rsid w:val="00756B8B"/>
    <w:rsid w:val="00756F52"/>
    <w:rsid w:val="00760616"/>
    <w:rsid w:val="0076139E"/>
    <w:rsid w:val="00761754"/>
    <w:rsid w:val="0076267D"/>
    <w:rsid w:val="00763562"/>
    <w:rsid w:val="00764927"/>
    <w:rsid w:val="00765142"/>
    <w:rsid w:val="007653A2"/>
    <w:rsid w:val="00766EE2"/>
    <w:rsid w:val="00771E81"/>
    <w:rsid w:val="007747B7"/>
    <w:rsid w:val="007805FB"/>
    <w:rsid w:val="0078259E"/>
    <w:rsid w:val="00783CE4"/>
    <w:rsid w:val="0078543D"/>
    <w:rsid w:val="0078587F"/>
    <w:rsid w:val="00786AEE"/>
    <w:rsid w:val="00787A97"/>
    <w:rsid w:val="00790711"/>
    <w:rsid w:val="007910C7"/>
    <w:rsid w:val="00791D75"/>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0CF9"/>
    <w:rsid w:val="007E1F34"/>
    <w:rsid w:val="007E47F7"/>
    <w:rsid w:val="007E5FEB"/>
    <w:rsid w:val="007E65A7"/>
    <w:rsid w:val="007E6B74"/>
    <w:rsid w:val="007F2243"/>
    <w:rsid w:val="007F3EF8"/>
    <w:rsid w:val="007F42E2"/>
    <w:rsid w:val="007F4D09"/>
    <w:rsid w:val="00805DA8"/>
    <w:rsid w:val="0081284B"/>
    <w:rsid w:val="0081354B"/>
    <w:rsid w:val="00813AAF"/>
    <w:rsid w:val="00815384"/>
    <w:rsid w:val="008153DB"/>
    <w:rsid w:val="0081627B"/>
    <w:rsid w:val="00817C02"/>
    <w:rsid w:val="0082144F"/>
    <w:rsid w:val="00823F21"/>
    <w:rsid w:val="00830504"/>
    <w:rsid w:val="00833A5B"/>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33B6"/>
    <w:rsid w:val="008645EE"/>
    <w:rsid w:val="00864B0B"/>
    <w:rsid w:val="00865042"/>
    <w:rsid w:val="00865907"/>
    <w:rsid w:val="00866328"/>
    <w:rsid w:val="00867DC2"/>
    <w:rsid w:val="00873B34"/>
    <w:rsid w:val="00873F92"/>
    <w:rsid w:val="00876C04"/>
    <w:rsid w:val="00877563"/>
    <w:rsid w:val="00882114"/>
    <w:rsid w:val="00884C91"/>
    <w:rsid w:val="008910FF"/>
    <w:rsid w:val="008926E7"/>
    <w:rsid w:val="008947CE"/>
    <w:rsid w:val="00895DF5"/>
    <w:rsid w:val="00896057"/>
    <w:rsid w:val="008A1D40"/>
    <w:rsid w:val="008A26E9"/>
    <w:rsid w:val="008A3830"/>
    <w:rsid w:val="008A3DC4"/>
    <w:rsid w:val="008A4E89"/>
    <w:rsid w:val="008A590B"/>
    <w:rsid w:val="008A7533"/>
    <w:rsid w:val="008B24FF"/>
    <w:rsid w:val="008B58D9"/>
    <w:rsid w:val="008C0007"/>
    <w:rsid w:val="008C0D48"/>
    <w:rsid w:val="008C380D"/>
    <w:rsid w:val="008C571B"/>
    <w:rsid w:val="008C596A"/>
    <w:rsid w:val="008C5F87"/>
    <w:rsid w:val="008C6E84"/>
    <w:rsid w:val="008C764D"/>
    <w:rsid w:val="008D00CF"/>
    <w:rsid w:val="008D2F78"/>
    <w:rsid w:val="008D31C4"/>
    <w:rsid w:val="008D724C"/>
    <w:rsid w:val="008E127D"/>
    <w:rsid w:val="008E4334"/>
    <w:rsid w:val="008F0FAD"/>
    <w:rsid w:val="008F208C"/>
    <w:rsid w:val="008F534A"/>
    <w:rsid w:val="00900329"/>
    <w:rsid w:val="00901353"/>
    <w:rsid w:val="00902A95"/>
    <w:rsid w:val="00903227"/>
    <w:rsid w:val="0091053C"/>
    <w:rsid w:val="0091076A"/>
    <w:rsid w:val="0091173B"/>
    <w:rsid w:val="00916358"/>
    <w:rsid w:val="00917561"/>
    <w:rsid w:val="009177E8"/>
    <w:rsid w:val="0092025C"/>
    <w:rsid w:val="0092063C"/>
    <w:rsid w:val="00920F94"/>
    <w:rsid w:val="00921148"/>
    <w:rsid w:val="00921D1E"/>
    <w:rsid w:val="009240E4"/>
    <w:rsid w:val="00926437"/>
    <w:rsid w:val="009265D2"/>
    <w:rsid w:val="00927499"/>
    <w:rsid w:val="009326B8"/>
    <w:rsid w:val="009338F2"/>
    <w:rsid w:val="00934ADB"/>
    <w:rsid w:val="009358FB"/>
    <w:rsid w:val="00937DF6"/>
    <w:rsid w:val="0094208F"/>
    <w:rsid w:val="009426F9"/>
    <w:rsid w:val="00944DA7"/>
    <w:rsid w:val="0094644C"/>
    <w:rsid w:val="00951C9E"/>
    <w:rsid w:val="00952641"/>
    <w:rsid w:val="00953937"/>
    <w:rsid w:val="00953ABD"/>
    <w:rsid w:val="00954F1E"/>
    <w:rsid w:val="00955936"/>
    <w:rsid w:val="00956AE4"/>
    <w:rsid w:val="009639BE"/>
    <w:rsid w:val="00964D8D"/>
    <w:rsid w:val="009653F2"/>
    <w:rsid w:val="0096694E"/>
    <w:rsid w:val="0096707B"/>
    <w:rsid w:val="009672D9"/>
    <w:rsid w:val="00974536"/>
    <w:rsid w:val="00975398"/>
    <w:rsid w:val="00977162"/>
    <w:rsid w:val="009815C0"/>
    <w:rsid w:val="00981C1D"/>
    <w:rsid w:val="009831DF"/>
    <w:rsid w:val="00984F80"/>
    <w:rsid w:val="00985E61"/>
    <w:rsid w:val="009869FC"/>
    <w:rsid w:val="00987A67"/>
    <w:rsid w:val="009900C8"/>
    <w:rsid w:val="0099214B"/>
    <w:rsid w:val="009940DD"/>
    <w:rsid w:val="00995FA3"/>
    <w:rsid w:val="00996168"/>
    <w:rsid w:val="00997EA5"/>
    <w:rsid w:val="00997F69"/>
    <w:rsid w:val="009A0F36"/>
    <w:rsid w:val="009A1846"/>
    <w:rsid w:val="009B176D"/>
    <w:rsid w:val="009B25CC"/>
    <w:rsid w:val="009B390A"/>
    <w:rsid w:val="009B6250"/>
    <w:rsid w:val="009B6ACD"/>
    <w:rsid w:val="009B7106"/>
    <w:rsid w:val="009B7821"/>
    <w:rsid w:val="009C0A55"/>
    <w:rsid w:val="009C21CD"/>
    <w:rsid w:val="009C2612"/>
    <w:rsid w:val="009C2919"/>
    <w:rsid w:val="009C506A"/>
    <w:rsid w:val="009C533B"/>
    <w:rsid w:val="009C5D32"/>
    <w:rsid w:val="009C6C9B"/>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1E7"/>
    <w:rsid w:val="00A12652"/>
    <w:rsid w:val="00A13474"/>
    <w:rsid w:val="00A13953"/>
    <w:rsid w:val="00A14043"/>
    <w:rsid w:val="00A14500"/>
    <w:rsid w:val="00A148A2"/>
    <w:rsid w:val="00A1562B"/>
    <w:rsid w:val="00A15EB0"/>
    <w:rsid w:val="00A16761"/>
    <w:rsid w:val="00A17072"/>
    <w:rsid w:val="00A175CB"/>
    <w:rsid w:val="00A17BDF"/>
    <w:rsid w:val="00A21396"/>
    <w:rsid w:val="00A21978"/>
    <w:rsid w:val="00A221A3"/>
    <w:rsid w:val="00A225B4"/>
    <w:rsid w:val="00A2362D"/>
    <w:rsid w:val="00A245C0"/>
    <w:rsid w:val="00A25652"/>
    <w:rsid w:val="00A25E8B"/>
    <w:rsid w:val="00A30AF5"/>
    <w:rsid w:val="00A310D7"/>
    <w:rsid w:val="00A31151"/>
    <w:rsid w:val="00A316CF"/>
    <w:rsid w:val="00A360AB"/>
    <w:rsid w:val="00A4041D"/>
    <w:rsid w:val="00A4456B"/>
    <w:rsid w:val="00A5290D"/>
    <w:rsid w:val="00A5439E"/>
    <w:rsid w:val="00A5641A"/>
    <w:rsid w:val="00A57A7B"/>
    <w:rsid w:val="00A6201A"/>
    <w:rsid w:val="00A622E0"/>
    <w:rsid w:val="00A62CBD"/>
    <w:rsid w:val="00A64D28"/>
    <w:rsid w:val="00A65166"/>
    <w:rsid w:val="00A664AA"/>
    <w:rsid w:val="00A670BD"/>
    <w:rsid w:val="00A70140"/>
    <w:rsid w:val="00A7063E"/>
    <w:rsid w:val="00A720AE"/>
    <w:rsid w:val="00A72B60"/>
    <w:rsid w:val="00A74544"/>
    <w:rsid w:val="00A74E75"/>
    <w:rsid w:val="00A75539"/>
    <w:rsid w:val="00A75759"/>
    <w:rsid w:val="00A76A4A"/>
    <w:rsid w:val="00A776CD"/>
    <w:rsid w:val="00A7779B"/>
    <w:rsid w:val="00A77CB9"/>
    <w:rsid w:val="00A77E31"/>
    <w:rsid w:val="00A80BD8"/>
    <w:rsid w:val="00A824B4"/>
    <w:rsid w:val="00A82699"/>
    <w:rsid w:val="00A876B0"/>
    <w:rsid w:val="00A90423"/>
    <w:rsid w:val="00A90704"/>
    <w:rsid w:val="00A908F1"/>
    <w:rsid w:val="00A9297B"/>
    <w:rsid w:val="00A92AC2"/>
    <w:rsid w:val="00A966EB"/>
    <w:rsid w:val="00A97170"/>
    <w:rsid w:val="00AA157E"/>
    <w:rsid w:val="00AA1624"/>
    <w:rsid w:val="00AA1D29"/>
    <w:rsid w:val="00AA2E68"/>
    <w:rsid w:val="00AA2F10"/>
    <w:rsid w:val="00AA5307"/>
    <w:rsid w:val="00AA5428"/>
    <w:rsid w:val="00AB1902"/>
    <w:rsid w:val="00AB2382"/>
    <w:rsid w:val="00AB4CC5"/>
    <w:rsid w:val="00AB5000"/>
    <w:rsid w:val="00AC0DC2"/>
    <w:rsid w:val="00AC1249"/>
    <w:rsid w:val="00AC2077"/>
    <w:rsid w:val="00AC2104"/>
    <w:rsid w:val="00AC28CE"/>
    <w:rsid w:val="00AD00DC"/>
    <w:rsid w:val="00AD0361"/>
    <w:rsid w:val="00AD3F7E"/>
    <w:rsid w:val="00AD6F8D"/>
    <w:rsid w:val="00AD7172"/>
    <w:rsid w:val="00AD7603"/>
    <w:rsid w:val="00AE0A9E"/>
    <w:rsid w:val="00AE3390"/>
    <w:rsid w:val="00AE45F5"/>
    <w:rsid w:val="00AE49CC"/>
    <w:rsid w:val="00AE6BF7"/>
    <w:rsid w:val="00AE6C1A"/>
    <w:rsid w:val="00AF0927"/>
    <w:rsid w:val="00AF1389"/>
    <w:rsid w:val="00AF16F4"/>
    <w:rsid w:val="00AF23FB"/>
    <w:rsid w:val="00AF2EC9"/>
    <w:rsid w:val="00AF37BB"/>
    <w:rsid w:val="00AF498E"/>
    <w:rsid w:val="00AF5D5E"/>
    <w:rsid w:val="00AF7C76"/>
    <w:rsid w:val="00AF7C8A"/>
    <w:rsid w:val="00B00209"/>
    <w:rsid w:val="00B009A2"/>
    <w:rsid w:val="00B019E1"/>
    <w:rsid w:val="00B025D5"/>
    <w:rsid w:val="00B05B25"/>
    <w:rsid w:val="00B11D08"/>
    <w:rsid w:val="00B12937"/>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14E"/>
    <w:rsid w:val="00B378EA"/>
    <w:rsid w:val="00B41E20"/>
    <w:rsid w:val="00B42162"/>
    <w:rsid w:val="00B44CE0"/>
    <w:rsid w:val="00B450E3"/>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633C"/>
    <w:rsid w:val="00B671A6"/>
    <w:rsid w:val="00B70627"/>
    <w:rsid w:val="00B70FA4"/>
    <w:rsid w:val="00B721B8"/>
    <w:rsid w:val="00B732DD"/>
    <w:rsid w:val="00B76983"/>
    <w:rsid w:val="00B779E2"/>
    <w:rsid w:val="00B77DEB"/>
    <w:rsid w:val="00B77EA6"/>
    <w:rsid w:val="00B83919"/>
    <w:rsid w:val="00B86A0D"/>
    <w:rsid w:val="00B87258"/>
    <w:rsid w:val="00B928A2"/>
    <w:rsid w:val="00B92C7F"/>
    <w:rsid w:val="00B942ED"/>
    <w:rsid w:val="00B94432"/>
    <w:rsid w:val="00B97D2D"/>
    <w:rsid w:val="00BA024A"/>
    <w:rsid w:val="00BA6383"/>
    <w:rsid w:val="00BA6F75"/>
    <w:rsid w:val="00BA74B6"/>
    <w:rsid w:val="00BB21EB"/>
    <w:rsid w:val="00BB298A"/>
    <w:rsid w:val="00BB366E"/>
    <w:rsid w:val="00BB4A61"/>
    <w:rsid w:val="00BB5BC1"/>
    <w:rsid w:val="00BC040C"/>
    <w:rsid w:val="00BC0A6F"/>
    <w:rsid w:val="00BC1C1A"/>
    <w:rsid w:val="00BC253D"/>
    <w:rsid w:val="00BC2707"/>
    <w:rsid w:val="00BC355D"/>
    <w:rsid w:val="00BC494C"/>
    <w:rsid w:val="00BC550A"/>
    <w:rsid w:val="00BC5FBF"/>
    <w:rsid w:val="00BC71C4"/>
    <w:rsid w:val="00BD0D61"/>
    <w:rsid w:val="00BD2AD7"/>
    <w:rsid w:val="00BD321D"/>
    <w:rsid w:val="00BD5C7E"/>
    <w:rsid w:val="00BD619D"/>
    <w:rsid w:val="00BD696A"/>
    <w:rsid w:val="00BD7AB1"/>
    <w:rsid w:val="00BD7D63"/>
    <w:rsid w:val="00BD7EC9"/>
    <w:rsid w:val="00BE23C1"/>
    <w:rsid w:val="00BE5BF8"/>
    <w:rsid w:val="00BE6658"/>
    <w:rsid w:val="00BE6B3D"/>
    <w:rsid w:val="00BE7982"/>
    <w:rsid w:val="00BE7F4B"/>
    <w:rsid w:val="00BF02E5"/>
    <w:rsid w:val="00BF05E1"/>
    <w:rsid w:val="00BF2E16"/>
    <w:rsid w:val="00BF52AB"/>
    <w:rsid w:val="00BF57B4"/>
    <w:rsid w:val="00BF5A68"/>
    <w:rsid w:val="00BF6A19"/>
    <w:rsid w:val="00C05E16"/>
    <w:rsid w:val="00C06594"/>
    <w:rsid w:val="00C06997"/>
    <w:rsid w:val="00C075DA"/>
    <w:rsid w:val="00C075E4"/>
    <w:rsid w:val="00C07B95"/>
    <w:rsid w:val="00C109DE"/>
    <w:rsid w:val="00C12073"/>
    <w:rsid w:val="00C12AAE"/>
    <w:rsid w:val="00C13F11"/>
    <w:rsid w:val="00C160B1"/>
    <w:rsid w:val="00C17D7E"/>
    <w:rsid w:val="00C20B93"/>
    <w:rsid w:val="00C22702"/>
    <w:rsid w:val="00C2371B"/>
    <w:rsid w:val="00C23B2E"/>
    <w:rsid w:val="00C2541C"/>
    <w:rsid w:val="00C279B7"/>
    <w:rsid w:val="00C316CB"/>
    <w:rsid w:val="00C32E74"/>
    <w:rsid w:val="00C333B8"/>
    <w:rsid w:val="00C34AE5"/>
    <w:rsid w:val="00C353BC"/>
    <w:rsid w:val="00C35C31"/>
    <w:rsid w:val="00C36C7F"/>
    <w:rsid w:val="00C41F7F"/>
    <w:rsid w:val="00C4210F"/>
    <w:rsid w:val="00C4216B"/>
    <w:rsid w:val="00C44024"/>
    <w:rsid w:val="00C4780E"/>
    <w:rsid w:val="00C50D5E"/>
    <w:rsid w:val="00C510F5"/>
    <w:rsid w:val="00C51212"/>
    <w:rsid w:val="00C51574"/>
    <w:rsid w:val="00C52300"/>
    <w:rsid w:val="00C55E32"/>
    <w:rsid w:val="00C5710A"/>
    <w:rsid w:val="00C602F0"/>
    <w:rsid w:val="00C6036E"/>
    <w:rsid w:val="00C61323"/>
    <w:rsid w:val="00C620AA"/>
    <w:rsid w:val="00C66F9C"/>
    <w:rsid w:val="00C70824"/>
    <w:rsid w:val="00C7175E"/>
    <w:rsid w:val="00C77564"/>
    <w:rsid w:val="00C80359"/>
    <w:rsid w:val="00C904EC"/>
    <w:rsid w:val="00C9061A"/>
    <w:rsid w:val="00C91510"/>
    <w:rsid w:val="00C95B18"/>
    <w:rsid w:val="00C95D67"/>
    <w:rsid w:val="00C9617E"/>
    <w:rsid w:val="00C96692"/>
    <w:rsid w:val="00CA030E"/>
    <w:rsid w:val="00CA316B"/>
    <w:rsid w:val="00CA39DF"/>
    <w:rsid w:val="00CA4298"/>
    <w:rsid w:val="00CA6472"/>
    <w:rsid w:val="00CA7CEF"/>
    <w:rsid w:val="00CB1575"/>
    <w:rsid w:val="00CB2751"/>
    <w:rsid w:val="00CB2B77"/>
    <w:rsid w:val="00CB387D"/>
    <w:rsid w:val="00CB7A71"/>
    <w:rsid w:val="00CC134C"/>
    <w:rsid w:val="00CC1DBC"/>
    <w:rsid w:val="00CC20FA"/>
    <w:rsid w:val="00CC4DB3"/>
    <w:rsid w:val="00CC502B"/>
    <w:rsid w:val="00CC60A9"/>
    <w:rsid w:val="00CC69E1"/>
    <w:rsid w:val="00CC7B3E"/>
    <w:rsid w:val="00CD2D88"/>
    <w:rsid w:val="00CD44AC"/>
    <w:rsid w:val="00CD602A"/>
    <w:rsid w:val="00CD700A"/>
    <w:rsid w:val="00CD7AD8"/>
    <w:rsid w:val="00CD7CC2"/>
    <w:rsid w:val="00CE0486"/>
    <w:rsid w:val="00CE4BD3"/>
    <w:rsid w:val="00CE5C2C"/>
    <w:rsid w:val="00CF1891"/>
    <w:rsid w:val="00CF3BE0"/>
    <w:rsid w:val="00CF63C2"/>
    <w:rsid w:val="00CF6492"/>
    <w:rsid w:val="00D004D3"/>
    <w:rsid w:val="00D016AA"/>
    <w:rsid w:val="00D0314C"/>
    <w:rsid w:val="00D055E8"/>
    <w:rsid w:val="00D058D4"/>
    <w:rsid w:val="00D065FB"/>
    <w:rsid w:val="00D06765"/>
    <w:rsid w:val="00D07F37"/>
    <w:rsid w:val="00D10702"/>
    <w:rsid w:val="00D11744"/>
    <w:rsid w:val="00D12C13"/>
    <w:rsid w:val="00D13D08"/>
    <w:rsid w:val="00D1635B"/>
    <w:rsid w:val="00D17A4C"/>
    <w:rsid w:val="00D17A94"/>
    <w:rsid w:val="00D21C88"/>
    <w:rsid w:val="00D227AA"/>
    <w:rsid w:val="00D23D6F"/>
    <w:rsid w:val="00D24B86"/>
    <w:rsid w:val="00D26A5E"/>
    <w:rsid w:val="00D313E2"/>
    <w:rsid w:val="00D3583B"/>
    <w:rsid w:val="00D3676A"/>
    <w:rsid w:val="00D433E7"/>
    <w:rsid w:val="00D45405"/>
    <w:rsid w:val="00D50368"/>
    <w:rsid w:val="00D5350A"/>
    <w:rsid w:val="00D558B7"/>
    <w:rsid w:val="00D56C2B"/>
    <w:rsid w:val="00D56D00"/>
    <w:rsid w:val="00D61C6D"/>
    <w:rsid w:val="00D635BE"/>
    <w:rsid w:val="00D647E6"/>
    <w:rsid w:val="00D64855"/>
    <w:rsid w:val="00D6625E"/>
    <w:rsid w:val="00D727F3"/>
    <w:rsid w:val="00D74026"/>
    <w:rsid w:val="00D74563"/>
    <w:rsid w:val="00D74EDB"/>
    <w:rsid w:val="00D76887"/>
    <w:rsid w:val="00D771DD"/>
    <w:rsid w:val="00D811BB"/>
    <w:rsid w:val="00D8316F"/>
    <w:rsid w:val="00D834F3"/>
    <w:rsid w:val="00D87882"/>
    <w:rsid w:val="00D90C7F"/>
    <w:rsid w:val="00D90FC9"/>
    <w:rsid w:val="00D9150C"/>
    <w:rsid w:val="00D921B4"/>
    <w:rsid w:val="00D922DA"/>
    <w:rsid w:val="00D925AA"/>
    <w:rsid w:val="00D94F09"/>
    <w:rsid w:val="00D95B11"/>
    <w:rsid w:val="00D96697"/>
    <w:rsid w:val="00DA058B"/>
    <w:rsid w:val="00DA0745"/>
    <w:rsid w:val="00DA0E0C"/>
    <w:rsid w:val="00DA1213"/>
    <w:rsid w:val="00DA1635"/>
    <w:rsid w:val="00DA5049"/>
    <w:rsid w:val="00DA571B"/>
    <w:rsid w:val="00DB1BEC"/>
    <w:rsid w:val="00DB3860"/>
    <w:rsid w:val="00DB3E5F"/>
    <w:rsid w:val="00DB3EB5"/>
    <w:rsid w:val="00DB483D"/>
    <w:rsid w:val="00DB75F4"/>
    <w:rsid w:val="00DC1588"/>
    <w:rsid w:val="00DC24A5"/>
    <w:rsid w:val="00DC2892"/>
    <w:rsid w:val="00DC3626"/>
    <w:rsid w:val="00DC3FEC"/>
    <w:rsid w:val="00DC4B1D"/>
    <w:rsid w:val="00DC57E9"/>
    <w:rsid w:val="00DC6E26"/>
    <w:rsid w:val="00DC7D00"/>
    <w:rsid w:val="00DD0FD9"/>
    <w:rsid w:val="00DD231E"/>
    <w:rsid w:val="00DD2DBD"/>
    <w:rsid w:val="00DD4FA8"/>
    <w:rsid w:val="00DE0EC7"/>
    <w:rsid w:val="00DE0F46"/>
    <w:rsid w:val="00DE42C0"/>
    <w:rsid w:val="00DE4564"/>
    <w:rsid w:val="00DE61EF"/>
    <w:rsid w:val="00DE7C34"/>
    <w:rsid w:val="00DF0F3B"/>
    <w:rsid w:val="00DF10F6"/>
    <w:rsid w:val="00DF5924"/>
    <w:rsid w:val="00DF7DA8"/>
    <w:rsid w:val="00E03265"/>
    <w:rsid w:val="00E03FB9"/>
    <w:rsid w:val="00E04323"/>
    <w:rsid w:val="00E04E3D"/>
    <w:rsid w:val="00E06EA1"/>
    <w:rsid w:val="00E077BB"/>
    <w:rsid w:val="00E10736"/>
    <w:rsid w:val="00E107F2"/>
    <w:rsid w:val="00E12375"/>
    <w:rsid w:val="00E13834"/>
    <w:rsid w:val="00E174C1"/>
    <w:rsid w:val="00E21542"/>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6765B"/>
    <w:rsid w:val="00E7006F"/>
    <w:rsid w:val="00E712EC"/>
    <w:rsid w:val="00E71B62"/>
    <w:rsid w:val="00E73604"/>
    <w:rsid w:val="00E73ECF"/>
    <w:rsid w:val="00E748AF"/>
    <w:rsid w:val="00E770FF"/>
    <w:rsid w:val="00E82717"/>
    <w:rsid w:val="00E86221"/>
    <w:rsid w:val="00E87059"/>
    <w:rsid w:val="00E87F37"/>
    <w:rsid w:val="00E90126"/>
    <w:rsid w:val="00E90FE8"/>
    <w:rsid w:val="00E930E3"/>
    <w:rsid w:val="00E93142"/>
    <w:rsid w:val="00E93A4D"/>
    <w:rsid w:val="00E94A2C"/>
    <w:rsid w:val="00E96020"/>
    <w:rsid w:val="00E97D0C"/>
    <w:rsid w:val="00EA1FAB"/>
    <w:rsid w:val="00EA36D6"/>
    <w:rsid w:val="00EA4479"/>
    <w:rsid w:val="00EA7A86"/>
    <w:rsid w:val="00EB0523"/>
    <w:rsid w:val="00EB086D"/>
    <w:rsid w:val="00EB09B9"/>
    <w:rsid w:val="00EB0C70"/>
    <w:rsid w:val="00EB0E82"/>
    <w:rsid w:val="00EB208F"/>
    <w:rsid w:val="00EB3362"/>
    <w:rsid w:val="00EB4191"/>
    <w:rsid w:val="00EB594B"/>
    <w:rsid w:val="00EB7316"/>
    <w:rsid w:val="00EC039F"/>
    <w:rsid w:val="00EC11F5"/>
    <w:rsid w:val="00EC21FF"/>
    <w:rsid w:val="00EC307B"/>
    <w:rsid w:val="00EC3C7A"/>
    <w:rsid w:val="00EC3F5F"/>
    <w:rsid w:val="00EC5077"/>
    <w:rsid w:val="00EC60EA"/>
    <w:rsid w:val="00EC66E8"/>
    <w:rsid w:val="00EC74C7"/>
    <w:rsid w:val="00ED458C"/>
    <w:rsid w:val="00ED5D2F"/>
    <w:rsid w:val="00ED7791"/>
    <w:rsid w:val="00ED7AFF"/>
    <w:rsid w:val="00EE2058"/>
    <w:rsid w:val="00EE5BC7"/>
    <w:rsid w:val="00EE6875"/>
    <w:rsid w:val="00EE7519"/>
    <w:rsid w:val="00EF171B"/>
    <w:rsid w:val="00EF205D"/>
    <w:rsid w:val="00EF21AE"/>
    <w:rsid w:val="00EF21C4"/>
    <w:rsid w:val="00EF28E0"/>
    <w:rsid w:val="00EF30FA"/>
    <w:rsid w:val="00EF3D9A"/>
    <w:rsid w:val="00EF3DB4"/>
    <w:rsid w:val="00EF429B"/>
    <w:rsid w:val="00EF593A"/>
    <w:rsid w:val="00EF5EAE"/>
    <w:rsid w:val="00EF615A"/>
    <w:rsid w:val="00EF67F4"/>
    <w:rsid w:val="00F00DEE"/>
    <w:rsid w:val="00F018F3"/>
    <w:rsid w:val="00F0200B"/>
    <w:rsid w:val="00F02948"/>
    <w:rsid w:val="00F13CF1"/>
    <w:rsid w:val="00F144DA"/>
    <w:rsid w:val="00F15692"/>
    <w:rsid w:val="00F1606A"/>
    <w:rsid w:val="00F20FF3"/>
    <w:rsid w:val="00F2117C"/>
    <w:rsid w:val="00F22076"/>
    <w:rsid w:val="00F23486"/>
    <w:rsid w:val="00F2401B"/>
    <w:rsid w:val="00F2425F"/>
    <w:rsid w:val="00F247F6"/>
    <w:rsid w:val="00F26818"/>
    <w:rsid w:val="00F30FD1"/>
    <w:rsid w:val="00F31EF7"/>
    <w:rsid w:val="00F32692"/>
    <w:rsid w:val="00F33BC5"/>
    <w:rsid w:val="00F3566F"/>
    <w:rsid w:val="00F37139"/>
    <w:rsid w:val="00F414BB"/>
    <w:rsid w:val="00F42ACD"/>
    <w:rsid w:val="00F45405"/>
    <w:rsid w:val="00F45745"/>
    <w:rsid w:val="00F45ECC"/>
    <w:rsid w:val="00F474B5"/>
    <w:rsid w:val="00F527E5"/>
    <w:rsid w:val="00F57B2A"/>
    <w:rsid w:val="00F600CD"/>
    <w:rsid w:val="00F601C7"/>
    <w:rsid w:val="00F63061"/>
    <w:rsid w:val="00F72803"/>
    <w:rsid w:val="00F73E2B"/>
    <w:rsid w:val="00F7772F"/>
    <w:rsid w:val="00F81945"/>
    <w:rsid w:val="00F82889"/>
    <w:rsid w:val="00F85B5F"/>
    <w:rsid w:val="00F86D45"/>
    <w:rsid w:val="00F86E14"/>
    <w:rsid w:val="00F90113"/>
    <w:rsid w:val="00F90627"/>
    <w:rsid w:val="00F91161"/>
    <w:rsid w:val="00F92675"/>
    <w:rsid w:val="00F939A1"/>
    <w:rsid w:val="00F94A19"/>
    <w:rsid w:val="00F966A0"/>
    <w:rsid w:val="00FA1C1A"/>
    <w:rsid w:val="00FA256F"/>
    <w:rsid w:val="00FA32C3"/>
    <w:rsid w:val="00FA4E11"/>
    <w:rsid w:val="00FA52AA"/>
    <w:rsid w:val="00FA6BFF"/>
    <w:rsid w:val="00FB0E59"/>
    <w:rsid w:val="00FB4F85"/>
    <w:rsid w:val="00FB7980"/>
    <w:rsid w:val="00FC37DF"/>
    <w:rsid w:val="00FC4D89"/>
    <w:rsid w:val="00FC6BD8"/>
    <w:rsid w:val="00FC7959"/>
    <w:rsid w:val="00FC7B6A"/>
    <w:rsid w:val="00FD4A78"/>
    <w:rsid w:val="00FD6101"/>
    <w:rsid w:val="00FD6D28"/>
    <w:rsid w:val="00FD7ED6"/>
    <w:rsid w:val="00FE156E"/>
    <w:rsid w:val="00FE2143"/>
    <w:rsid w:val="00FE3AB4"/>
    <w:rsid w:val="00FE6434"/>
    <w:rsid w:val="00FE79A9"/>
    <w:rsid w:val="00FF0F9A"/>
    <w:rsid w:val="00FF1BB1"/>
    <w:rsid w:val="00FF26E1"/>
    <w:rsid w:val="00FF58B6"/>
    <w:rsid w:val="00FF6547"/>
    <w:rsid w:val="00FF6B92"/>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44B89A"/>
  <w15:docId w15:val="{968C5D25-4384-4065-A37D-7B75B1D2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425E59"/>
    <w:pPr>
      <w:numPr>
        <w:numId w:val="4"/>
      </w:numPr>
      <w:tabs>
        <w:tab w:val="clear" w:pos="567"/>
        <w:tab w:val="left" w:pos="652"/>
      </w:tabs>
      <w:spacing w:after="40" w:line="240" w:lineRule="atLeast"/>
      <w:ind w:left="538" w:hanging="340"/>
    </w:pPr>
  </w:style>
  <w:style w:type="paragraph" w:customStyle="1" w:styleId="IOStablelist2numbered2017">
    <w:name w:val="IOS table list 2 numbered 2017"/>
    <w:basedOn w:val="IOStablelist1numbered2017"/>
    <w:qFormat/>
    <w:rsid w:val="00E23E79"/>
    <w:pPr>
      <w:numPr>
        <w:numId w:val="3"/>
      </w:numPr>
      <w:ind w:left="879" w:hanging="340"/>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1B36B7"/>
    <w:pPr>
      <w:tabs>
        <w:tab w:val="left" w:pos="3969"/>
        <w:tab w:val="left" w:pos="4536"/>
        <w:tab w:val="left" w:pos="5103"/>
      </w:tabs>
    </w:pPr>
  </w:style>
  <w:style w:type="paragraph" w:styleId="Header">
    <w:name w:val="header"/>
    <w:basedOn w:val="Normal"/>
    <w:link w:val="HeaderChar"/>
    <w:uiPriority w:val="99"/>
    <w:unhideWhenUsed/>
    <w:rsid w:val="00E324B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324BC"/>
    <w:rPr>
      <w:rFonts w:ascii="Arial" w:hAnsi="Arial"/>
      <w:szCs w:val="22"/>
      <w:lang w:eastAsia="zh-CN"/>
    </w:rPr>
  </w:style>
  <w:style w:type="paragraph" w:styleId="Footer">
    <w:name w:val="footer"/>
    <w:basedOn w:val="Normal"/>
    <w:link w:val="FooterChar"/>
    <w:uiPriority w:val="99"/>
    <w:unhideWhenUsed/>
    <w:rsid w:val="00E324B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E324BC"/>
    <w:rPr>
      <w:rFonts w:ascii="Arial" w:hAnsi="Arial"/>
      <w:szCs w:val="22"/>
      <w:lang w:eastAsia="zh-CN"/>
    </w:rPr>
  </w:style>
  <w:style w:type="paragraph" w:styleId="ListParagraph">
    <w:name w:val="List Paragraph"/>
    <w:basedOn w:val="Normal"/>
    <w:uiPriority w:val="34"/>
    <w:qFormat/>
    <w:rsid w:val="00FB0E59"/>
    <w:pPr>
      <w:ind w:left="720"/>
      <w:contextualSpacing/>
    </w:pPr>
  </w:style>
  <w:style w:type="table" w:styleId="TableGrid">
    <w:name w:val="Table Grid"/>
    <w:basedOn w:val="TableNormal"/>
    <w:uiPriority w:val="59"/>
    <w:rsid w:val="00BD6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5166"/>
    <w:rPr>
      <w:color w:val="800080" w:themeColor="followedHyperlink"/>
      <w:u w:val="single"/>
    </w:rPr>
  </w:style>
  <w:style w:type="character" w:styleId="IntenseEmphasis">
    <w:name w:val="Intense Emphasis"/>
    <w:basedOn w:val="DefaultParagraphFont"/>
    <w:uiPriority w:val="21"/>
    <w:qFormat/>
    <w:rsid w:val="00214178"/>
    <w:rPr>
      <w:i/>
      <w:iCs/>
      <w:color w:val="4F81BD" w:themeColor="accent1"/>
    </w:rPr>
  </w:style>
  <w:style w:type="character" w:styleId="Emphasis">
    <w:name w:val="Emphasis"/>
    <w:basedOn w:val="DefaultParagraphFont"/>
    <w:uiPriority w:val="20"/>
    <w:qFormat/>
    <w:rsid w:val="00214178"/>
    <w:rPr>
      <w:i/>
      <w:iCs/>
    </w:rPr>
  </w:style>
  <w:style w:type="paragraph" w:styleId="BalloonText">
    <w:name w:val="Balloon Text"/>
    <w:basedOn w:val="Normal"/>
    <w:link w:val="BalloonTextChar"/>
    <w:uiPriority w:val="99"/>
    <w:semiHidden/>
    <w:unhideWhenUsed/>
    <w:rsid w:val="006E648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486"/>
    <w:rPr>
      <w:rFonts w:ascii="Segoe UI" w:hAnsi="Segoe UI" w:cs="Segoe UI"/>
      <w:sz w:val="18"/>
      <w:szCs w:val="18"/>
      <w:lang w:eastAsia="zh-CN"/>
    </w:rPr>
  </w:style>
  <w:style w:type="paragraph" w:styleId="FootnoteText">
    <w:name w:val="footnote text"/>
    <w:basedOn w:val="Normal"/>
    <w:link w:val="FootnoteTextChar"/>
    <w:uiPriority w:val="99"/>
    <w:semiHidden/>
    <w:unhideWhenUsed/>
    <w:rsid w:val="0071386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1386D"/>
    <w:rPr>
      <w:rFonts w:ascii="Arial" w:hAnsi="Arial"/>
      <w:sz w:val="20"/>
      <w:szCs w:val="20"/>
      <w:lang w:eastAsia="zh-CN"/>
    </w:rPr>
  </w:style>
  <w:style w:type="character" w:styleId="FootnoteReference">
    <w:name w:val="footnote reference"/>
    <w:basedOn w:val="DefaultParagraphFont"/>
    <w:uiPriority w:val="99"/>
    <w:semiHidden/>
    <w:unhideWhenUsed/>
    <w:rsid w:val="0071386D"/>
    <w:rPr>
      <w:vertAlign w:val="superscript"/>
    </w:rPr>
  </w:style>
  <w:style w:type="character" w:styleId="Strong">
    <w:name w:val="Strong"/>
    <w:basedOn w:val="DefaultParagraphFont"/>
    <w:uiPriority w:val="22"/>
    <w:qFormat/>
    <w:rsid w:val="00227C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drytmeister\Documents\__Projects%202017-2018\02%20tractor%20training\Workshops\printing\education%20website" TargetMode="External"/><Relationship Id="rId18" Type="http://schemas.openxmlformats.org/officeDocument/2006/relationships/hyperlink" Target="http://keo-cms.appspot.com.storage.googleapis.com/sites/farmsafe/assets/51450096-bbeb-4e85-8be6-650727eaa483.pdf" TargetMode="External"/><Relationship Id="rId26" Type="http://schemas.openxmlformats.org/officeDocument/2006/relationships/image" Target="media/image10.pn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ucation.nsw.gov.au/teaching-and-learning/curriculum/key-learning-areas/tas/s4-5/resources" TargetMode="External"/><Relationship Id="rId17" Type="http://schemas.openxmlformats.org/officeDocument/2006/relationships/hyperlink" Target="https://farmsafe.org.au/Tractor-and-Machinery-Safety"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0.jp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s://farmsafe.org.au/Staying-Safe-On-Australian-Farms" TargetMode="Externa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key-learning-areas/tas/s4-5/resources"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farmsafe.org.au/"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hyperlink" Target="http://www.educationstandards.nsw.edu.au/wps/wcm/connect/44ba8fc9-9519-41ef-b2d8-3259d2f05be4/ag_tech_710_syl.pdf?MOD=AJPERES&amp;CVID=Technology%20(Mandatory)%207-10%20Syllabus%20%C2%A9%202003%20Copyright%20Board%20of%20Studies%20NSW%20for%20and%20on%20behalf%20of%20the%20Crown%20in%20right%20of%20the%20State%20of%20New%20South%20Wales." TargetMode="Externa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ducation.nsw.gov.au/school-infrastructure-nsw/procurements-and-contracts/compliance-contracts/equipment-safety-in-schools"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 Id="rId43" Type="http://schemas.openxmlformats.org/officeDocument/2006/relationships/image" Target="media/image25.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ytmeister\Documents\_Admin\Accessibility\IOS-annotated-V10-template-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026FF-506B-4AD1-949B-CB48B73AA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IOS-annotated-V10-template-2017</Template>
  <TotalTime>3</TotalTime>
  <Pages>32</Pages>
  <Words>3971</Words>
  <Characters>22639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Sweet Corn and tractor operation</vt:lpstr>
    </vt:vector>
  </TitlesOfParts>
  <Manager/>
  <Company>NSW Department of Education</Company>
  <LinksUpToDate>false</LinksUpToDate>
  <CharactersWithSpaces>26557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crop and tractor operation</dc:title>
  <dc:subject/>
  <dc:creator>Rytmeister, Dan</dc:creator>
  <cp:keywords/>
  <dc:description/>
  <cp:lastModifiedBy>Rytmeister, Dan</cp:lastModifiedBy>
  <cp:revision>6</cp:revision>
  <cp:lastPrinted>2018-01-31T04:09:00Z</cp:lastPrinted>
  <dcterms:created xsi:type="dcterms:W3CDTF">2018-01-31T23:21:00Z</dcterms:created>
  <dcterms:modified xsi:type="dcterms:W3CDTF">2018-02-02T00:41:00Z</dcterms:modified>
  <cp:category/>
</cp:coreProperties>
</file>