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F2A3C" w14:textId="6A943D90" w:rsidR="000B414C" w:rsidRPr="0084745C" w:rsidRDefault="00667FEF" w:rsidP="005E2711">
      <w:pPr>
        <w:pStyle w:val="IOSheading12017"/>
        <w:ind w:left="4536" w:hanging="4536"/>
      </w:pPr>
      <w:r w:rsidRPr="0084745C">
        <w:rPr>
          <w:noProof/>
          <w:lang w:eastAsia="en-AU"/>
        </w:rPr>
        <w:drawing>
          <wp:inline distT="0" distB="0" distL="0" distR="0" wp14:anchorId="7864D962" wp14:editId="4FF47B83">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8">
                      <a:extLst>
                        <a:ext uri="{28A0092B-C50C-407E-A947-70E740481C1C}">
                          <a14:useLocalDpi xmlns:a14="http://schemas.microsoft.com/office/drawing/2010/main"/>
                        </a:ext>
                      </a:extLst>
                    </a:blip>
                    <a:stretch>
                      <a:fillRect/>
                    </a:stretch>
                  </pic:blipFill>
                  <pic:spPr>
                    <a:xfrm>
                      <a:off x="0" y="0"/>
                      <a:ext cx="1737360" cy="536448"/>
                    </a:xfrm>
                    <a:prstGeom prst="rect">
                      <a:avLst/>
                    </a:prstGeom>
                  </pic:spPr>
                </pic:pic>
              </a:graphicData>
            </a:graphic>
          </wp:inline>
        </w:drawing>
      </w:r>
      <w:r w:rsidR="009822A2">
        <w:t xml:space="preserve"> </w:t>
      </w:r>
      <w:r w:rsidR="005E2711">
        <w:t xml:space="preserve">Summer crop and </w:t>
      </w:r>
      <w:r w:rsidR="005E2711" w:rsidRPr="00756F52">
        <w:t>tractor operation</w:t>
      </w:r>
    </w:p>
    <w:p w14:paraId="78E41882" w14:textId="77777777" w:rsidR="007E6B74" w:rsidRDefault="007E6B74" w:rsidP="007E6B74">
      <w:pPr>
        <w:pStyle w:val="IOSheading22017"/>
        <w:jc w:val="center"/>
      </w:pPr>
      <w:r>
        <w:t>Year 9 Agriculture</w:t>
      </w:r>
    </w:p>
    <w:p w14:paraId="7A8C409C" w14:textId="3E1A4F05" w:rsidR="003F525D" w:rsidRDefault="0053486A" w:rsidP="0053486A">
      <w:pPr>
        <w:pStyle w:val="IOSbodytext2017"/>
        <w:jc w:val="center"/>
      </w:pPr>
      <w:bookmarkStart w:id="0" w:name="_GoBack"/>
      <w:r>
        <w:rPr>
          <w:noProof/>
          <w:lang w:eastAsia="en-AU"/>
        </w:rPr>
        <w:drawing>
          <wp:inline distT="0" distB="0" distL="0" distR="0" wp14:anchorId="2BA2DF75" wp14:editId="383D3A0B">
            <wp:extent cx="6000750" cy="5002482"/>
            <wp:effectExtent l="0" t="0" r="0" b="8255"/>
            <wp:docPr id="3" name="Picture 3" descr="The Kubota teaching and learning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868.JPG"/>
                    <pic:cNvPicPr/>
                  </pic:nvPicPr>
                  <pic:blipFill>
                    <a:blip r:embed="rId9" cstate="print">
                      <a:extLst>
                        <a:ext uri="{28A0092B-C50C-407E-A947-70E740481C1C}">
                          <a14:useLocalDpi xmlns:a14="http://schemas.microsoft.com/office/drawing/2010/main"/>
                        </a:ext>
                      </a:extLst>
                    </a:blip>
                    <a:stretch>
                      <a:fillRect/>
                    </a:stretch>
                  </pic:blipFill>
                  <pic:spPr>
                    <a:xfrm>
                      <a:off x="0" y="0"/>
                      <a:ext cx="6003287" cy="5004597"/>
                    </a:xfrm>
                    <a:prstGeom prst="rect">
                      <a:avLst/>
                    </a:prstGeom>
                  </pic:spPr>
                </pic:pic>
              </a:graphicData>
            </a:graphic>
          </wp:inline>
        </w:drawing>
      </w:r>
      <w:bookmarkEnd w:id="0"/>
      <w:r w:rsidR="003F525D">
        <w:br w:type="page"/>
      </w:r>
    </w:p>
    <w:p w14:paraId="71979D20" w14:textId="77777777" w:rsidR="003F525D" w:rsidRDefault="003F525D" w:rsidP="003F525D">
      <w:pPr>
        <w:pStyle w:val="IOSheading12017"/>
      </w:pPr>
      <w:r>
        <w:lastRenderedPageBreak/>
        <w:t>Acknowledgements</w:t>
      </w:r>
    </w:p>
    <w:p w14:paraId="6073D520" w14:textId="78324017" w:rsidR="009C6C9B" w:rsidRDefault="003F525D" w:rsidP="003F525D">
      <w:pPr>
        <w:pStyle w:val="IOSbodytext2017"/>
      </w:pPr>
      <w:r>
        <w:t>The resources for the ‘</w:t>
      </w:r>
      <w:r w:rsidR="009C6C9B">
        <w:t>Sweet Corn</w:t>
      </w:r>
      <w:r>
        <w:t>’ unit of work were developed by the NSW Department of</w:t>
      </w:r>
      <w:r w:rsidR="009C6C9B">
        <w:t xml:space="preserve"> </w:t>
      </w:r>
      <w:r>
        <w:t>Education, Learning and Teaching Directorate for use by TAS teachers in NSW. They are developed</w:t>
      </w:r>
      <w:r w:rsidR="009C6C9B">
        <w:t xml:space="preserve"> </w:t>
      </w:r>
      <w:r>
        <w:t xml:space="preserve">to meet the requirements of the NESA </w:t>
      </w:r>
      <w:hyperlink r:id="rId10" w:history="1">
        <w:r w:rsidR="009C6C9B" w:rsidRPr="009A5752">
          <w:rPr>
            <w:rStyle w:val="Hyperlink"/>
          </w:rPr>
          <w:t xml:space="preserve">Agricultural Technology </w:t>
        </w:r>
        <w:r w:rsidRPr="009A5752">
          <w:rPr>
            <w:rStyle w:val="Hyperlink"/>
          </w:rPr>
          <w:t>Years 7-</w:t>
        </w:r>
        <w:r w:rsidR="009C6C9B" w:rsidRPr="009A5752">
          <w:rPr>
            <w:rStyle w:val="Hyperlink"/>
          </w:rPr>
          <w:t>10</w:t>
        </w:r>
        <w:r w:rsidRPr="009A5752">
          <w:rPr>
            <w:rStyle w:val="Hyperlink"/>
          </w:rPr>
          <w:t xml:space="preserve"> Syllabus 2003</w:t>
        </w:r>
      </w:hyperlink>
      <w:r>
        <w:t>.</w:t>
      </w:r>
    </w:p>
    <w:p w14:paraId="56C41A3E" w14:textId="77777777" w:rsidR="009C6C9B" w:rsidRDefault="009C6C9B" w:rsidP="003F525D">
      <w:pPr>
        <w:pStyle w:val="IOSbodytext2017"/>
      </w:pPr>
      <w:r>
        <w:t>The materials were developed by:</w:t>
      </w:r>
    </w:p>
    <w:p w14:paraId="3C2FB2C3" w14:textId="77777777" w:rsidR="009C6C9B" w:rsidRDefault="009C6C9B" w:rsidP="009C6C9B">
      <w:pPr>
        <w:pStyle w:val="IOSlist1bullet2017"/>
      </w:pPr>
      <w:r>
        <w:t>Tony Butler, Tumut High School</w:t>
      </w:r>
    </w:p>
    <w:p w14:paraId="0CE9AE72" w14:textId="77777777" w:rsidR="009C6C9B" w:rsidRDefault="009C6C9B" w:rsidP="009C6C9B">
      <w:pPr>
        <w:pStyle w:val="IOSlist1bullet2017"/>
      </w:pPr>
      <w:r>
        <w:t>Sally Bannerman, Learning and teaching Directorate</w:t>
      </w:r>
    </w:p>
    <w:p w14:paraId="7BD60974" w14:textId="77777777" w:rsidR="009C6C9B" w:rsidRDefault="009C6C9B" w:rsidP="009C6C9B">
      <w:pPr>
        <w:pStyle w:val="IOSlist1bullet2017"/>
      </w:pPr>
      <w:r>
        <w:t>Dan Rytmeister, Learning and Teaching Directorate</w:t>
      </w:r>
    </w:p>
    <w:p w14:paraId="5D359043" w14:textId="77777777" w:rsidR="009C6C9B" w:rsidRDefault="009C6C9B" w:rsidP="00AF498E">
      <w:pPr>
        <w:pStyle w:val="IOSbodytext2017"/>
      </w:pPr>
      <w:r>
        <w:t>The following people and organisations contributed to the development of the materials:</w:t>
      </w:r>
    </w:p>
    <w:p w14:paraId="07FAD661" w14:textId="77777777" w:rsidR="002A5D7E" w:rsidRDefault="002A5D7E" w:rsidP="002A5D7E">
      <w:pPr>
        <w:pStyle w:val="IOSlist1bullet2017"/>
      </w:pPr>
      <w:r>
        <w:t>Craig Jarrett, Mount View High School</w:t>
      </w:r>
    </w:p>
    <w:p w14:paraId="05E186FC" w14:textId="1D315471" w:rsidR="00CA4298" w:rsidRDefault="00CA4298" w:rsidP="002A5D7E">
      <w:pPr>
        <w:pStyle w:val="IOSlist1bullet2017"/>
      </w:pPr>
      <w:r>
        <w:t xml:space="preserve">Don </w:t>
      </w:r>
      <w:r w:rsidR="005D1707">
        <w:t>Anderson</w:t>
      </w:r>
      <w:r>
        <w:t>, Galston High School</w:t>
      </w:r>
    </w:p>
    <w:p w14:paraId="0B6463A9" w14:textId="62EDB637" w:rsidR="006F4219" w:rsidRDefault="006F4219" w:rsidP="006F4219">
      <w:pPr>
        <w:pStyle w:val="IOSlist1bullet2017"/>
      </w:pPr>
      <w:r w:rsidRPr="006F4219">
        <w:t>Australian Hammer Supplies</w:t>
      </w:r>
    </w:p>
    <w:p w14:paraId="6AEC548C" w14:textId="77777777" w:rsidR="009C6C9B" w:rsidRPr="00AF498E" w:rsidRDefault="009C6C9B" w:rsidP="00AF498E">
      <w:pPr>
        <w:pStyle w:val="IOSlist1bullet2017"/>
      </w:pPr>
      <w:r w:rsidRPr="00AF498E">
        <w:t>Depar</w:t>
      </w:r>
      <w:r w:rsidR="00AF498E" w:rsidRPr="00AF498E">
        <w:t>t</w:t>
      </w:r>
      <w:r w:rsidRPr="00AF498E">
        <w:t>ment of Primary Industries</w:t>
      </w:r>
    </w:p>
    <w:p w14:paraId="07746285" w14:textId="77777777" w:rsidR="009C6C9B" w:rsidRPr="00AF498E" w:rsidRDefault="009C6C9B" w:rsidP="00AF498E">
      <w:pPr>
        <w:pStyle w:val="IOSlist1bullet2017"/>
      </w:pPr>
      <w:r w:rsidRPr="00AF498E">
        <w:t>Yates Australia</w:t>
      </w:r>
    </w:p>
    <w:p w14:paraId="16F42BE9" w14:textId="79E44295" w:rsidR="00FE6434" w:rsidRDefault="00AF498E" w:rsidP="003F525D">
      <w:pPr>
        <w:pStyle w:val="IOSbodytext2017"/>
      </w:pPr>
      <w:r>
        <w:t xml:space="preserve">The document and program are available for download from </w:t>
      </w:r>
      <w:r w:rsidR="0071386D">
        <w:t xml:space="preserve">the </w:t>
      </w:r>
      <w:hyperlink r:id="rId11" w:history="1">
        <w:r w:rsidR="0071386D" w:rsidRPr="0071386D">
          <w:rPr>
            <w:rStyle w:val="Hyperlink"/>
          </w:rPr>
          <w:t>education website</w:t>
        </w:r>
      </w:hyperlink>
      <w:r w:rsidR="00483630">
        <w:t xml:space="preserve"> (</w:t>
      </w:r>
      <w:r w:rsidR="00483630" w:rsidRPr="00483630">
        <w:t>https://education.nsw.gov.au/teaching-and-learning/curriculum/key-learning-areas/tas/s4-5/resources</w:t>
      </w:r>
      <w:r w:rsidR="00483630">
        <w:t>).</w:t>
      </w:r>
    </w:p>
    <w:p w14:paraId="304547D6" w14:textId="77777777" w:rsidR="00C13F11" w:rsidRDefault="00FE6434" w:rsidP="00FE6434">
      <w:pPr>
        <w:pStyle w:val="IOSbodytext2017"/>
        <w:spacing w:before="1560"/>
      </w:pPr>
      <w:r>
        <w:t>Version 1.0</w:t>
      </w:r>
      <w:r w:rsidR="00C13F11">
        <w:br w:type="page"/>
      </w:r>
    </w:p>
    <w:p w14:paraId="6CE1AD70" w14:textId="77777777" w:rsidR="00611047" w:rsidRPr="0084745C" w:rsidRDefault="00432AFC" w:rsidP="004F5BB5">
      <w:pPr>
        <w:pStyle w:val="IOSheading12017"/>
      </w:pPr>
      <w:r>
        <w:lastRenderedPageBreak/>
        <w:t>Farm Safe</w:t>
      </w:r>
    </w:p>
    <w:p w14:paraId="28C79395" w14:textId="66474414" w:rsidR="00127AF4" w:rsidRDefault="00432AFC" w:rsidP="009F4EA3">
      <w:pPr>
        <w:pStyle w:val="IOSbodytext2017"/>
      </w:pPr>
      <w:r w:rsidRPr="00227CAC">
        <w:rPr>
          <w:rStyle w:val="Strong"/>
        </w:rPr>
        <w:t>Answer the questions below. Information can be found on the</w:t>
      </w:r>
      <w:r>
        <w:t xml:space="preserve"> </w:t>
      </w:r>
      <w:hyperlink r:id="rId12" w:history="1">
        <w:r w:rsidRPr="00432AFC">
          <w:rPr>
            <w:rStyle w:val="Hyperlink"/>
          </w:rPr>
          <w:t>Farm Safe website</w:t>
        </w:r>
      </w:hyperlink>
      <w:r w:rsidR="00F45745">
        <w:t xml:space="preserve"> (</w:t>
      </w:r>
      <w:r w:rsidR="00F45745" w:rsidRPr="00F45745">
        <w:t>https://farmsafe.org.au/</w:t>
      </w:r>
      <w:r w:rsidR="00F45745">
        <w:t>).</w:t>
      </w:r>
    </w:p>
    <w:p w14:paraId="0B757234" w14:textId="0B1D681C" w:rsidR="00921D1E" w:rsidRDefault="00921D1E" w:rsidP="005E4BA5">
      <w:pPr>
        <w:pStyle w:val="IOSbodytext2017"/>
      </w:pPr>
      <w:r w:rsidRPr="00921D1E">
        <w:t>Farm machinery</w:t>
      </w:r>
      <w:r w:rsidR="00C95B18">
        <w:t xml:space="preserve"> is</w:t>
      </w:r>
      <w:r w:rsidRPr="00921D1E">
        <w:t xml:space="preserve"> involve</w:t>
      </w:r>
      <w:r w:rsidR="00C95B18">
        <w:t>d in</w:t>
      </w:r>
      <w:r w:rsidRPr="00921D1E">
        <w:t xml:space="preserve"> </w:t>
      </w:r>
      <w:r w:rsidR="00A65166">
        <w:t>approximately 40% of deaths</w:t>
      </w:r>
      <w:r w:rsidR="00C95B18">
        <w:t xml:space="preserve"> on farms</w:t>
      </w:r>
      <w:r w:rsidR="00A65166">
        <w:t>. Identify two</w:t>
      </w:r>
      <w:r w:rsidRPr="00921D1E">
        <w:t xml:space="preserve"> machine</w:t>
      </w:r>
      <w:r w:rsidR="00C95B18">
        <w:t>s</w:t>
      </w:r>
      <w:r w:rsidRPr="00921D1E">
        <w:t xml:space="preserve"> responsible for </w:t>
      </w:r>
      <w:r w:rsidR="00A65166">
        <w:t>many of these</w:t>
      </w:r>
      <w:r w:rsidRPr="00921D1E">
        <w:t xml:space="preserve"> deaths?</w:t>
      </w:r>
    </w:p>
    <w:p w14:paraId="33AAFBC6" w14:textId="77777777" w:rsidR="00921D1E" w:rsidRDefault="00921D1E" w:rsidP="00921D1E">
      <w:pPr>
        <w:pStyle w:val="IOSlines2017"/>
      </w:pPr>
      <w:r>
        <w:tab/>
      </w:r>
    </w:p>
    <w:p w14:paraId="4189AE53" w14:textId="022FB9A4" w:rsidR="00921D1E" w:rsidRDefault="00FB0E59" w:rsidP="00A65166">
      <w:pPr>
        <w:pStyle w:val="IOSbodytext2017"/>
      </w:pPr>
      <w:r w:rsidRPr="00FB0E59">
        <w:t xml:space="preserve">On </w:t>
      </w:r>
      <w:r>
        <w:t>average</w:t>
      </w:r>
      <w:r w:rsidRPr="00FB0E59">
        <w:t>, how many deaths occur each year</w:t>
      </w:r>
      <w:r w:rsidR="00C95B18">
        <w:t xml:space="preserve"> due to quad bikes</w:t>
      </w:r>
      <w:r w:rsidRPr="00FB0E59">
        <w:t>?</w:t>
      </w:r>
    </w:p>
    <w:p w14:paraId="59F1865C" w14:textId="77777777" w:rsidR="00FB0E59" w:rsidRDefault="00FB0E59" w:rsidP="00FB0E59">
      <w:pPr>
        <w:pStyle w:val="IOSlines2017"/>
      </w:pPr>
      <w:r>
        <w:tab/>
      </w:r>
    </w:p>
    <w:p w14:paraId="21BC59F4" w14:textId="625AE7C4" w:rsidR="00FB0E59" w:rsidRDefault="0029009D" w:rsidP="0029009D">
      <w:pPr>
        <w:pStyle w:val="IOSbodytext2017"/>
      </w:pPr>
      <w:r w:rsidRPr="00227CAC">
        <w:rPr>
          <w:rStyle w:val="Strong"/>
        </w:rPr>
        <w:t>Go to the pages labelled</w:t>
      </w:r>
      <w:r>
        <w:t xml:space="preserve"> “</w:t>
      </w:r>
      <w:hyperlink r:id="rId13" w:history="1">
        <w:r w:rsidRPr="00386437">
          <w:rPr>
            <w:rStyle w:val="Hyperlink"/>
          </w:rPr>
          <w:t>Staying safe on Australian farms</w:t>
        </w:r>
      </w:hyperlink>
      <w:r>
        <w:t xml:space="preserve">” </w:t>
      </w:r>
      <w:r w:rsidR="00CC60A9">
        <w:t>(</w:t>
      </w:r>
      <w:r w:rsidR="00CC60A9" w:rsidRPr="00CC60A9">
        <w:t>https://farmsafe.org.au/Staying-Safe-On-Australian-Farms</w:t>
      </w:r>
      <w:r w:rsidR="00CC60A9">
        <w:t xml:space="preserve">) </w:t>
      </w:r>
      <w:r w:rsidRPr="00227CAC">
        <w:rPr>
          <w:rStyle w:val="Strong"/>
        </w:rPr>
        <w:t>and</w:t>
      </w:r>
      <w:r w:rsidR="001A6DEE" w:rsidRPr="00227CAC">
        <w:rPr>
          <w:rStyle w:val="Strong"/>
        </w:rPr>
        <w:t xml:space="preserve"> then</w:t>
      </w:r>
      <w:r>
        <w:t xml:space="preserve"> “</w:t>
      </w:r>
      <w:hyperlink r:id="rId14" w:history="1">
        <w:r w:rsidRPr="00386437">
          <w:rPr>
            <w:rStyle w:val="Hyperlink"/>
          </w:rPr>
          <w:t>Tractor and machinery safety</w:t>
        </w:r>
      </w:hyperlink>
      <w:r>
        <w:t>”</w:t>
      </w:r>
      <w:r w:rsidR="00CC60A9">
        <w:t xml:space="preserve"> (</w:t>
      </w:r>
      <w:r w:rsidR="00CC60A9" w:rsidRPr="00CC60A9">
        <w:t>https://farmsafe.org.au/Tractor-and-Machinery-Safety</w:t>
      </w:r>
      <w:r w:rsidR="00CC60A9">
        <w:t>)</w:t>
      </w:r>
      <w:r>
        <w:t>.</w:t>
      </w:r>
    </w:p>
    <w:p w14:paraId="51D3BA02" w14:textId="77777777" w:rsidR="006E618C" w:rsidRDefault="006E618C" w:rsidP="00744F25">
      <w:pPr>
        <w:pStyle w:val="IOSbodytext2017"/>
      </w:pPr>
      <w:r>
        <w:t xml:space="preserve">How many </w:t>
      </w:r>
      <w:r w:rsidR="00744F25">
        <w:t>deaths involved tractors last year</w:t>
      </w:r>
      <w:r>
        <w:t>?</w:t>
      </w:r>
    </w:p>
    <w:p w14:paraId="4293CCCC" w14:textId="77777777" w:rsidR="006E618C" w:rsidRDefault="006E618C" w:rsidP="006E618C">
      <w:pPr>
        <w:pStyle w:val="IOSlines2017"/>
      </w:pPr>
      <w:r>
        <w:tab/>
      </w:r>
    </w:p>
    <w:p w14:paraId="3B24816E" w14:textId="77777777" w:rsidR="006E618C" w:rsidRDefault="006E618C" w:rsidP="00744F25">
      <w:pPr>
        <w:pStyle w:val="IOSbodytext2017"/>
      </w:pPr>
      <w:r w:rsidRPr="006E618C">
        <w:t>How many people were seriously injured</w:t>
      </w:r>
      <w:r>
        <w:t>?</w:t>
      </w:r>
    </w:p>
    <w:p w14:paraId="02863234" w14:textId="77777777" w:rsidR="006E618C" w:rsidRDefault="006E618C" w:rsidP="006E618C">
      <w:pPr>
        <w:pStyle w:val="IOSlines2017"/>
      </w:pPr>
      <w:r>
        <w:tab/>
      </w:r>
    </w:p>
    <w:p w14:paraId="7140B52D" w14:textId="77777777" w:rsidR="006E618C" w:rsidRDefault="006E618C" w:rsidP="00744F25">
      <w:pPr>
        <w:pStyle w:val="IOSbodytext2017"/>
      </w:pPr>
      <w:r>
        <w:t xml:space="preserve">What </w:t>
      </w:r>
      <w:r w:rsidR="00744F25">
        <w:t>is a hazard</w:t>
      </w:r>
      <w:r>
        <w:t>?</w:t>
      </w:r>
    </w:p>
    <w:p w14:paraId="5A7379B5" w14:textId="77777777" w:rsidR="006E618C" w:rsidRDefault="006E618C" w:rsidP="006E618C">
      <w:pPr>
        <w:pStyle w:val="IOSlines2017"/>
      </w:pPr>
      <w:r>
        <w:tab/>
      </w:r>
    </w:p>
    <w:p w14:paraId="1B10F6FD" w14:textId="77777777" w:rsidR="006E618C" w:rsidRDefault="00744F25" w:rsidP="00744F25">
      <w:pPr>
        <w:pStyle w:val="IOSbodytext2017"/>
      </w:pPr>
      <w:r>
        <w:t>List seven</w:t>
      </w:r>
      <w:r w:rsidR="006E618C" w:rsidRPr="006E618C">
        <w:t xml:space="preserve"> hazards associated</w:t>
      </w:r>
      <w:r w:rsidR="00C95B18">
        <w:t xml:space="preserve"> with</w:t>
      </w:r>
      <w:r w:rsidR="006E618C" w:rsidRPr="006E618C">
        <w:t xml:space="preserve"> using tractors on farms</w:t>
      </w:r>
      <w:r w:rsidR="006E618C">
        <w:t>:</w:t>
      </w:r>
    </w:p>
    <w:p w14:paraId="74E00067" w14:textId="77777777" w:rsidR="006E618C" w:rsidRDefault="006E618C" w:rsidP="006E618C">
      <w:pPr>
        <w:pStyle w:val="IOSlines2017"/>
      </w:pPr>
      <w:r>
        <w:t>1.</w:t>
      </w:r>
      <w:r>
        <w:tab/>
      </w:r>
    </w:p>
    <w:p w14:paraId="507C6DF9" w14:textId="77777777" w:rsidR="006E618C" w:rsidRDefault="006E618C" w:rsidP="006E618C">
      <w:pPr>
        <w:pStyle w:val="IOSlines2017"/>
      </w:pPr>
      <w:r>
        <w:t>2.</w:t>
      </w:r>
      <w:r>
        <w:tab/>
      </w:r>
    </w:p>
    <w:p w14:paraId="5093BB5A" w14:textId="77777777" w:rsidR="006E618C" w:rsidRDefault="006E618C" w:rsidP="006E618C">
      <w:pPr>
        <w:pStyle w:val="IOSlines2017"/>
      </w:pPr>
      <w:r>
        <w:t>3.</w:t>
      </w:r>
      <w:r>
        <w:tab/>
      </w:r>
    </w:p>
    <w:p w14:paraId="4E8759FD" w14:textId="77777777" w:rsidR="006E618C" w:rsidRDefault="006E618C" w:rsidP="006E618C">
      <w:pPr>
        <w:pStyle w:val="IOSlines2017"/>
      </w:pPr>
      <w:r>
        <w:t>4.</w:t>
      </w:r>
      <w:r>
        <w:tab/>
      </w:r>
    </w:p>
    <w:p w14:paraId="39942723" w14:textId="77777777" w:rsidR="006E618C" w:rsidRDefault="006E618C" w:rsidP="006E618C">
      <w:pPr>
        <w:pStyle w:val="IOSlines2017"/>
      </w:pPr>
      <w:r>
        <w:t>5.</w:t>
      </w:r>
      <w:r>
        <w:tab/>
      </w:r>
    </w:p>
    <w:p w14:paraId="03AE3698" w14:textId="77777777" w:rsidR="006E618C" w:rsidRDefault="006E618C" w:rsidP="006E618C">
      <w:pPr>
        <w:pStyle w:val="IOSlines2017"/>
      </w:pPr>
      <w:r>
        <w:t>6.</w:t>
      </w:r>
      <w:r>
        <w:tab/>
      </w:r>
    </w:p>
    <w:p w14:paraId="4D7126A1" w14:textId="77777777" w:rsidR="006E618C" w:rsidRDefault="006E618C" w:rsidP="006E618C">
      <w:pPr>
        <w:pStyle w:val="IOSlines2017"/>
      </w:pPr>
      <w:r>
        <w:t>7.</w:t>
      </w:r>
      <w:r>
        <w:tab/>
      </w:r>
    </w:p>
    <w:p w14:paraId="6FAE0A2C" w14:textId="77777777" w:rsidR="00CC60A9" w:rsidRDefault="00CC60A9">
      <w:pPr>
        <w:spacing w:before="0" w:line="240" w:lineRule="auto"/>
      </w:pPr>
      <w:r>
        <w:br w:type="page"/>
      </w:r>
    </w:p>
    <w:p w14:paraId="08E3DE49" w14:textId="547A3773" w:rsidR="006E618C" w:rsidRDefault="00744F25" w:rsidP="00744F25">
      <w:pPr>
        <w:pStyle w:val="IOSbodytext2017"/>
      </w:pPr>
      <w:r>
        <w:lastRenderedPageBreak/>
        <w:t>What</w:t>
      </w:r>
      <w:r w:rsidR="006E618C">
        <w:t xml:space="preserve"> injuries </w:t>
      </w:r>
      <w:r>
        <w:t xml:space="preserve">were </w:t>
      </w:r>
      <w:r w:rsidR="006E618C">
        <w:t>reported from using grain augers</w:t>
      </w:r>
      <w:r>
        <w:t>?</w:t>
      </w:r>
    </w:p>
    <w:p w14:paraId="28D34A4C" w14:textId="77777777" w:rsidR="006E618C" w:rsidRDefault="006E618C" w:rsidP="006E618C">
      <w:pPr>
        <w:pStyle w:val="IOSlines2017"/>
        <w:ind w:left="0"/>
      </w:pPr>
      <w:r>
        <w:t>1.</w:t>
      </w:r>
      <w:r>
        <w:tab/>
      </w:r>
    </w:p>
    <w:p w14:paraId="4CD60CCA" w14:textId="77777777" w:rsidR="006E618C" w:rsidRDefault="006E618C" w:rsidP="006E618C">
      <w:pPr>
        <w:pStyle w:val="IOSlines2017"/>
      </w:pPr>
      <w:r>
        <w:t>2.</w:t>
      </w:r>
      <w:r>
        <w:tab/>
      </w:r>
    </w:p>
    <w:p w14:paraId="4AB590A7" w14:textId="77777777" w:rsidR="006E618C" w:rsidRDefault="006E618C" w:rsidP="006E618C">
      <w:pPr>
        <w:pStyle w:val="IOSlines2017"/>
      </w:pPr>
      <w:r>
        <w:t>3.</w:t>
      </w:r>
      <w:r>
        <w:tab/>
      </w:r>
    </w:p>
    <w:p w14:paraId="327B2665" w14:textId="77777777" w:rsidR="00744F25" w:rsidRDefault="006E618C" w:rsidP="006E618C">
      <w:pPr>
        <w:pStyle w:val="IOSlines2017"/>
      </w:pPr>
      <w:r>
        <w:t>4.</w:t>
      </w:r>
      <w:r>
        <w:tab/>
      </w:r>
    </w:p>
    <w:p w14:paraId="7F39C5B3" w14:textId="1164E113" w:rsidR="006E618C" w:rsidRPr="00227CAC" w:rsidRDefault="00386437" w:rsidP="006E618C">
      <w:pPr>
        <w:pStyle w:val="IOSlines2017"/>
        <w:rPr>
          <w:rStyle w:val="Strong"/>
        </w:rPr>
      </w:pPr>
      <w:r w:rsidRPr="00227CAC">
        <w:rPr>
          <w:rStyle w:val="Strong"/>
        </w:rPr>
        <w:t xml:space="preserve">Click on the link </w:t>
      </w:r>
      <w:r w:rsidR="006E618C" w:rsidRPr="00227CAC">
        <w:rPr>
          <w:rStyle w:val="Strong"/>
        </w:rPr>
        <w:t>labelled</w:t>
      </w:r>
      <w:r w:rsidR="006E618C">
        <w:t xml:space="preserve"> “</w:t>
      </w:r>
      <w:hyperlink r:id="rId15" w:history="1">
        <w:r w:rsidRPr="00386437">
          <w:rPr>
            <w:rStyle w:val="Hyperlink"/>
          </w:rPr>
          <w:t>Safe tractor operation</w:t>
        </w:r>
      </w:hyperlink>
      <w:r>
        <w:t>”.</w:t>
      </w:r>
      <w:r w:rsidR="001A6DEE">
        <w:t xml:space="preserve"> </w:t>
      </w:r>
      <w:r w:rsidR="001A6DEE" w:rsidRPr="00227CAC">
        <w:rPr>
          <w:rStyle w:val="Strong"/>
        </w:rPr>
        <w:t>Read the introduction on Page 2 and answer the following questions:</w:t>
      </w:r>
    </w:p>
    <w:p w14:paraId="666272C4" w14:textId="77777777" w:rsidR="001A6DEE" w:rsidRDefault="0099214B" w:rsidP="0099214B">
      <w:pPr>
        <w:pStyle w:val="IOSbodytext2017"/>
      </w:pPr>
      <w:r>
        <w:t>List four</w:t>
      </w:r>
      <w:r w:rsidR="001A6DEE">
        <w:t xml:space="preserve"> responsibilities of the employer:</w:t>
      </w:r>
    </w:p>
    <w:p w14:paraId="69D9A417" w14:textId="77777777" w:rsidR="00386437" w:rsidRDefault="001A6DEE" w:rsidP="006E618C">
      <w:pPr>
        <w:pStyle w:val="IOSlines2017"/>
      </w:pPr>
      <w:r>
        <w:t>1.</w:t>
      </w:r>
      <w:r>
        <w:tab/>
      </w:r>
    </w:p>
    <w:p w14:paraId="5D78ECDB" w14:textId="77777777" w:rsidR="001A6DEE" w:rsidRDefault="001A6DEE" w:rsidP="006E618C">
      <w:pPr>
        <w:pStyle w:val="IOSlines2017"/>
      </w:pPr>
      <w:r>
        <w:t>2.</w:t>
      </w:r>
      <w:r>
        <w:tab/>
      </w:r>
    </w:p>
    <w:p w14:paraId="032379FC" w14:textId="77777777" w:rsidR="001A6DEE" w:rsidRDefault="001A6DEE" w:rsidP="006E618C">
      <w:pPr>
        <w:pStyle w:val="IOSlines2017"/>
      </w:pPr>
      <w:r>
        <w:t>3.</w:t>
      </w:r>
      <w:r>
        <w:tab/>
      </w:r>
    </w:p>
    <w:p w14:paraId="030B65A8" w14:textId="77777777" w:rsidR="001A6DEE" w:rsidRDefault="001A6DEE" w:rsidP="006E618C">
      <w:pPr>
        <w:pStyle w:val="IOSlines2017"/>
      </w:pPr>
      <w:r>
        <w:t>4.</w:t>
      </w:r>
      <w:r>
        <w:tab/>
      </w:r>
    </w:p>
    <w:p w14:paraId="67479ED8" w14:textId="77777777" w:rsidR="0081627B" w:rsidRDefault="0081627B" w:rsidP="0099214B">
      <w:pPr>
        <w:pStyle w:val="IOSbodytext2017"/>
      </w:pPr>
      <w:r>
        <w:t>Identify one responsibility of the employee:</w:t>
      </w:r>
    </w:p>
    <w:p w14:paraId="41A5B9E0" w14:textId="77777777" w:rsidR="0081627B" w:rsidRDefault="0081627B" w:rsidP="0081627B">
      <w:pPr>
        <w:pStyle w:val="IOSlines2017"/>
      </w:pPr>
      <w:r>
        <w:tab/>
      </w:r>
    </w:p>
    <w:p w14:paraId="0DD8B0C7" w14:textId="77777777" w:rsidR="0081627B" w:rsidRDefault="00783CE4" w:rsidP="0099214B">
      <w:pPr>
        <w:pStyle w:val="IOSbodytext2017"/>
      </w:pPr>
      <w:r>
        <w:t>List the four key processes that must be set in place to manage risk:</w:t>
      </w:r>
    </w:p>
    <w:p w14:paraId="4D027312" w14:textId="77777777" w:rsidR="00783CE4" w:rsidRDefault="00783CE4" w:rsidP="00783CE4">
      <w:pPr>
        <w:pStyle w:val="IOSlines2017"/>
      </w:pPr>
      <w:r>
        <w:t>1.</w:t>
      </w:r>
      <w:r>
        <w:tab/>
      </w:r>
    </w:p>
    <w:p w14:paraId="72055CE4" w14:textId="77777777" w:rsidR="00783CE4" w:rsidRDefault="00783CE4" w:rsidP="00783CE4">
      <w:pPr>
        <w:pStyle w:val="IOSlines2017"/>
      </w:pPr>
      <w:r>
        <w:t>2.</w:t>
      </w:r>
      <w:r>
        <w:tab/>
      </w:r>
    </w:p>
    <w:p w14:paraId="52C9917C" w14:textId="77777777" w:rsidR="00783CE4" w:rsidRDefault="00783CE4" w:rsidP="00783CE4">
      <w:pPr>
        <w:pStyle w:val="IOSlines2017"/>
      </w:pPr>
      <w:r>
        <w:t>3.</w:t>
      </w:r>
      <w:r>
        <w:tab/>
      </w:r>
    </w:p>
    <w:p w14:paraId="19DF293A" w14:textId="77777777" w:rsidR="00783CE4" w:rsidRDefault="00783CE4" w:rsidP="00783CE4">
      <w:pPr>
        <w:pStyle w:val="IOSlines2017"/>
      </w:pPr>
      <w:r>
        <w:t>4.</w:t>
      </w:r>
      <w:r>
        <w:tab/>
      </w:r>
    </w:p>
    <w:p w14:paraId="213D4E1E" w14:textId="77777777" w:rsidR="00783CE4" w:rsidRDefault="002C1FE3" w:rsidP="002C1FE3">
      <w:pPr>
        <w:pStyle w:val="IOSbodytext2017"/>
      </w:pPr>
      <w:r>
        <w:t>Identify two</w:t>
      </w:r>
      <w:r w:rsidR="00783CE4">
        <w:t xml:space="preserve"> pieces of personal protective equipment (PPE) that should be supplied by the employer:</w:t>
      </w:r>
    </w:p>
    <w:p w14:paraId="47EAA9A4" w14:textId="77777777" w:rsidR="00783CE4" w:rsidRDefault="00783CE4" w:rsidP="00783CE4">
      <w:pPr>
        <w:pStyle w:val="IOSlines2017"/>
      </w:pPr>
      <w:r>
        <w:t>1.</w:t>
      </w:r>
      <w:r>
        <w:tab/>
      </w:r>
    </w:p>
    <w:p w14:paraId="107AE321" w14:textId="77777777" w:rsidR="00783CE4" w:rsidRDefault="00783CE4" w:rsidP="00783CE4">
      <w:pPr>
        <w:pStyle w:val="IOSlines2017"/>
      </w:pPr>
      <w:r>
        <w:t>2.</w:t>
      </w:r>
      <w:r>
        <w:tab/>
      </w:r>
    </w:p>
    <w:p w14:paraId="556827B4" w14:textId="77777777" w:rsidR="00783CE4" w:rsidRDefault="002C1FE3" w:rsidP="002C1FE3">
      <w:pPr>
        <w:pStyle w:val="IOSbodytext2017"/>
      </w:pPr>
      <w:r>
        <w:t>List five</w:t>
      </w:r>
      <w:r w:rsidR="005250C6">
        <w:t xml:space="preserve"> pieces of PPE </w:t>
      </w:r>
      <w:r w:rsidR="00090EE3">
        <w:t>required</w:t>
      </w:r>
      <w:r w:rsidR="005250C6">
        <w:t xml:space="preserve"> while operating a tractor:</w:t>
      </w:r>
    </w:p>
    <w:p w14:paraId="17C7FF82" w14:textId="77777777" w:rsidR="005250C6" w:rsidRDefault="005250C6" w:rsidP="005250C6">
      <w:pPr>
        <w:pStyle w:val="IOSlines2017"/>
      </w:pPr>
      <w:r>
        <w:t>1.</w:t>
      </w:r>
      <w:r>
        <w:tab/>
      </w:r>
    </w:p>
    <w:p w14:paraId="6EA1CCE8" w14:textId="77777777" w:rsidR="005250C6" w:rsidRDefault="005250C6" w:rsidP="005250C6">
      <w:pPr>
        <w:pStyle w:val="IOSlines2017"/>
      </w:pPr>
      <w:r>
        <w:t>2.</w:t>
      </w:r>
      <w:r>
        <w:tab/>
      </w:r>
    </w:p>
    <w:p w14:paraId="503EC057" w14:textId="77777777" w:rsidR="005250C6" w:rsidRDefault="005250C6" w:rsidP="005250C6">
      <w:pPr>
        <w:pStyle w:val="IOSlines2017"/>
      </w:pPr>
      <w:r>
        <w:t>3.</w:t>
      </w:r>
      <w:r>
        <w:tab/>
      </w:r>
    </w:p>
    <w:p w14:paraId="12659E5A" w14:textId="77777777" w:rsidR="005250C6" w:rsidRDefault="005250C6" w:rsidP="005250C6">
      <w:pPr>
        <w:pStyle w:val="IOSlines2017"/>
      </w:pPr>
      <w:r>
        <w:t>4.</w:t>
      </w:r>
      <w:r>
        <w:tab/>
      </w:r>
    </w:p>
    <w:p w14:paraId="5F78A6E1" w14:textId="77777777" w:rsidR="005250C6" w:rsidRDefault="005250C6" w:rsidP="005250C6">
      <w:pPr>
        <w:pStyle w:val="IOSlines2017"/>
      </w:pPr>
      <w:r>
        <w:t>5.</w:t>
      </w:r>
      <w:r>
        <w:tab/>
      </w:r>
    </w:p>
    <w:p w14:paraId="42B4FF10" w14:textId="77777777" w:rsidR="00CC60A9" w:rsidRDefault="00CC60A9">
      <w:pPr>
        <w:spacing w:before="0" w:line="240" w:lineRule="auto"/>
      </w:pPr>
      <w:r>
        <w:br w:type="page"/>
      </w:r>
    </w:p>
    <w:p w14:paraId="32A6EAD1" w14:textId="661B5C68" w:rsidR="00DB483D" w:rsidRDefault="00DB483D" w:rsidP="00DB483D">
      <w:pPr>
        <w:pStyle w:val="IOSbodytext2017"/>
      </w:pPr>
      <w:r>
        <w:lastRenderedPageBreak/>
        <w:t>What does ROPS refer to?</w:t>
      </w:r>
    </w:p>
    <w:p w14:paraId="488B2F0A" w14:textId="77777777" w:rsidR="00DB483D" w:rsidRDefault="00DB483D" w:rsidP="00DB483D">
      <w:pPr>
        <w:pStyle w:val="IOSlines2017"/>
      </w:pPr>
      <w:r>
        <w:tab/>
      </w:r>
    </w:p>
    <w:p w14:paraId="57CE37E8" w14:textId="77777777" w:rsidR="005250C6" w:rsidRDefault="005250C6" w:rsidP="002C1FE3">
      <w:pPr>
        <w:pStyle w:val="IOSbodytext2017"/>
      </w:pPr>
      <w:r>
        <w:t>Label the following statements as true or false:</w:t>
      </w:r>
    </w:p>
    <w:p w14:paraId="1D4393E1" w14:textId="7953A0B7" w:rsidR="00063C48" w:rsidRDefault="00063C48" w:rsidP="002C1FE3">
      <w:pPr>
        <w:pStyle w:val="IOSList2numbered2017"/>
        <w:tabs>
          <w:tab w:val="left" w:leader="underscore" w:pos="10772"/>
        </w:tabs>
      </w:pPr>
      <w:r w:rsidRPr="00063C48">
        <w:t xml:space="preserve">People who operate smaller tractors without a cabin are </w:t>
      </w:r>
      <w:r w:rsidR="0011027C">
        <w:t xml:space="preserve">at </w:t>
      </w:r>
      <w:r w:rsidRPr="00063C48">
        <w:t>risk of injury</w:t>
      </w:r>
      <w:r>
        <w:t xml:space="preserve">. </w:t>
      </w:r>
      <w:r w:rsidR="002C1FE3">
        <w:tab/>
      </w:r>
    </w:p>
    <w:p w14:paraId="448CD4FD" w14:textId="77777777" w:rsidR="00063C48" w:rsidRDefault="00063C48" w:rsidP="002C1FE3">
      <w:pPr>
        <w:pStyle w:val="IOSList2numbered2017"/>
        <w:tabs>
          <w:tab w:val="left" w:leader="underscore" w:pos="10772"/>
        </w:tabs>
      </w:pPr>
      <w:r w:rsidRPr="00063C48">
        <w:t>Driving close to embankments is a risk of tractor roll over</w:t>
      </w:r>
      <w:r w:rsidR="002C1FE3">
        <w:t xml:space="preserve">. </w:t>
      </w:r>
      <w:r w:rsidR="002C1FE3">
        <w:tab/>
      </w:r>
    </w:p>
    <w:p w14:paraId="69D3B4DD" w14:textId="77777777" w:rsidR="00063C48" w:rsidRDefault="002C1FE3" w:rsidP="002C1FE3">
      <w:pPr>
        <w:pStyle w:val="IOSList2numbered2017"/>
        <w:tabs>
          <w:tab w:val="left" w:leader="underscore" w:pos="10772"/>
        </w:tabs>
      </w:pPr>
      <w:r>
        <w:t>When</w:t>
      </w:r>
      <w:r w:rsidR="00063C48" w:rsidRPr="00063C48">
        <w:t xml:space="preserve"> driving a tractor with a ROPS, you need to wear a seat belt</w:t>
      </w:r>
      <w:r>
        <w:t xml:space="preserve">. </w:t>
      </w:r>
      <w:r>
        <w:tab/>
      </w:r>
    </w:p>
    <w:p w14:paraId="79CE8302" w14:textId="77777777" w:rsidR="00DB483D" w:rsidRDefault="00063C48" w:rsidP="002C1FE3">
      <w:pPr>
        <w:pStyle w:val="IOSList2numbered2017"/>
        <w:tabs>
          <w:tab w:val="left" w:leader="underscore" w:pos="10772"/>
        </w:tabs>
      </w:pPr>
      <w:r w:rsidRPr="00063C48">
        <w:t>When you are driving a tractor, passengers are allowed to be on the tractor</w:t>
      </w:r>
      <w:r w:rsidR="002C1FE3">
        <w:t xml:space="preserve">. </w:t>
      </w:r>
      <w:r w:rsidR="002C1FE3">
        <w:tab/>
      </w:r>
    </w:p>
    <w:p w14:paraId="0284E62E" w14:textId="77777777" w:rsidR="00C06594" w:rsidRDefault="00C06594" w:rsidP="002C1FE3">
      <w:pPr>
        <w:pStyle w:val="IOSbodytext2017"/>
      </w:pPr>
      <w:r w:rsidRPr="00C06594">
        <w:t>Why are 4 wheel drive tractors less likely to backflip than 2 wheel drive tractors?</w:t>
      </w:r>
    </w:p>
    <w:p w14:paraId="3F7F2F54" w14:textId="77777777" w:rsidR="00C06594" w:rsidRDefault="00C06594" w:rsidP="00C06594">
      <w:pPr>
        <w:pStyle w:val="IOSlines2017"/>
      </w:pPr>
      <w:r>
        <w:tab/>
      </w:r>
    </w:p>
    <w:p w14:paraId="0D478156" w14:textId="77777777" w:rsidR="00C06594" w:rsidRDefault="00C06594" w:rsidP="00C06594">
      <w:pPr>
        <w:pStyle w:val="IOSlines2017"/>
      </w:pPr>
      <w:r>
        <w:tab/>
      </w:r>
    </w:p>
    <w:p w14:paraId="0B39863B" w14:textId="77777777" w:rsidR="00C06594" w:rsidRDefault="00DB483D" w:rsidP="00DB483D">
      <w:pPr>
        <w:pStyle w:val="IOSbodytext2017"/>
      </w:pPr>
      <w:r>
        <w:t>Outline three</w:t>
      </w:r>
      <w:r w:rsidR="00C06594">
        <w:t xml:space="preserve"> scenarios in which a person could be run over by a tractor and either injured or killed.</w:t>
      </w:r>
    </w:p>
    <w:p w14:paraId="38DF2B93" w14:textId="77777777" w:rsidR="00C06594" w:rsidRDefault="00C06594" w:rsidP="00C06594">
      <w:pPr>
        <w:pStyle w:val="IOSlines2017"/>
      </w:pPr>
      <w:r>
        <w:t>1.</w:t>
      </w:r>
      <w:r>
        <w:tab/>
      </w:r>
    </w:p>
    <w:p w14:paraId="64976B56" w14:textId="77777777" w:rsidR="00C06594" w:rsidRDefault="00C06594" w:rsidP="00C06594">
      <w:pPr>
        <w:pStyle w:val="IOSlines2017"/>
      </w:pPr>
      <w:r>
        <w:tab/>
      </w:r>
    </w:p>
    <w:p w14:paraId="1FFDA048" w14:textId="77777777" w:rsidR="00C06594" w:rsidRDefault="00C06594" w:rsidP="00C06594">
      <w:pPr>
        <w:pStyle w:val="IOSlines2017"/>
      </w:pPr>
      <w:r>
        <w:t>2.</w:t>
      </w:r>
      <w:r>
        <w:tab/>
      </w:r>
    </w:p>
    <w:p w14:paraId="5FFA9C0F" w14:textId="77777777" w:rsidR="00C06594" w:rsidRDefault="00C06594" w:rsidP="00C06594">
      <w:pPr>
        <w:pStyle w:val="IOSlines2017"/>
      </w:pPr>
      <w:r>
        <w:tab/>
      </w:r>
    </w:p>
    <w:p w14:paraId="2C41C43E" w14:textId="77777777" w:rsidR="00C06594" w:rsidRDefault="00C06594" w:rsidP="00C06594">
      <w:pPr>
        <w:pStyle w:val="IOSlines2017"/>
      </w:pPr>
      <w:r>
        <w:t>3.</w:t>
      </w:r>
      <w:r>
        <w:tab/>
      </w:r>
    </w:p>
    <w:p w14:paraId="72123B5D" w14:textId="77777777" w:rsidR="00C06594" w:rsidRDefault="00C06594" w:rsidP="00C06594">
      <w:pPr>
        <w:pStyle w:val="IOSlines2017"/>
      </w:pPr>
      <w:r>
        <w:tab/>
      </w:r>
    </w:p>
    <w:p w14:paraId="407C4B82" w14:textId="77777777" w:rsidR="00C06594" w:rsidRDefault="00443132" w:rsidP="00DB483D">
      <w:pPr>
        <w:pStyle w:val="IOSbodytext2017"/>
      </w:pPr>
      <w:r>
        <w:t>What does PTO</w:t>
      </w:r>
      <w:r w:rsidR="00C06594" w:rsidRPr="00C06594">
        <w:t xml:space="preserve"> refer to</w:t>
      </w:r>
      <w:r w:rsidR="00C06594">
        <w:t>?</w:t>
      </w:r>
    </w:p>
    <w:p w14:paraId="7B698347" w14:textId="77777777" w:rsidR="00C06594" w:rsidRDefault="00C06594" w:rsidP="00C06594">
      <w:pPr>
        <w:pStyle w:val="IOSlines2017"/>
      </w:pPr>
      <w:r>
        <w:tab/>
      </w:r>
    </w:p>
    <w:p w14:paraId="19DE3ED2" w14:textId="77777777" w:rsidR="00C06594" w:rsidRDefault="00DB483D" w:rsidP="00DB483D">
      <w:pPr>
        <w:pStyle w:val="IOSbodytext2017"/>
      </w:pPr>
      <w:r>
        <w:t>Outline three</w:t>
      </w:r>
      <w:r w:rsidR="00D1635B">
        <w:t xml:space="preserve"> hazards or risks when working around the PTO.</w:t>
      </w:r>
    </w:p>
    <w:p w14:paraId="7E1CB3DC" w14:textId="77777777" w:rsidR="00D1635B" w:rsidRDefault="00D1635B" w:rsidP="00D1635B">
      <w:pPr>
        <w:pStyle w:val="IOSlines2017"/>
      </w:pPr>
      <w:r>
        <w:t>1.</w:t>
      </w:r>
      <w:r>
        <w:tab/>
      </w:r>
    </w:p>
    <w:p w14:paraId="2E2CFA41" w14:textId="77777777" w:rsidR="00D1635B" w:rsidRDefault="00D1635B" w:rsidP="00D1635B">
      <w:pPr>
        <w:pStyle w:val="IOSlines2017"/>
      </w:pPr>
      <w:r>
        <w:tab/>
      </w:r>
    </w:p>
    <w:p w14:paraId="0E8968DB" w14:textId="77777777" w:rsidR="00D1635B" w:rsidRDefault="00D1635B" w:rsidP="00D1635B">
      <w:pPr>
        <w:pStyle w:val="IOSlines2017"/>
      </w:pPr>
      <w:r>
        <w:t>2.</w:t>
      </w:r>
      <w:r>
        <w:tab/>
      </w:r>
    </w:p>
    <w:p w14:paraId="488859D9" w14:textId="77777777" w:rsidR="00D1635B" w:rsidRDefault="00D1635B" w:rsidP="00D1635B">
      <w:pPr>
        <w:pStyle w:val="IOSlines2017"/>
      </w:pPr>
      <w:r>
        <w:tab/>
      </w:r>
    </w:p>
    <w:p w14:paraId="31EBADD4" w14:textId="77777777" w:rsidR="00D1635B" w:rsidRDefault="00D1635B" w:rsidP="00D1635B">
      <w:pPr>
        <w:pStyle w:val="IOSlines2017"/>
      </w:pPr>
      <w:r>
        <w:t>3.</w:t>
      </w:r>
      <w:r>
        <w:tab/>
      </w:r>
    </w:p>
    <w:p w14:paraId="3978693F" w14:textId="77777777" w:rsidR="00D1635B" w:rsidRDefault="00D1635B" w:rsidP="00D1635B">
      <w:pPr>
        <w:pStyle w:val="IOSlines2017"/>
      </w:pPr>
      <w:r>
        <w:tab/>
      </w:r>
    </w:p>
    <w:p w14:paraId="5B6A5773" w14:textId="1849874A" w:rsidR="00D1635B" w:rsidRDefault="00D1635B" w:rsidP="00DB483D">
      <w:pPr>
        <w:pStyle w:val="IOSbodytext2017"/>
      </w:pPr>
      <w:r w:rsidRPr="00D1635B">
        <w:t xml:space="preserve">Why is working with </w:t>
      </w:r>
      <w:r w:rsidR="00CB2751">
        <w:t>h</w:t>
      </w:r>
      <w:r w:rsidR="00CB2751" w:rsidRPr="00D1635B">
        <w:t xml:space="preserve">ydraulics </w:t>
      </w:r>
      <w:r w:rsidRPr="00D1635B">
        <w:t>a risk of injury to the operator?</w:t>
      </w:r>
    </w:p>
    <w:p w14:paraId="19A9AE25" w14:textId="77777777" w:rsidR="00D1635B" w:rsidRDefault="00D1635B" w:rsidP="00D1635B">
      <w:pPr>
        <w:pStyle w:val="IOSlines2017"/>
      </w:pPr>
      <w:r>
        <w:tab/>
      </w:r>
    </w:p>
    <w:p w14:paraId="1D8A9357" w14:textId="77777777" w:rsidR="00DB483D" w:rsidRDefault="00D1635B" w:rsidP="00D1635B">
      <w:pPr>
        <w:pStyle w:val="IOSlines2017"/>
      </w:pPr>
      <w:r>
        <w:tab/>
      </w:r>
    </w:p>
    <w:p w14:paraId="68433889" w14:textId="77777777" w:rsidR="00DB483D" w:rsidRDefault="00DB483D" w:rsidP="00DB483D">
      <w:pPr>
        <w:pStyle w:val="IOSbodytext2017"/>
        <w:rPr>
          <w:szCs w:val="24"/>
        </w:rPr>
      </w:pPr>
      <w:r>
        <w:br w:type="page"/>
      </w:r>
    </w:p>
    <w:p w14:paraId="75DCC7FE" w14:textId="57D7F0A2" w:rsidR="00D1635B" w:rsidRDefault="00D1635B" w:rsidP="00DB483D">
      <w:pPr>
        <w:pStyle w:val="IOSbodytext2017"/>
      </w:pPr>
      <w:r w:rsidRPr="00D1635B">
        <w:lastRenderedPageBreak/>
        <w:t xml:space="preserve">What does </w:t>
      </w:r>
      <w:r w:rsidR="00CB2751">
        <w:t>e</w:t>
      </w:r>
      <w:r w:rsidR="00CB2751" w:rsidRPr="00D1635B">
        <w:t xml:space="preserve">rgonomics </w:t>
      </w:r>
      <w:r w:rsidRPr="00D1635B">
        <w:t>refer to?</w:t>
      </w:r>
    </w:p>
    <w:p w14:paraId="31F14E84" w14:textId="77777777" w:rsidR="00D1635B" w:rsidRDefault="00D1635B" w:rsidP="00D1635B">
      <w:pPr>
        <w:pStyle w:val="IOSlines2017"/>
      </w:pPr>
      <w:r>
        <w:tab/>
      </w:r>
    </w:p>
    <w:p w14:paraId="115DDF85" w14:textId="77777777" w:rsidR="00D1635B" w:rsidRDefault="00D1635B" w:rsidP="00D1635B">
      <w:pPr>
        <w:pStyle w:val="IOSlines2017"/>
      </w:pPr>
      <w:r>
        <w:tab/>
      </w:r>
    </w:p>
    <w:p w14:paraId="5954A251" w14:textId="77777777" w:rsidR="00D1635B" w:rsidRDefault="008D724C" w:rsidP="00DB483D">
      <w:pPr>
        <w:pStyle w:val="IOSbodytext2017"/>
      </w:pPr>
      <w:r>
        <w:t xml:space="preserve">Describe a typical injury </w:t>
      </w:r>
      <w:r w:rsidR="001256F7">
        <w:t>that a tractor operator could suffer if they operate a machine for long periods.</w:t>
      </w:r>
    </w:p>
    <w:p w14:paraId="1EE3F5B0" w14:textId="77777777" w:rsidR="001256F7" w:rsidRDefault="001256F7" w:rsidP="001256F7">
      <w:pPr>
        <w:pStyle w:val="IOSlines2017"/>
      </w:pPr>
      <w:r>
        <w:tab/>
      </w:r>
    </w:p>
    <w:p w14:paraId="2A5528DF" w14:textId="77777777" w:rsidR="001256F7" w:rsidRDefault="001256F7" w:rsidP="001256F7">
      <w:pPr>
        <w:pStyle w:val="IOSlines2017"/>
      </w:pPr>
      <w:r>
        <w:tab/>
      </w:r>
    </w:p>
    <w:p w14:paraId="200DB4E0" w14:textId="77777777" w:rsidR="001256F7" w:rsidRDefault="001256F7" w:rsidP="001256F7">
      <w:pPr>
        <w:pStyle w:val="IOSlines2017"/>
      </w:pPr>
      <w:r>
        <w:tab/>
      </w:r>
    </w:p>
    <w:p w14:paraId="48E0C240" w14:textId="77777777" w:rsidR="001256F7" w:rsidRDefault="00DB483D" w:rsidP="00DB483D">
      <w:pPr>
        <w:pStyle w:val="IOSbodytext2017"/>
      </w:pPr>
      <w:r>
        <w:t>List two</w:t>
      </w:r>
      <w:r w:rsidR="005E2254" w:rsidRPr="005E2254">
        <w:t xml:space="preserve"> types of noises that can affect a tractor operator while driving </w:t>
      </w:r>
      <w:r w:rsidR="005E2254">
        <w:t>a</w:t>
      </w:r>
      <w:r w:rsidR="005E2254" w:rsidRPr="005E2254">
        <w:t xml:space="preserve"> machine</w:t>
      </w:r>
      <w:r w:rsidR="005E2254">
        <w:t>.</w:t>
      </w:r>
    </w:p>
    <w:p w14:paraId="7188F906" w14:textId="77777777" w:rsidR="005E2254" w:rsidRDefault="005E2254" w:rsidP="005E2254">
      <w:pPr>
        <w:pStyle w:val="IOSlines2017"/>
      </w:pPr>
      <w:r>
        <w:t>1.</w:t>
      </w:r>
      <w:r>
        <w:tab/>
      </w:r>
    </w:p>
    <w:p w14:paraId="2EC64AF9" w14:textId="77777777" w:rsidR="005E2254" w:rsidRDefault="005E2254" w:rsidP="005E2254">
      <w:pPr>
        <w:pStyle w:val="IOSlines2017"/>
      </w:pPr>
      <w:r>
        <w:t>2.</w:t>
      </w:r>
      <w:r>
        <w:tab/>
      </w:r>
    </w:p>
    <w:p w14:paraId="08370C99" w14:textId="77777777" w:rsidR="005E2254" w:rsidRDefault="00443132" w:rsidP="00DB483D">
      <w:pPr>
        <w:pStyle w:val="IOSbodytext2017"/>
      </w:pPr>
      <w:r>
        <w:t xml:space="preserve">What does WHS </w:t>
      </w:r>
      <w:r w:rsidR="00090EE3">
        <w:t>refer to</w:t>
      </w:r>
      <w:r>
        <w:t>?</w:t>
      </w:r>
    </w:p>
    <w:p w14:paraId="42EB10C4" w14:textId="77777777" w:rsidR="0044367C" w:rsidRDefault="00443132" w:rsidP="00443132">
      <w:pPr>
        <w:pStyle w:val="IOSlines2017"/>
      </w:pPr>
      <w:r>
        <w:tab/>
      </w:r>
    </w:p>
    <w:p w14:paraId="4EEEF81C" w14:textId="77777777" w:rsidR="00443132" w:rsidRDefault="0027017E" w:rsidP="00DB483D">
      <w:pPr>
        <w:pStyle w:val="IOSbodytext2017"/>
      </w:pPr>
      <w:r>
        <w:t>Identify four groups</w:t>
      </w:r>
      <w:r w:rsidR="00090EE3">
        <w:t xml:space="preserve"> of people</w:t>
      </w:r>
      <w:r>
        <w:t xml:space="preserve"> </w:t>
      </w:r>
      <w:r w:rsidR="00C4780E">
        <w:t xml:space="preserve">most </w:t>
      </w:r>
      <w:r>
        <w:t>at risk of injury on a farm.</w:t>
      </w:r>
    </w:p>
    <w:p w14:paraId="40B119E5" w14:textId="77777777" w:rsidR="0027017E" w:rsidRDefault="0027017E" w:rsidP="0027017E">
      <w:pPr>
        <w:pStyle w:val="IOSlines2017"/>
      </w:pPr>
      <w:r>
        <w:t>1.</w:t>
      </w:r>
      <w:r>
        <w:tab/>
      </w:r>
    </w:p>
    <w:p w14:paraId="653B4A38" w14:textId="77777777" w:rsidR="0027017E" w:rsidRDefault="0027017E" w:rsidP="0027017E">
      <w:pPr>
        <w:pStyle w:val="IOSlines2017"/>
      </w:pPr>
      <w:r>
        <w:t>2.</w:t>
      </w:r>
      <w:r>
        <w:tab/>
      </w:r>
    </w:p>
    <w:p w14:paraId="2E9B32FE" w14:textId="77777777" w:rsidR="0027017E" w:rsidRDefault="0027017E" w:rsidP="0027017E">
      <w:pPr>
        <w:pStyle w:val="IOSlines2017"/>
      </w:pPr>
      <w:r>
        <w:t>3.</w:t>
      </w:r>
      <w:r>
        <w:tab/>
      </w:r>
    </w:p>
    <w:p w14:paraId="12FFFC4A" w14:textId="77777777" w:rsidR="0027017E" w:rsidRDefault="0027017E" w:rsidP="0027017E">
      <w:pPr>
        <w:pStyle w:val="IOSlines2017"/>
      </w:pPr>
      <w:r>
        <w:t>4.</w:t>
      </w:r>
      <w:r>
        <w:tab/>
      </w:r>
    </w:p>
    <w:p w14:paraId="017E5756" w14:textId="77777777" w:rsidR="00C06594" w:rsidRDefault="0027017E" w:rsidP="00C4780E">
      <w:pPr>
        <w:pStyle w:val="IOSbodytext2017"/>
      </w:pPr>
      <w:r>
        <w:t xml:space="preserve">Why should farms </w:t>
      </w:r>
      <w:r w:rsidR="00EE5BC7">
        <w:t>be</w:t>
      </w:r>
      <w:r>
        <w:t xml:space="preserve"> </w:t>
      </w:r>
      <w:r w:rsidR="00EE5BC7">
        <w:t>“</w:t>
      </w:r>
      <w:r>
        <w:t xml:space="preserve">emergency </w:t>
      </w:r>
      <w:r w:rsidR="00EE5BC7">
        <w:t>ready”</w:t>
      </w:r>
      <w:r>
        <w:t>?</w:t>
      </w:r>
    </w:p>
    <w:p w14:paraId="66E93769" w14:textId="77777777" w:rsidR="0027017E" w:rsidRDefault="0027017E" w:rsidP="0027017E">
      <w:pPr>
        <w:pStyle w:val="IOSlines2017"/>
      </w:pPr>
      <w:r>
        <w:tab/>
      </w:r>
    </w:p>
    <w:p w14:paraId="1BFFA7B1" w14:textId="77777777" w:rsidR="0027017E" w:rsidRDefault="0027017E" w:rsidP="0027017E">
      <w:pPr>
        <w:pStyle w:val="IOSlines2017"/>
      </w:pPr>
      <w:r>
        <w:tab/>
      </w:r>
    </w:p>
    <w:p w14:paraId="39D0E97F" w14:textId="77777777" w:rsidR="0027017E" w:rsidRDefault="0027017E" w:rsidP="0027017E">
      <w:pPr>
        <w:pStyle w:val="IOSlines2017"/>
      </w:pPr>
      <w:r>
        <w:tab/>
      </w:r>
    </w:p>
    <w:p w14:paraId="1E9A8FD2" w14:textId="77777777" w:rsidR="0027017E" w:rsidRDefault="0027017E" w:rsidP="0027017E">
      <w:pPr>
        <w:pStyle w:val="IOSlines2017"/>
      </w:pPr>
      <w:r>
        <w:tab/>
      </w:r>
    </w:p>
    <w:p w14:paraId="2A8C273C" w14:textId="77777777" w:rsidR="00755761" w:rsidRDefault="00755761" w:rsidP="00C4780E">
      <w:pPr>
        <w:pStyle w:val="IOSbodytext2017"/>
      </w:pPr>
      <w:r>
        <w:t>How can an employer ensure he or she is prepared for the following.</w:t>
      </w:r>
    </w:p>
    <w:p w14:paraId="5DC9E842" w14:textId="77777777" w:rsidR="00755761" w:rsidRDefault="00755761" w:rsidP="00755761">
      <w:pPr>
        <w:pStyle w:val="IOSlines2017"/>
      </w:pPr>
      <w:r>
        <w:t>Needing first aid:</w:t>
      </w:r>
      <w:r>
        <w:tab/>
      </w:r>
    </w:p>
    <w:p w14:paraId="25E02669" w14:textId="77777777" w:rsidR="00755761" w:rsidRDefault="00755761" w:rsidP="00755761">
      <w:pPr>
        <w:pStyle w:val="IOSlines2017"/>
      </w:pPr>
      <w:r>
        <w:tab/>
      </w:r>
    </w:p>
    <w:p w14:paraId="232E5C58" w14:textId="77777777" w:rsidR="00755761" w:rsidRDefault="00755761" w:rsidP="00755761">
      <w:pPr>
        <w:pStyle w:val="IOSlines2017"/>
      </w:pPr>
      <w:r>
        <w:t>Fire:</w:t>
      </w:r>
      <w:r>
        <w:tab/>
      </w:r>
    </w:p>
    <w:p w14:paraId="44995969" w14:textId="77777777" w:rsidR="00755761" w:rsidRDefault="00755761" w:rsidP="00755761">
      <w:pPr>
        <w:pStyle w:val="IOSlines2017"/>
      </w:pPr>
      <w:r>
        <w:tab/>
      </w:r>
    </w:p>
    <w:p w14:paraId="4A07E8E3" w14:textId="77777777" w:rsidR="00755761" w:rsidRDefault="00755761" w:rsidP="00755761">
      <w:pPr>
        <w:pStyle w:val="IOSbodytext2017"/>
        <w:rPr>
          <w:szCs w:val="24"/>
        </w:rPr>
      </w:pPr>
      <w:r>
        <w:br w:type="page"/>
      </w:r>
    </w:p>
    <w:p w14:paraId="2C7E1AD7" w14:textId="77777777" w:rsidR="00755761" w:rsidRDefault="004F5BB5" w:rsidP="004F5BB5">
      <w:pPr>
        <w:pStyle w:val="IOSheading12017"/>
      </w:pPr>
      <w:r>
        <w:lastRenderedPageBreak/>
        <w:t>Tractor operations</w:t>
      </w:r>
    </w:p>
    <w:p w14:paraId="7CD883CB" w14:textId="77777777" w:rsidR="004F5BB5" w:rsidRDefault="00C4780E" w:rsidP="004F5BB5">
      <w:pPr>
        <w:pStyle w:val="IOSbodytext2017"/>
        <w:rPr>
          <w:lang w:eastAsia="en-US"/>
        </w:rPr>
      </w:pPr>
      <w:r>
        <w:rPr>
          <w:lang w:eastAsia="en-US"/>
        </w:rPr>
        <w:t xml:space="preserve">There are six models of tractor </w:t>
      </w:r>
      <w:r w:rsidR="006F0DC3">
        <w:rPr>
          <w:lang w:eastAsia="en-US"/>
        </w:rPr>
        <w:t>approved for use by students in schools. These tractors are modified to ensure students can learn tractor operation safely as part of the Agriculture curriculum.</w:t>
      </w:r>
    </w:p>
    <w:p w14:paraId="1944ECD9" w14:textId="77777777" w:rsidR="0020142B" w:rsidRDefault="0020142B" w:rsidP="0071386D">
      <w:pPr>
        <w:pStyle w:val="IOSheading22017"/>
      </w:pPr>
      <w:r>
        <w:t>The school tractor</w:t>
      </w:r>
    </w:p>
    <w:p w14:paraId="043EFC1B" w14:textId="238EE44D" w:rsidR="006F0DC3" w:rsidRDefault="006F0DC3" w:rsidP="004F5BB5">
      <w:pPr>
        <w:pStyle w:val="IOSbodytext2017"/>
        <w:rPr>
          <w:lang w:eastAsia="en-US"/>
        </w:rPr>
      </w:pPr>
      <w:r>
        <w:rPr>
          <w:lang w:eastAsia="en-US"/>
        </w:rPr>
        <w:t>Identify the tractor that is at your school</w:t>
      </w:r>
      <w:r w:rsidR="002A1386">
        <w:rPr>
          <w:lang w:eastAsia="en-US"/>
        </w:rPr>
        <w:t>. Use the tractor operator’s manual to assist.</w:t>
      </w:r>
    </w:p>
    <w:p w14:paraId="7F5A3EEB" w14:textId="77777777" w:rsidR="006F0DC3" w:rsidRDefault="0020142B" w:rsidP="0020142B">
      <w:pPr>
        <w:pStyle w:val="IOSlines2017"/>
        <w:rPr>
          <w:lang w:eastAsia="en-US"/>
        </w:rPr>
      </w:pPr>
      <w:r>
        <w:rPr>
          <w:lang w:eastAsia="en-US"/>
        </w:rPr>
        <w:t xml:space="preserve">Make: </w:t>
      </w:r>
      <w:r>
        <w:rPr>
          <w:lang w:eastAsia="en-US"/>
        </w:rPr>
        <w:tab/>
      </w:r>
    </w:p>
    <w:p w14:paraId="442CB688" w14:textId="77777777" w:rsidR="0020142B" w:rsidRDefault="0020142B" w:rsidP="0020142B">
      <w:pPr>
        <w:pStyle w:val="IOSlines2017"/>
        <w:rPr>
          <w:lang w:eastAsia="en-US"/>
        </w:rPr>
      </w:pPr>
      <w:r>
        <w:rPr>
          <w:lang w:eastAsia="en-US"/>
        </w:rPr>
        <w:t xml:space="preserve">Model: </w:t>
      </w:r>
      <w:r>
        <w:rPr>
          <w:lang w:eastAsia="en-US"/>
        </w:rPr>
        <w:tab/>
      </w:r>
    </w:p>
    <w:p w14:paraId="02634E4F" w14:textId="77777777" w:rsidR="0020142B" w:rsidRDefault="0020142B" w:rsidP="0020142B">
      <w:pPr>
        <w:pStyle w:val="IOSlines2017"/>
        <w:rPr>
          <w:lang w:eastAsia="en-US"/>
        </w:rPr>
      </w:pPr>
      <w:r>
        <w:rPr>
          <w:lang w:eastAsia="en-US"/>
        </w:rPr>
        <w:t xml:space="preserve">Power: </w:t>
      </w:r>
      <w:r>
        <w:rPr>
          <w:lang w:eastAsia="en-US"/>
        </w:rPr>
        <w:tab/>
      </w:r>
    </w:p>
    <w:p w14:paraId="36BFEA71" w14:textId="77777777" w:rsidR="0020142B" w:rsidRDefault="0020142B" w:rsidP="0020142B">
      <w:pPr>
        <w:pStyle w:val="IOSlines2017"/>
        <w:rPr>
          <w:lang w:eastAsia="en-US"/>
        </w:rPr>
      </w:pPr>
      <w:r>
        <w:rPr>
          <w:lang w:eastAsia="en-US"/>
        </w:rPr>
        <w:t xml:space="preserve">4WD or 2WD: </w:t>
      </w:r>
      <w:r>
        <w:rPr>
          <w:lang w:eastAsia="en-US"/>
        </w:rPr>
        <w:tab/>
      </w:r>
    </w:p>
    <w:p w14:paraId="7B91BE4D" w14:textId="77777777" w:rsidR="0020142B" w:rsidRDefault="0020142B" w:rsidP="0020142B">
      <w:pPr>
        <w:pStyle w:val="IOSlines2017"/>
        <w:rPr>
          <w:lang w:eastAsia="en-US"/>
        </w:rPr>
      </w:pPr>
      <w:r>
        <w:rPr>
          <w:lang w:eastAsia="en-US"/>
        </w:rPr>
        <w:t xml:space="preserve">Engine capacity: </w:t>
      </w:r>
      <w:r>
        <w:rPr>
          <w:lang w:eastAsia="en-US"/>
        </w:rPr>
        <w:tab/>
      </w:r>
    </w:p>
    <w:p w14:paraId="213E8B3B" w14:textId="77777777" w:rsidR="0020142B" w:rsidRDefault="0020142B" w:rsidP="0020142B">
      <w:pPr>
        <w:pStyle w:val="IOSlines2017"/>
        <w:rPr>
          <w:lang w:eastAsia="en-US"/>
        </w:rPr>
      </w:pPr>
      <w:r>
        <w:rPr>
          <w:lang w:eastAsia="en-US"/>
        </w:rPr>
        <w:t xml:space="preserve">Fuel type: </w:t>
      </w:r>
      <w:r>
        <w:rPr>
          <w:lang w:eastAsia="en-US"/>
        </w:rPr>
        <w:tab/>
      </w:r>
    </w:p>
    <w:p w14:paraId="777028A0" w14:textId="77777777" w:rsidR="0020142B" w:rsidRDefault="0020142B" w:rsidP="0020142B">
      <w:pPr>
        <w:pStyle w:val="IOSlines2017"/>
        <w:rPr>
          <w:lang w:eastAsia="en-US"/>
        </w:rPr>
      </w:pPr>
      <w:r>
        <w:rPr>
          <w:lang w:eastAsia="en-US"/>
        </w:rPr>
        <w:t xml:space="preserve">Hours: </w:t>
      </w:r>
      <w:r>
        <w:rPr>
          <w:lang w:eastAsia="en-US"/>
        </w:rPr>
        <w:tab/>
      </w:r>
    </w:p>
    <w:p w14:paraId="24D38C4B" w14:textId="77777777" w:rsidR="0020142B" w:rsidRDefault="0020142B" w:rsidP="0020142B">
      <w:pPr>
        <w:pStyle w:val="IOSlines2017"/>
        <w:rPr>
          <w:lang w:eastAsia="en-US"/>
        </w:rPr>
      </w:pPr>
      <w:r>
        <w:rPr>
          <w:lang w:eastAsia="en-US"/>
        </w:rPr>
        <w:t xml:space="preserve">Features: </w:t>
      </w:r>
      <w:r>
        <w:rPr>
          <w:lang w:eastAsia="en-US"/>
        </w:rPr>
        <w:tab/>
      </w:r>
    </w:p>
    <w:p w14:paraId="62B9F0FC" w14:textId="77777777" w:rsidR="0020142B" w:rsidRDefault="0020142B" w:rsidP="0020142B">
      <w:pPr>
        <w:pStyle w:val="IOSlines2017"/>
        <w:rPr>
          <w:lang w:eastAsia="en-US"/>
        </w:rPr>
      </w:pPr>
      <w:r>
        <w:rPr>
          <w:lang w:eastAsia="en-US"/>
        </w:rPr>
        <w:tab/>
      </w:r>
    </w:p>
    <w:p w14:paraId="125EE84A" w14:textId="77777777" w:rsidR="0020142B" w:rsidRDefault="0020142B" w:rsidP="0020142B">
      <w:pPr>
        <w:pStyle w:val="IOSlines2017"/>
        <w:rPr>
          <w:lang w:eastAsia="en-US"/>
        </w:rPr>
      </w:pPr>
      <w:r>
        <w:rPr>
          <w:lang w:eastAsia="en-US"/>
        </w:rPr>
        <w:tab/>
      </w:r>
    </w:p>
    <w:p w14:paraId="5E021235" w14:textId="77777777" w:rsidR="0020142B" w:rsidRDefault="0020142B" w:rsidP="0020142B">
      <w:pPr>
        <w:pStyle w:val="IOSlines2017"/>
        <w:rPr>
          <w:lang w:eastAsia="en-US"/>
        </w:rPr>
      </w:pPr>
      <w:r>
        <w:rPr>
          <w:lang w:eastAsia="en-US"/>
        </w:rPr>
        <w:tab/>
      </w:r>
    </w:p>
    <w:p w14:paraId="1081655B" w14:textId="77777777" w:rsidR="0020142B" w:rsidRDefault="0020142B" w:rsidP="0020142B">
      <w:pPr>
        <w:pStyle w:val="IOSlines2017"/>
        <w:rPr>
          <w:lang w:eastAsia="en-US"/>
        </w:rPr>
      </w:pPr>
      <w:r>
        <w:rPr>
          <w:lang w:eastAsia="en-US"/>
        </w:rPr>
        <w:t xml:space="preserve">Date of purchase: </w:t>
      </w:r>
      <w:r>
        <w:rPr>
          <w:lang w:eastAsia="en-US"/>
        </w:rPr>
        <w:tab/>
      </w:r>
    </w:p>
    <w:p w14:paraId="35CAD6FE" w14:textId="77777777" w:rsidR="0020142B" w:rsidRDefault="0020142B" w:rsidP="0020142B">
      <w:pPr>
        <w:pStyle w:val="IOSlines2017"/>
        <w:rPr>
          <w:lang w:eastAsia="en-US"/>
        </w:rPr>
      </w:pPr>
      <w:r>
        <w:rPr>
          <w:lang w:eastAsia="en-US"/>
        </w:rPr>
        <w:t xml:space="preserve">Product ID number: </w:t>
      </w:r>
      <w:r>
        <w:rPr>
          <w:lang w:eastAsia="en-US"/>
        </w:rPr>
        <w:tab/>
      </w:r>
    </w:p>
    <w:p w14:paraId="41A6A112" w14:textId="77777777" w:rsidR="0020142B" w:rsidRDefault="0020142B" w:rsidP="0020142B">
      <w:pPr>
        <w:pStyle w:val="IOSlines2017"/>
        <w:rPr>
          <w:lang w:eastAsia="en-US"/>
        </w:rPr>
      </w:pPr>
      <w:r>
        <w:rPr>
          <w:lang w:eastAsia="en-US"/>
        </w:rPr>
        <w:t xml:space="preserve">Engine Serial Number: </w:t>
      </w:r>
      <w:r>
        <w:rPr>
          <w:lang w:eastAsia="en-US"/>
        </w:rPr>
        <w:tab/>
      </w:r>
    </w:p>
    <w:p w14:paraId="307DFE5D" w14:textId="77777777" w:rsidR="00382886" w:rsidRDefault="0020142B" w:rsidP="0020142B">
      <w:pPr>
        <w:pStyle w:val="IOSlines2017"/>
        <w:rPr>
          <w:lang w:eastAsia="en-US"/>
        </w:rPr>
      </w:pPr>
      <w:r>
        <w:rPr>
          <w:lang w:eastAsia="en-US"/>
        </w:rPr>
        <w:t xml:space="preserve">Transmission Serial Number: </w:t>
      </w:r>
      <w:r>
        <w:rPr>
          <w:lang w:eastAsia="en-US"/>
        </w:rPr>
        <w:tab/>
      </w:r>
    </w:p>
    <w:p w14:paraId="6C9412EB" w14:textId="77777777" w:rsidR="00382886" w:rsidRDefault="00382886" w:rsidP="00382886">
      <w:pPr>
        <w:pStyle w:val="IOSbodytext2017"/>
        <w:rPr>
          <w:szCs w:val="24"/>
          <w:lang w:eastAsia="en-US"/>
        </w:rPr>
      </w:pPr>
      <w:r>
        <w:rPr>
          <w:lang w:eastAsia="en-US"/>
        </w:rPr>
        <w:br w:type="page"/>
      </w:r>
    </w:p>
    <w:p w14:paraId="07A6B91C" w14:textId="77777777" w:rsidR="0020142B" w:rsidRDefault="0020142B" w:rsidP="0020142B">
      <w:pPr>
        <w:pStyle w:val="IOSheading32017"/>
      </w:pPr>
      <w:r>
        <w:lastRenderedPageBreak/>
        <w:t>Personal safety</w:t>
      </w:r>
    </w:p>
    <w:p w14:paraId="221824D7" w14:textId="77777777" w:rsidR="0020142B" w:rsidRDefault="0020142B" w:rsidP="0020142B">
      <w:pPr>
        <w:pStyle w:val="IOSbodytext2017"/>
        <w:rPr>
          <w:lang w:eastAsia="en-US"/>
        </w:rPr>
      </w:pPr>
      <w:r>
        <w:rPr>
          <w:lang w:eastAsia="en-US"/>
        </w:rPr>
        <w:t>Tractor operators must wear suitable PPE (Personal Protective Equipment) when operating a tractor.</w:t>
      </w:r>
    </w:p>
    <w:p w14:paraId="134A1264" w14:textId="77777777" w:rsidR="0020142B" w:rsidRDefault="0020142B" w:rsidP="0020142B">
      <w:pPr>
        <w:pStyle w:val="IOSbodytext2017"/>
        <w:rPr>
          <w:lang w:eastAsia="en-US"/>
        </w:rPr>
      </w:pPr>
      <w:r>
        <w:rPr>
          <w:lang w:eastAsia="en-US"/>
        </w:rPr>
        <w:t>Identify the following PPE:</w:t>
      </w:r>
    </w:p>
    <w:tbl>
      <w:tblPr>
        <w:tblStyle w:val="TableGrid"/>
        <w:tblW w:w="0" w:type="auto"/>
        <w:tblLook w:val="04A0" w:firstRow="1" w:lastRow="0" w:firstColumn="1" w:lastColumn="0" w:noHBand="0" w:noVBand="1"/>
        <w:tblDescription w:val="Identify each of the PPE in the images."/>
      </w:tblPr>
      <w:tblGrid>
        <w:gridCol w:w="5381"/>
        <w:gridCol w:w="5381"/>
      </w:tblGrid>
      <w:tr w:rsidR="00314377" w14:paraId="65ED4467" w14:textId="77777777" w:rsidTr="00294DD8">
        <w:trPr>
          <w:tblHeader/>
        </w:trPr>
        <w:tc>
          <w:tcPr>
            <w:tcW w:w="5381" w:type="dxa"/>
          </w:tcPr>
          <w:p w14:paraId="1BB04858" w14:textId="77777777" w:rsidR="00BD696A" w:rsidRDefault="00BD696A" w:rsidP="00BD696A">
            <w:pPr>
              <w:pStyle w:val="IOStableheading2017"/>
              <w:rPr>
                <w:lang w:eastAsia="en-US"/>
              </w:rPr>
            </w:pPr>
            <w:r>
              <w:rPr>
                <w:lang w:eastAsia="en-US"/>
              </w:rPr>
              <w:t>Image of PPE</w:t>
            </w:r>
          </w:p>
        </w:tc>
        <w:tc>
          <w:tcPr>
            <w:tcW w:w="5381" w:type="dxa"/>
          </w:tcPr>
          <w:p w14:paraId="54D40C6B" w14:textId="77777777" w:rsidR="00BD696A" w:rsidRDefault="00BD696A" w:rsidP="00BD696A">
            <w:pPr>
              <w:pStyle w:val="IOStableheading2017"/>
              <w:rPr>
                <w:lang w:eastAsia="en-US"/>
              </w:rPr>
            </w:pPr>
            <w:r>
              <w:rPr>
                <w:lang w:eastAsia="en-US"/>
              </w:rPr>
              <w:t>Label the PPE</w:t>
            </w:r>
          </w:p>
        </w:tc>
      </w:tr>
      <w:tr w:rsidR="00314377" w14:paraId="5F777490" w14:textId="77777777" w:rsidTr="00294DD8">
        <w:trPr>
          <w:tblHeader/>
        </w:trPr>
        <w:tc>
          <w:tcPr>
            <w:tcW w:w="5381" w:type="dxa"/>
          </w:tcPr>
          <w:p w14:paraId="5A6613F5" w14:textId="77777777" w:rsidR="00BD696A" w:rsidRDefault="001F5AE1" w:rsidP="00BD696A">
            <w:pPr>
              <w:pStyle w:val="IOStabletext2017"/>
              <w:rPr>
                <w:lang w:eastAsia="en-US"/>
              </w:rPr>
            </w:pPr>
            <w:r>
              <w:rPr>
                <w:noProof/>
                <w:lang w:eastAsia="en-AU"/>
              </w:rPr>
              <w:drawing>
                <wp:inline distT="0" distB="0" distL="0" distR="0" wp14:anchorId="60CE5485" wp14:editId="668D5B10">
                  <wp:extent cx="838200" cy="1149842"/>
                  <wp:effectExtent l="0" t="0" r="0" b="0"/>
                  <wp:docPr id="5" name="Picture 5" descr="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k Boots.jpg"/>
                          <pic:cNvPicPr/>
                        </pic:nvPicPr>
                        <pic:blipFill>
                          <a:blip r:embed="rId16" cstate="print">
                            <a:extLst>
                              <a:ext uri="{28A0092B-C50C-407E-A947-70E740481C1C}">
                                <a14:useLocalDpi xmlns:a14="http://schemas.microsoft.com/office/drawing/2010/main"/>
                              </a:ext>
                            </a:extLst>
                          </a:blip>
                          <a:stretch>
                            <a:fillRect/>
                          </a:stretch>
                        </pic:blipFill>
                        <pic:spPr>
                          <a:xfrm>
                            <a:off x="0" y="0"/>
                            <a:ext cx="849874" cy="1165856"/>
                          </a:xfrm>
                          <a:prstGeom prst="rect">
                            <a:avLst/>
                          </a:prstGeom>
                        </pic:spPr>
                      </pic:pic>
                    </a:graphicData>
                  </a:graphic>
                </wp:inline>
              </w:drawing>
            </w:r>
          </w:p>
        </w:tc>
        <w:tc>
          <w:tcPr>
            <w:tcW w:w="5381" w:type="dxa"/>
          </w:tcPr>
          <w:p w14:paraId="19189777" w14:textId="77777777" w:rsidR="00BD696A" w:rsidRDefault="00BD696A" w:rsidP="00BD696A">
            <w:pPr>
              <w:pStyle w:val="IOStabletext2017"/>
              <w:rPr>
                <w:lang w:eastAsia="en-US"/>
              </w:rPr>
            </w:pPr>
          </w:p>
        </w:tc>
      </w:tr>
      <w:tr w:rsidR="001F5AE1" w14:paraId="09A913C3" w14:textId="77777777" w:rsidTr="00294DD8">
        <w:trPr>
          <w:tblHeader/>
        </w:trPr>
        <w:tc>
          <w:tcPr>
            <w:tcW w:w="5381" w:type="dxa"/>
          </w:tcPr>
          <w:p w14:paraId="04BFAB55" w14:textId="77777777" w:rsidR="001F5AE1" w:rsidRDefault="001F5AE1" w:rsidP="00BD696A">
            <w:pPr>
              <w:pStyle w:val="IOStabletext2017"/>
              <w:rPr>
                <w:noProof/>
                <w:lang w:eastAsia="en-AU"/>
              </w:rPr>
            </w:pPr>
            <w:r>
              <w:rPr>
                <w:noProof/>
                <w:lang w:eastAsia="en-AU"/>
              </w:rPr>
              <w:drawing>
                <wp:inline distT="0" distB="0" distL="0" distR="0" wp14:anchorId="57EB7277" wp14:editId="7E933085">
                  <wp:extent cx="838200" cy="504321"/>
                  <wp:effectExtent l="0" t="0" r="0" b="0"/>
                  <wp:docPr id="10" name="Picture 10" descr="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ytmeister\Pictures\Tractors\PPE\Safety Glasses.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846521" cy="509327"/>
                          </a:xfrm>
                          <a:prstGeom prst="rect">
                            <a:avLst/>
                          </a:prstGeom>
                          <a:noFill/>
                          <a:ln>
                            <a:noFill/>
                          </a:ln>
                        </pic:spPr>
                      </pic:pic>
                    </a:graphicData>
                  </a:graphic>
                </wp:inline>
              </w:drawing>
            </w:r>
          </w:p>
        </w:tc>
        <w:tc>
          <w:tcPr>
            <w:tcW w:w="5381" w:type="dxa"/>
          </w:tcPr>
          <w:p w14:paraId="481C8863" w14:textId="77777777" w:rsidR="001F5AE1" w:rsidRDefault="001F5AE1" w:rsidP="00BD696A">
            <w:pPr>
              <w:pStyle w:val="IOStabletext2017"/>
              <w:rPr>
                <w:lang w:eastAsia="en-US"/>
              </w:rPr>
            </w:pPr>
          </w:p>
        </w:tc>
      </w:tr>
      <w:tr w:rsidR="00314377" w14:paraId="35C4B7AD" w14:textId="77777777" w:rsidTr="00294DD8">
        <w:trPr>
          <w:tblHeader/>
        </w:trPr>
        <w:tc>
          <w:tcPr>
            <w:tcW w:w="5381" w:type="dxa"/>
          </w:tcPr>
          <w:p w14:paraId="3667D27E" w14:textId="77777777" w:rsidR="00BD696A" w:rsidRDefault="001F5AE1" w:rsidP="00BD696A">
            <w:pPr>
              <w:pStyle w:val="IOStabletext2017"/>
              <w:rPr>
                <w:lang w:eastAsia="en-US"/>
              </w:rPr>
            </w:pPr>
            <w:r>
              <w:rPr>
                <w:noProof/>
                <w:lang w:eastAsia="en-AU"/>
              </w:rPr>
              <w:drawing>
                <wp:inline distT="0" distB="0" distL="0" distR="0" wp14:anchorId="6FB950BB" wp14:editId="335AFDDC">
                  <wp:extent cx="828675" cy="746616"/>
                  <wp:effectExtent l="0" t="0" r="0" b="0"/>
                  <wp:docPr id="6" name="Picture 6" descr="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ytmeister\Pictures\Tractors\PPE\Hat.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841915" cy="758545"/>
                          </a:xfrm>
                          <a:prstGeom prst="rect">
                            <a:avLst/>
                          </a:prstGeom>
                          <a:noFill/>
                          <a:ln>
                            <a:noFill/>
                          </a:ln>
                        </pic:spPr>
                      </pic:pic>
                    </a:graphicData>
                  </a:graphic>
                </wp:inline>
              </w:drawing>
            </w:r>
          </w:p>
        </w:tc>
        <w:tc>
          <w:tcPr>
            <w:tcW w:w="5381" w:type="dxa"/>
          </w:tcPr>
          <w:p w14:paraId="4802FD85" w14:textId="77777777" w:rsidR="00BD696A" w:rsidRDefault="00BD696A" w:rsidP="00BD696A">
            <w:pPr>
              <w:pStyle w:val="IOStabletext2017"/>
              <w:rPr>
                <w:lang w:eastAsia="en-US"/>
              </w:rPr>
            </w:pPr>
          </w:p>
        </w:tc>
      </w:tr>
      <w:tr w:rsidR="00314377" w14:paraId="10533306" w14:textId="77777777" w:rsidTr="00294DD8">
        <w:trPr>
          <w:tblHeader/>
        </w:trPr>
        <w:tc>
          <w:tcPr>
            <w:tcW w:w="5381" w:type="dxa"/>
          </w:tcPr>
          <w:p w14:paraId="56C731F3" w14:textId="77777777" w:rsidR="00BD696A" w:rsidRDefault="001F5AE1" w:rsidP="00BD696A">
            <w:pPr>
              <w:pStyle w:val="IOStabletext2017"/>
              <w:rPr>
                <w:lang w:eastAsia="en-US"/>
              </w:rPr>
            </w:pPr>
            <w:r>
              <w:rPr>
                <w:noProof/>
                <w:lang w:eastAsia="en-AU"/>
              </w:rPr>
              <w:drawing>
                <wp:inline distT="0" distB="0" distL="0" distR="0" wp14:anchorId="44C9B85D" wp14:editId="09B2A0A7">
                  <wp:extent cx="828091" cy="847725"/>
                  <wp:effectExtent l="0" t="0" r="0" b="0"/>
                  <wp:docPr id="7" name="Picture 7" descr="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ytmeister\Pictures\Tractors\PPE\Safety Vest.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840224" cy="860145"/>
                          </a:xfrm>
                          <a:prstGeom prst="rect">
                            <a:avLst/>
                          </a:prstGeom>
                          <a:noFill/>
                          <a:ln>
                            <a:noFill/>
                          </a:ln>
                        </pic:spPr>
                      </pic:pic>
                    </a:graphicData>
                  </a:graphic>
                </wp:inline>
              </w:drawing>
            </w:r>
          </w:p>
        </w:tc>
        <w:tc>
          <w:tcPr>
            <w:tcW w:w="5381" w:type="dxa"/>
          </w:tcPr>
          <w:p w14:paraId="32D429C5" w14:textId="77777777" w:rsidR="00BD696A" w:rsidRDefault="00BD696A" w:rsidP="00BD696A">
            <w:pPr>
              <w:pStyle w:val="IOStabletext2017"/>
              <w:rPr>
                <w:lang w:eastAsia="en-US"/>
              </w:rPr>
            </w:pPr>
          </w:p>
        </w:tc>
      </w:tr>
      <w:tr w:rsidR="00314377" w14:paraId="79CE2296" w14:textId="77777777" w:rsidTr="00294DD8">
        <w:trPr>
          <w:tblHeader/>
        </w:trPr>
        <w:tc>
          <w:tcPr>
            <w:tcW w:w="5381" w:type="dxa"/>
          </w:tcPr>
          <w:p w14:paraId="62D93974" w14:textId="77777777" w:rsidR="00BD696A" w:rsidRDefault="001F5AE1" w:rsidP="00BD696A">
            <w:pPr>
              <w:pStyle w:val="IOStabletext2017"/>
              <w:rPr>
                <w:lang w:eastAsia="en-US"/>
              </w:rPr>
            </w:pPr>
            <w:r>
              <w:rPr>
                <w:noProof/>
                <w:lang w:eastAsia="en-AU"/>
              </w:rPr>
              <w:drawing>
                <wp:inline distT="0" distB="0" distL="0" distR="0" wp14:anchorId="24C9EA7B" wp14:editId="713532EB">
                  <wp:extent cx="893669" cy="1381125"/>
                  <wp:effectExtent l="0" t="0" r="1905" b="0"/>
                  <wp:docPr id="8" name="Picture 8" descr="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ytmeister\Pictures\Tractors\PPE\Long sleeve shirt &amp; Long Pants.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915815" cy="1415350"/>
                          </a:xfrm>
                          <a:prstGeom prst="rect">
                            <a:avLst/>
                          </a:prstGeom>
                          <a:noFill/>
                          <a:ln>
                            <a:noFill/>
                          </a:ln>
                        </pic:spPr>
                      </pic:pic>
                    </a:graphicData>
                  </a:graphic>
                </wp:inline>
              </w:drawing>
            </w:r>
          </w:p>
        </w:tc>
        <w:tc>
          <w:tcPr>
            <w:tcW w:w="5381" w:type="dxa"/>
          </w:tcPr>
          <w:p w14:paraId="427E13E5" w14:textId="77777777" w:rsidR="00BD696A" w:rsidRDefault="00BD696A" w:rsidP="00BD696A">
            <w:pPr>
              <w:pStyle w:val="IOStabletext2017"/>
              <w:rPr>
                <w:lang w:eastAsia="en-US"/>
              </w:rPr>
            </w:pPr>
          </w:p>
        </w:tc>
      </w:tr>
      <w:tr w:rsidR="00314377" w14:paraId="4AC5F283" w14:textId="77777777" w:rsidTr="00294DD8">
        <w:trPr>
          <w:tblHeader/>
        </w:trPr>
        <w:tc>
          <w:tcPr>
            <w:tcW w:w="5381" w:type="dxa"/>
          </w:tcPr>
          <w:p w14:paraId="7411D1FF" w14:textId="77777777" w:rsidR="00BD696A" w:rsidRDefault="001F5AE1" w:rsidP="00BD696A">
            <w:pPr>
              <w:pStyle w:val="IOStabletext2017"/>
              <w:rPr>
                <w:lang w:eastAsia="en-US"/>
              </w:rPr>
            </w:pPr>
            <w:r>
              <w:rPr>
                <w:noProof/>
                <w:lang w:eastAsia="en-AU"/>
              </w:rPr>
              <w:drawing>
                <wp:inline distT="0" distB="0" distL="0" distR="0" wp14:anchorId="20EF5117" wp14:editId="1806B29B">
                  <wp:extent cx="901400" cy="809625"/>
                  <wp:effectExtent l="0" t="0" r="0" b="0"/>
                  <wp:docPr id="9" name="Picture 9" descr="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ytmeister\Pictures\Tractors\PPE\Ear Muffs.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933297" cy="838274"/>
                          </a:xfrm>
                          <a:prstGeom prst="rect">
                            <a:avLst/>
                          </a:prstGeom>
                          <a:noFill/>
                          <a:ln>
                            <a:noFill/>
                          </a:ln>
                        </pic:spPr>
                      </pic:pic>
                    </a:graphicData>
                  </a:graphic>
                </wp:inline>
              </w:drawing>
            </w:r>
          </w:p>
        </w:tc>
        <w:tc>
          <w:tcPr>
            <w:tcW w:w="5381" w:type="dxa"/>
          </w:tcPr>
          <w:p w14:paraId="6AB20710" w14:textId="77777777" w:rsidR="00BD696A" w:rsidRDefault="00BD696A" w:rsidP="00BD696A">
            <w:pPr>
              <w:pStyle w:val="IOStabletext2017"/>
              <w:rPr>
                <w:lang w:eastAsia="en-US"/>
              </w:rPr>
            </w:pPr>
          </w:p>
        </w:tc>
      </w:tr>
      <w:tr w:rsidR="00314377" w14:paraId="089854BD" w14:textId="77777777" w:rsidTr="00294DD8">
        <w:trPr>
          <w:tblHeader/>
        </w:trPr>
        <w:tc>
          <w:tcPr>
            <w:tcW w:w="5381" w:type="dxa"/>
          </w:tcPr>
          <w:p w14:paraId="26F5758A" w14:textId="77777777" w:rsidR="00314377" w:rsidRDefault="00314377" w:rsidP="00BD696A">
            <w:pPr>
              <w:pStyle w:val="IOStabletext2017"/>
              <w:rPr>
                <w:noProof/>
                <w:lang w:eastAsia="en-AU"/>
              </w:rPr>
            </w:pPr>
            <w:r>
              <w:rPr>
                <w:noProof/>
                <w:lang w:eastAsia="en-AU"/>
              </w:rPr>
              <w:drawing>
                <wp:inline distT="0" distB="0" distL="0" distR="0" wp14:anchorId="53FE9037" wp14:editId="67EF78C0">
                  <wp:extent cx="894173" cy="866775"/>
                  <wp:effectExtent l="0" t="0" r="1270" b="0"/>
                  <wp:docPr id="11" name="Picture 11" descr="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ytmeister\Pictures\Tractors\PPE\Work Gloves.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902634" cy="874977"/>
                          </a:xfrm>
                          <a:prstGeom prst="rect">
                            <a:avLst/>
                          </a:prstGeom>
                          <a:noFill/>
                          <a:ln>
                            <a:noFill/>
                          </a:ln>
                        </pic:spPr>
                      </pic:pic>
                    </a:graphicData>
                  </a:graphic>
                </wp:inline>
              </w:drawing>
            </w:r>
          </w:p>
        </w:tc>
        <w:tc>
          <w:tcPr>
            <w:tcW w:w="5381" w:type="dxa"/>
          </w:tcPr>
          <w:p w14:paraId="31AB02D4" w14:textId="77777777" w:rsidR="00314377" w:rsidRDefault="00314377" w:rsidP="00BD696A">
            <w:pPr>
              <w:pStyle w:val="IOStabletext2017"/>
              <w:rPr>
                <w:lang w:eastAsia="en-US"/>
              </w:rPr>
            </w:pPr>
          </w:p>
        </w:tc>
      </w:tr>
    </w:tbl>
    <w:p w14:paraId="56F78258" w14:textId="77777777" w:rsidR="00314377" w:rsidRDefault="00314377" w:rsidP="00A72B60">
      <w:pPr>
        <w:pStyle w:val="IOSheading32017"/>
      </w:pPr>
      <w:r>
        <w:br w:type="page"/>
      </w:r>
    </w:p>
    <w:p w14:paraId="70503FD5" w14:textId="77777777" w:rsidR="0020142B" w:rsidRDefault="004829E9" w:rsidP="00A72B60">
      <w:pPr>
        <w:pStyle w:val="IOSheading32017"/>
      </w:pPr>
      <w:r>
        <w:lastRenderedPageBreak/>
        <w:t>Safety decals</w:t>
      </w:r>
    </w:p>
    <w:p w14:paraId="51ADD4B9" w14:textId="77777777" w:rsidR="00A72B60" w:rsidRDefault="003213C2" w:rsidP="004829E9">
      <w:pPr>
        <w:pStyle w:val="IOSbodytext2017"/>
        <w:rPr>
          <w:lang w:eastAsia="en-US"/>
        </w:rPr>
      </w:pPr>
      <w:r>
        <w:rPr>
          <w:lang w:eastAsia="en-US"/>
        </w:rPr>
        <w:t xml:space="preserve">Safety </w:t>
      </w:r>
      <w:r w:rsidR="004829E9">
        <w:rPr>
          <w:lang w:eastAsia="en-US"/>
        </w:rPr>
        <w:t>decals</w:t>
      </w:r>
      <w:r>
        <w:rPr>
          <w:lang w:eastAsia="en-US"/>
        </w:rPr>
        <w:t xml:space="preserve"> are placed in important areas on the </w:t>
      </w:r>
      <w:r w:rsidR="001E365C">
        <w:rPr>
          <w:lang w:eastAsia="en-US"/>
        </w:rPr>
        <w:t xml:space="preserve">tractor to draw your attention to potential safety hazards. The three types of </w:t>
      </w:r>
      <w:r w:rsidR="004829E9">
        <w:rPr>
          <w:lang w:eastAsia="en-US"/>
        </w:rPr>
        <w:t>decal</w:t>
      </w:r>
      <w:r w:rsidR="001E365C">
        <w:rPr>
          <w:lang w:eastAsia="en-US"/>
        </w:rPr>
        <w:t xml:space="preserve"> used are </w:t>
      </w:r>
      <w:r w:rsidR="001E365C" w:rsidRPr="004829E9">
        <w:rPr>
          <w:rStyle w:val="IOSstrongemphasis2017"/>
        </w:rPr>
        <w:t>danger</w:t>
      </w:r>
      <w:r w:rsidR="001E365C">
        <w:rPr>
          <w:lang w:eastAsia="en-US"/>
        </w:rPr>
        <w:t xml:space="preserve">, </w:t>
      </w:r>
      <w:r w:rsidR="001E365C" w:rsidRPr="004829E9">
        <w:rPr>
          <w:rStyle w:val="IOSstrongemphasis2017"/>
        </w:rPr>
        <w:t>warning</w:t>
      </w:r>
      <w:r w:rsidR="001E365C">
        <w:rPr>
          <w:lang w:eastAsia="en-US"/>
        </w:rPr>
        <w:t xml:space="preserve"> and </w:t>
      </w:r>
      <w:r w:rsidR="001E365C" w:rsidRPr="004829E9">
        <w:rPr>
          <w:rStyle w:val="IOSstrongemphasis2017"/>
        </w:rPr>
        <w:t>caution</w:t>
      </w:r>
      <w:r w:rsidR="001E365C">
        <w:rPr>
          <w:lang w:eastAsia="en-US"/>
        </w:rPr>
        <w:t>.</w:t>
      </w:r>
    </w:p>
    <w:p w14:paraId="14C6B146" w14:textId="77777777" w:rsidR="001E365C" w:rsidRDefault="001E365C" w:rsidP="00A72B60">
      <w:pPr>
        <w:pStyle w:val="IOSbodytext2017"/>
        <w:rPr>
          <w:lang w:eastAsia="en-US"/>
        </w:rPr>
      </w:pPr>
      <w:r>
        <w:rPr>
          <w:lang w:eastAsia="en-US"/>
        </w:rPr>
        <w:t>Danger labels identify the most serious hazards.</w:t>
      </w:r>
    </w:p>
    <w:p w14:paraId="258B8BC5" w14:textId="77777777" w:rsidR="001E365C" w:rsidRDefault="001E365C" w:rsidP="00A72B60">
      <w:pPr>
        <w:pStyle w:val="IOSbodytext2017"/>
        <w:rPr>
          <w:lang w:eastAsia="en-US"/>
        </w:rPr>
      </w:pPr>
      <w:r>
        <w:rPr>
          <w:lang w:eastAsia="en-US"/>
        </w:rPr>
        <w:t>Task: find the following safety labels on the tractor and identify their purpose and location.</w:t>
      </w:r>
    </w:p>
    <w:p w14:paraId="757DC706" w14:textId="77777777" w:rsidR="00CA39DF" w:rsidRDefault="00CA39DF" w:rsidP="004829E9">
      <w:pPr>
        <w:pStyle w:val="IOSheading42017"/>
      </w:pPr>
      <w:r>
        <w:t>Caution</w:t>
      </w:r>
    </w:p>
    <w:p w14:paraId="754935CD" w14:textId="77777777" w:rsidR="004829E9" w:rsidRDefault="004829E9" w:rsidP="004829E9">
      <w:pPr>
        <w:pStyle w:val="IOSlines2017"/>
        <w:rPr>
          <w:lang w:eastAsia="en-US"/>
        </w:rPr>
      </w:pPr>
      <w:r>
        <w:rPr>
          <w:lang w:eastAsia="en-US"/>
        </w:rPr>
        <w:t>Colour</w:t>
      </w:r>
      <w:r>
        <w:rPr>
          <w:lang w:eastAsia="en-US"/>
        </w:rPr>
        <w:tab/>
      </w:r>
    </w:p>
    <w:p w14:paraId="14A1E6CC" w14:textId="77777777" w:rsidR="00CA39DF" w:rsidRDefault="00CA39DF" w:rsidP="004829E9">
      <w:pPr>
        <w:pStyle w:val="IOSlines2017"/>
        <w:rPr>
          <w:lang w:eastAsia="en-US"/>
        </w:rPr>
      </w:pPr>
      <w:r>
        <w:rPr>
          <w:lang w:eastAsia="en-US"/>
        </w:rPr>
        <w:t>Location</w:t>
      </w:r>
      <w:r w:rsidR="004829E9">
        <w:rPr>
          <w:lang w:eastAsia="en-US"/>
        </w:rPr>
        <w:tab/>
      </w:r>
    </w:p>
    <w:p w14:paraId="221FD430" w14:textId="77777777" w:rsidR="004829E9" w:rsidRDefault="004829E9" w:rsidP="004829E9">
      <w:pPr>
        <w:pStyle w:val="IOSlines2017"/>
        <w:rPr>
          <w:lang w:eastAsia="en-US"/>
        </w:rPr>
      </w:pPr>
      <w:r>
        <w:rPr>
          <w:lang w:eastAsia="en-US"/>
        </w:rPr>
        <w:t>Purpose</w:t>
      </w:r>
      <w:r>
        <w:rPr>
          <w:lang w:eastAsia="en-US"/>
        </w:rPr>
        <w:tab/>
      </w:r>
    </w:p>
    <w:p w14:paraId="3A1BF221" w14:textId="77777777" w:rsidR="004829E9" w:rsidRDefault="004829E9" w:rsidP="004829E9">
      <w:pPr>
        <w:pStyle w:val="IOSheading42017"/>
      </w:pPr>
      <w:r>
        <w:t>Warning</w:t>
      </w:r>
    </w:p>
    <w:p w14:paraId="5D24BAC5" w14:textId="77777777" w:rsidR="004829E9" w:rsidRDefault="004829E9" w:rsidP="004829E9">
      <w:pPr>
        <w:pStyle w:val="IOSlines2017"/>
        <w:rPr>
          <w:lang w:eastAsia="en-US"/>
        </w:rPr>
      </w:pPr>
      <w:r>
        <w:rPr>
          <w:lang w:eastAsia="en-US"/>
        </w:rPr>
        <w:t>Colour</w:t>
      </w:r>
      <w:r>
        <w:rPr>
          <w:lang w:eastAsia="en-US"/>
        </w:rPr>
        <w:tab/>
      </w:r>
    </w:p>
    <w:p w14:paraId="651E0F26" w14:textId="77777777" w:rsidR="004829E9" w:rsidRDefault="004829E9" w:rsidP="004829E9">
      <w:pPr>
        <w:pStyle w:val="IOSlines2017"/>
        <w:rPr>
          <w:lang w:eastAsia="en-US"/>
        </w:rPr>
      </w:pPr>
      <w:r>
        <w:rPr>
          <w:lang w:eastAsia="en-US"/>
        </w:rPr>
        <w:t>Location</w:t>
      </w:r>
      <w:r>
        <w:rPr>
          <w:lang w:eastAsia="en-US"/>
        </w:rPr>
        <w:tab/>
      </w:r>
    </w:p>
    <w:p w14:paraId="4D38211C" w14:textId="77777777" w:rsidR="004829E9" w:rsidRDefault="004829E9" w:rsidP="004829E9">
      <w:pPr>
        <w:pStyle w:val="IOSlines2017"/>
        <w:rPr>
          <w:lang w:eastAsia="en-US"/>
        </w:rPr>
      </w:pPr>
      <w:r>
        <w:rPr>
          <w:lang w:eastAsia="en-US"/>
        </w:rPr>
        <w:t>Purpose</w:t>
      </w:r>
      <w:r>
        <w:rPr>
          <w:lang w:eastAsia="en-US"/>
        </w:rPr>
        <w:tab/>
      </w:r>
    </w:p>
    <w:p w14:paraId="7D5B161F" w14:textId="77777777" w:rsidR="004829E9" w:rsidRDefault="004829E9" w:rsidP="004829E9">
      <w:pPr>
        <w:pStyle w:val="IOSheading42017"/>
      </w:pPr>
      <w:r>
        <w:t>Danger</w:t>
      </w:r>
    </w:p>
    <w:p w14:paraId="2A6C9322" w14:textId="77777777" w:rsidR="004829E9" w:rsidRDefault="004829E9" w:rsidP="004829E9">
      <w:pPr>
        <w:pStyle w:val="IOSlines2017"/>
        <w:rPr>
          <w:lang w:eastAsia="en-US"/>
        </w:rPr>
      </w:pPr>
      <w:r>
        <w:rPr>
          <w:lang w:eastAsia="en-US"/>
        </w:rPr>
        <w:t>Colour</w:t>
      </w:r>
      <w:r>
        <w:rPr>
          <w:lang w:eastAsia="en-US"/>
        </w:rPr>
        <w:tab/>
      </w:r>
    </w:p>
    <w:p w14:paraId="22553A2C" w14:textId="77777777" w:rsidR="004829E9" w:rsidRDefault="004829E9" w:rsidP="004829E9">
      <w:pPr>
        <w:pStyle w:val="IOSlines2017"/>
        <w:rPr>
          <w:lang w:eastAsia="en-US"/>
        </w:rPr>
      </w:pPr>
      <w:r>
        <w:rPr>
          <w:lang w:eastAsia="en-US"/>
        </w:rPr>
        <w:t>Location</w:t>
      </w:r>
      <w:r>
        <w:rPr>
          <w:lang w:eastAsia="en-US"/>
        </w:rPr>
        <w:tab/>
      </w:r>
    </w:p>
    <w:p w14:paraId="3AA57404" w14:textId="444D5640" w:rsidR="00EA1CE0" w:rsidRDefault="004829E9" w:rsidP="004829E9">
      <w:pPr>
        <w:pStyle w:val="IOSlines2017"/>
        <w:rPr>
          <w:lang w:eastAsia="en-US"/>
        </w:rPr>
      </w:pPr>
      <w:r>
        <w:rPr>
          <w:lang w:eastAsia="en-US"/>
        </w:rPr>
        <w:t>Purpose</w:t>
      </w:r>
      <w:r>
        <w:rPr>
          <w:lang w:eastAsia="en-US"/>
        </w:rPr>
        <w:tab/>
      </w:r>
    </w:p>
    <w:p w14:paraId="65F2B41B" w14:textId="77777777" w:rsidR="00EA1CE0" w:rsidRDefault="00EA1CE0">
      <w:pPr>
        <w:spacing w:before="0" w:line="240" w:lineRule="auto"/>
        <w:rPr>
          <w:szCs w:val="24"/>
          <w:lang w:eastAsia="en-US"/>
        </w:rPr>
      </w:pPr>
      <w:r>
        <w:rPr>
          <w:lang w:eastAsia="en-US"/>
        </w:rPr>
        <w:br w:type="page"/>
      </w:r>
    </w:p>
    <w:p w14:paraId="7860829C" w14:textId="77777777" w:rsidR="001E365C" w:rsidRDefault="00382886" w:rsidP="00382886">
      <w:pPr>
        <w:pStyle w:val="IOSheading32017"/>
      </w:pPr>
      <w:r>
        <w:lastRenderedPageBreak/>
        <w:t>Safety features</w:t>
      </w:r>
    </w:p>
    <w:p w14:paraId="297F8D9D" w14:textId="77777777" w:rsidR="00382886" w:rsidRDefault="00382886" w:rsidP="00382886">
      <w:pPr>
        <w:pStyle w:val="IOSbodytext2017"/>
        <w:rPr>
          <w:lang w:eastAsia="en-US"/>
        </w:rPr>
      </w:pPr>
      <w:r>
        <w:rPr>
          <w:lang w:eastAsia="en-US"/>
        </w:rPr>
        <w:t>Identify and describe the purpose of the following safety features:</w:t>
      </w:r>
    </w:p>
    <w:p w14:paraId="1D688C17" w14:textId="77777777" w:rsidR="00382886" w:rsidRDefault="00382886" w:rsidP="00382886">
      <w:pPr>
        <w:pStyle w:val="IOSlines2017"/>
        <w:rPr>
          <w:lang w:eastAsia="en-US"/>
        </w:rPr>
      </w:pPr>
      <w:r>
        <w:rPr>
          <w:lang w:eastAsia="en-US"/>
        </w:rPr>
        <w:t xml:space="preserve">ROPS: </w:t>
      </w:r>
      <w:r>
        <w:rPr>
          <w:lang w:eastAsia="en-US"/>
        </w:rPr>
        <w:tab/>
      </w:r>
    </w:p>
    <w:p w14:paraId="4ED30FD8" w14:textId="77777777" w:rsidR="00382886" w:rsidRDefault="00382886" w:rsidP="00382886">
      <w:pPr>
        <w:pStyle w:val="IOSlines2017"/>
        <w:rPr>
          <w:lang w:eastAsia="en-US"/>
        </w:rPr>
      </w:pPr>
      <w:r>
        <w:rPr>
          <w:lang w:eastAsia="en-US"/>
        </w:rPr>
        <w:t xml:space="preserve">Safety Triangle: </w:t>
      </w:r>
      <w:r>
        <w:rPr>
          <w:lang w:eastAsia="en-US"/>
        </w:rPr>
        <w:tab/>
      </w:r>
    </w:p>
    <w:p w14:paraId="2AF46E5D" w14:textId="7E3AB79A" w:rsidR="00EA1CE0" w:rsidRDefault="00EA1CE0" w:rsidP="00382886">
      <w:pPr>
        <w:pStyle w:val="IOSlines2017"/>
        <w:rPr>
          <w:lang w:eastAsia="en-US"/>
        </w:rPr>
      </w:pPr>
      <w:r>
        <w:rPr>
          <w:lang w:eastAsia="en-US"/>
        </w:rPr>
        <w:tab/>
      </w:r>
    </w:p>
    <w:p w14:paraId="1213A1DF" w14:textId="77777777" w:rsidR="00382886" w:rsidRDefault="00382886" w:rsidP="00382886">
      <w:pPr>
        <w:pStyle w:val="IOSlines2017"/>
        <w:rPr>
          <w:lang w:eastAsia="en-US"/>
        </w:rPr>
      </w:pPr>
      <w:r>
        <w:rPr>
          <w:lang w:eastAsia="en-US"/>
        </w:rPr>
        <w:t xml:space="preserve">Audible alarms: </w:t>
      </w:r>
      <w:r>
        <w:rPr>
          <w:lang w:eastAsia="en-US"/>
        </w:rPr>
        <w:tab/>
      </w:r>
    </w:p>
    <w:p w14:paraId="2DA29CA3" w14:textId="525FDF46" w:rsidR="00EA1CE0" w:rsidRDefault="00EA1CE0" w:rsidP="00382886">
      <w:pPr>
        <w:pStyle w:val="IOSlines2017"/>
        <w:rPr>
          <w:lang w:eastAsia="en-US"/>
        </w:rPr>
      </w:pPr>
      <w:r>
        <w:rPr>
          <w:lang w:eastAsia="en-US"/>
        </w:rPr>
        <w:tab/>
      </w:r>
    </w:p>
    <w:p w14:paraId="163597AB" w14:textId="77777777" w:rsidR="00382886" w:rsidRDefault="00382886" w:rsidP="00382886">
      <w:pPr>
        <w:pStyle w:val="IOSlines2017"/>
        <w:rPr>
          <w:lang w:eastAsia="en-US"/>
        </w:rPr>
      </w:pPr>
      <w:r>
        <w:rPr>
          <w:lang w:eastAsia="en-US"/>
        </w:rPr>
        <w:t xml:space="preserve">Flashing light: </w:t>
      </w:r>
      <w:r>
        <w:rPr>
          <w:lang w:eastAsia="en-US"/>
        </w:rPr>
        <w:tab/>
      </w:r>
    </w:p>
    <w:p w14:paraId="430553E6" w14:textId="3E7085BB" w:rsidR="00EA1CE0" w:rsidRDefault="00EA1CE0" w:rsidP="00382886">
      <w:pPr>
        <w:pStyle w:val="IOSlines2017"/>
        <w:rPr>
          <w:lang w:eastAsia="en-US"/>
        </w:rPr>
      </w:pPr>
      <w:r>
        <w:rPr>
          <w:lang w:eastAsia="en-US"/>
        </w:rPr>
        <w:tab/>
      </w:r>
    </w:p>
    <w:p w14:paraId="210842AE" w14:textId="77777777" w:rsidR="00382886" w:rsidRDefault="0081284B" w:rsidP="00382886">
      <w:pPr>
        <w:pStyle w:val="IOSlines2017"/>
        <w:rPr>
          <w:lang w:eastAsia="en-US"/>
        </w:rPr>
      </w:pPr>
      <w:r>
        <w:rPr>
          <w:lang w:eastAsia="en-US"/>
        </w:rPr>
        <w:t xml:space="preserve">Guards: </w:t>
      </w:r>
      <w:r>
        <w:rPr>
          <w:lang w:eastAsia="en-US"/>
        </w:rPr>
        <w:tab/>
      </w:r>
    </w:p>
    <w:p w14:paraId="7DC73557" w14:textId="5E5645B6" w:rsidR="00EA1CE0" w:rsidRDefault="00EA1CE0" w:rsidP="00382886">
      <w:pPr>
        <w:pStyle w:val="IOSlines2017"/>
        <w:rPr>
          <w:lang w:eastAsia="en-US"/>
        </w:rPr>
      </w:pPr>
      <w:r>
        <w:rPr>
          <w:lang w:eastAsia="en-US"/>
        </w:rPr>
        <w:tab/>
      </w:r>
    </w:p>
    <w:p w14:paraId="54F2D298" w14:textId="77777777" w:rsidR="0081284B" w:rsidRDefault="0081284B" w:rsidP="00382886">
      <w:pPr>
        <w:pStyle w:val="IOSlines2017"/>
        <w:rPr>
          <w:lang w:eastAsia="en-US"/>
        </w:rPr>
      </w:pPr>
      <w:r>
        <w:rPr>
          <w:lang w:eastAsia="en-US"/>
        </w:rPr>
        <w:t xml:space="preserve">Mounting step: </w:t>
      </w:r>
      <w:r>
        <w:rPr>
          <w:lang w:eastAsia="en-US"/>
        </w:rPr>
        <w:tab/>
      </w:r>
    </w:p>
    <w:p w14:paraId="2EBD41BE" w14:textId="2D8FDBB5" w:rsidR="00EA1CE0" w:rsidRDefault="00EA1CE0" w:rsidP="00382886">
      <w:pPr>
        <w:pStyle w:val="IOSlines2017"/>
        <w:rPr>
          <w:lang w:eastAsia="en-US"/>
        </w:rPr>
      </w:pPr>
      <w:r>
        <w:rPr>
          <w:lang w:eastAsia="en-US"/>
        </w:rPr>
        <w:tab/>
      </w:r>
    </w:p>
    <w:p w14:paraId="0285F2B4" w14:textId="77777777" w:rsidR="0081284B" w:rsidRDefault="0081284B" w:rsidP="00382886">
      <w:pPr>
        <w:pStyle w:val="IOSlines2017"/>
        <w:rPr>
          <w:lang w:eastAsia="en-US"/>
        </w:rPr>
      </w:pPr>
      <w:r>
        <w:rPr>
          <w:lang w:eastAsia="en-US"/>
        </w:rPr>
        <w:t xml:space="preserve">Hand hold: </w:t>
      </w:r>
      <w:r>
        <w:rPr>
          <w:lang w:eastAsia="en-US"/>
        </w:rPr>
        <w:tab/>
      </w:r>
    </w:p>
    <w:p w14:paraId="02EC85C0" w14:textId="46D3C5CE" w:rsidR="00EA1CE0" w:rsidRDefault="00EA1CE0" w:rsidP="00382886">
      <w:pPr>
        <w:pStyle w:val="IOSlines2017"/>
        <w:rPr>
          <w:lang w:eastAsia="en-US"/>
        </w:rPr>
      </w:pPr>
      <w:r>
        <w:rPr>
          <w:lang w:eastAsia="en-US"/>
        </w:rPr>
        <w:tab/>
      </w:r>
    </w:p>
    <w:p w14:paraId="67BCA2ED" w14:textId="77777777" w:rsidR="0081284B" w:rsidRDefault="0081284B" w:rsidP="0081284B">
      <w:pPr>
        <w:pStyle w:val="IOSheading32017"/>
      </w:pPr>
      <w:r>
        <w:t>Hydraulics</w:t>
      </w:r>
    </w:p>
    <w:p w14:paraId="4AC35F80" w14:textId="77777777" w:rsidR="0081284B" w:rsidRDefault="0081284B" w:rsidP="00382886">
      <w:pPr>
        <w:pStyle w:val="IOSlines2017"/>
        <w:rPr>
          <w:lang w:eastAsia="en-US"/>
        </w:rPr>
      </w:pPr>
      <w:r>
        <w:rPr>
          <w:lang w:eastAsia="en-US"/>
        </w:rPr>
        <w:t xml:space="preserve">Leaking hydraulic oil can be very dangerous. </w:t>
      </w:r>
      <w:r w:rsidR="00090EE3" w:rsidRPr="00090EE3">
        <w:rPr>
          <w:lang w:eastAsia="en-US"/>
        </w:rPr>
        <w:t>The hydraulic oil can be</w:t>
      </w:r>
      <w:r w:rsidR="00AF37BB">
        <w:rPr>
          <w:lang w:eastAsia="en-US"/>
        </w:rPr>
        <w:t xml:space="preserve"> under high pressure (200 times atmospheric pressure) and can be 170 degrees Celsius.</w:t>
      </w:r>
      <w:r w:rsidR="00D64855">
        <w:rPr>
          <w:lang w:eastAsia="en-US"/>
        </w:rPr>
        <w:t xml:space="preserve"> Leaking hydraulic fluid can penetrate the skin and inject you with oil causing significant health issues.</w:t>
      </w:r>
    </w:p>
    <w:p w14:paraId="44339694" w14:textId="12374D06" w:rsidR="00AF37BB" w:rsidRDefault="00AF37BB" w:rsidP="00382886">
      <w:pPr>
        <w:pStyle w:val="IOSlines2017"/>
        <w:rPr>
          <w:lang w:eastAsia="en-US"/>
        </w:rPr>
      </w:pPr>
      <w:r>
        <w:rPr>
          <w:lang w:eastAsia="en-US"/>
        </w:rPr>
        <w:t xml:space="preserve">Identify the places </w:t>
      </w:r>
      <w:r w:rsidR="00CB2751">
        <w:rPr>
          <w:lang w:eastAsia="en-US"/>
        </w:rPr>
        <w:t xml:space="preserve">where </w:t>
      </w:r>
      <w:r>
        <w:rPr>
          <w:lang w:eastAsia="en-US"/>
        </w:rPr>
        <w:t xml:space="preserve">there is hydraulic fluid under pressure. </w:t>
      </w:r>
    </w:p>
    <w:p w14:paraId="0A2486E2" w14:textId="77777777" w:rsidR="00D64855" w:rsidRDefault="00D64855" w:rsidP="00382886">
      <w:pPr>
        <w:pStyle w:val="IOSlines2017"/>
        <w:rPr>
          <w:lang w:eastAsia="en-US"/>
        </w:rPr>
      </w:pPr>
      <w:r>
        <w:rPr>
          <w:lang w:eastAsia="en-US"/>
        </w:rPr>
        <w:tab/>
      </w:r>
    </w:p>
    <w:p w14:paraId="36573AC8" w14:textId="77777777" w:rsidR="00D64855" w:rsidRDefault="00D64855" w:rsidP="00382886">
      <w:pPr>
        <w:pStyle w:val="IOSlines2017"/>
        <w:rPr>
          <w:lang w:eastAsia="en-US"/>
        </w:rPr>
      </w:pPr>
      <w:r>
        <w:rPr>
          <w:lang w:eastAsia="en-US"/>
        </w:rPr>
        <w:t>What can happen if you are injected with hydraulic fluid?</w:t>
      </w:r>
    </w:p>
    <w:p w14:paraId="4B76EAB7" w14:textId="77777777" w:rsidR="00D64855" w:rsidRDefault="00D64855" w:rsidP="00382886">
      <w:pPr>
        <w:pStyle w:val="IOSlines2017"/>
        <w:rPr>
          <w:lang w:eastAsia="en-US"/>
        </w:rPr>
      </w:pPr>
      <w:r>
        <w:rPr>
          <w:lang w:eastAsia="en-US"/>
        </w:rPr>
        <w:tab/>
      </w:r>
    </w:p>
    <w:p w14:paraId="2C174313" w14:textId="77777777" w:rsidR="00D64855" w:rsidRDefault="00D64855" w:rsidP="00382886">
      <w:pPr>
        <w:pStyle w:val="IOSlines2017"/>
        <w:rPr>
          <w:lang w:eastAsia="en-US"/>
        </w:rPr>
      </w:pPr>
      <w:r>
        <w:rPr>
          <w:lang w:eastAsia="en-US"/>
        </w:rPr>
        <w:tab/>
      </w:r>
    </w:p>
    <w:p w14:paraId="13750C84" w14:textId="77777777" w:rsidR="00D64855" w:rsidRDefault="00D64855" w:rsidP="00382886">
      <w:pPr>
        <w:pStyle w:val="IOSlines2017"/>
        <w:rPr>
          <w:lang w:eastAsia="en-US"/>
        </w:rPr>
      </w:pPr>
      <w:r>
        <w:rPr>
          <w:lang w:eastAsia="en-US"/>
        </w:rPr>
        <w:t>How can you test for leaking fluid?</w:t>
      </w:r>
    </w:p>
    <w:p w14:paraId="0C6DEAEA" w14:textId="77777777" w:rsidR="00D64855" w:rsidRDefault="00D64855" w:rsidP="00382886">
      <w:pPr>
        <w:pStyle w:val="IOSlines2017"/>
        <w:rPr>
          <w:lang w:eastAsia="en-US"/>
        </w:rPr>
      </w:pPr>
      <w:r>
        <w:rPr>
          <w:lang w:eastAsia="en-US"/>
        </w:rPr>
        <w:tab/>
      </w:r>
    </w:p>
    <w:p w14:paraId="6FD9C701" w14:textId="77777777" w:rsidR="00D64855" w:rsidRDefault="00441281" w:rsidP="00382886">
      <w:pPr>
        <w:pStyle w:val="IOSlines2017"/>
        <w:rPr>
          <w:lang w:eastAsia="en-US"/>
        </w:rPr>
      </w:pPr>
      <w:r>
        <w:rPr>
          <w:lang w:eastAsia="en-US"/>
        </w:rPr>
        <w:t>What should you do if you have been injected with hydraulic fluid?</w:t>
      </w:r>
    </w:p>
    <w:p w14:paraId="10B473D1" w14:textId="77777777" w:rsidR="002028FB" w:rsidRDefault="00441281" w:rsidP="00382886">
      <w:pPr>
        <w:pStyle w:val="IOSlines2017"/>
        <w:rPr>
          <w:lang w:eastAsia="en-US"/>
        </w:rPr>
      </w:pPr>
      <w:r>
        <w:rPr>
          <w:lang w:eastAsia="en-US"/>
        </w:rPr>
        <w:tab/>
      </w:r>
    </w:p>
    <w:p w14:paraId="75CBD58A" w14:textId="77777777" w:rsidR="002028FB" w:rsidRDefault="002028FB" w:rsidP="002028FB">
      <w:pPr>
        <w:pStyle w:val="IOSbodytext2017"/>
        <w:rPr>
          <w:szCs w:val="24"/>
          <w:lang w:eastAsia="en-US"/>
        </w:rPr>
      </w:pPr>
      <w:r>
        <w:rPr>
          <w:lang w:eastAsia="en-US"/>
        </w:rPr>
        <w:br w:type="page"/>
      </w:r>
    </w:p>
    <w:p w14:paraId="27CC0D50" w14:textId="77777777" w:rsidR="00441281" w:rsidRDefault="002028FB" w:rsidP="002028FB">
      <w:pPr>
        <w:pStyle w:val="IOSheading32017"/>
      </w:pPr>
      <w:r>
        <w:lastRenderedPageBreak/>
        <w:t>Parts of the tractor</w:t>
      </w:r>
    </w:p>
    <w:p w14:paraId="5A278B68" w14:textId="77777777" w:rsidR="00D45405" w:rsidRDefault="00BD5C7E" w:rsidP="00382886">
      <w:pPr>
        <w:pStyle w:val="IOSlines2017"/>
        <w:rPr>
          <w:lang w:eastAsia="en-US"/>
        </w:rPr>
      </w:pPr>
      <w:r>
        <w:rPr>
          <w:lang w:eastAsia="en-US"/>
        </w:rPr>
        <w:t>Main parts i</w:t>
      </w:r>
      <w:r w:rsidR="002028FB">
        <w:rPr>
          <w:lang w:eastAsia="en-US"/>
        </w:rPr>
        <w:t xml:space="preserve">dentification checklist: </w:t>
      </w:r>
    </w:p>
    <w:p w14:paraId="3A1BEA5A" w14:textId="77777777" w:rsidR="00E90126" w:rsidRDefault="00D45405" w:rsidP="00382886">
      <w:pPr>
        <w:pStyle w:val="IOSlines2017"/>
        <w:rPr>
          <w:lang w:eastAsia="en-US"/>
        </w:rPr>
      </w:pPr>
      <w:r>
        <w:rPr>
          <w:lang w:eastAsia="en-US"/>
        </w:rPr>
        <w:t>Y</w:t>
      </w:r>
      <w:r w:rsidR="00521800">
        <w:rPr>
          <w:lang w:eastAsia="en-US"/>
        </w:rPr>
        <w:t xml:space="preserve">our teacher will </w:t>
      </w:r>
      <w:r w:rsidR="002028FB">
        <w:rPr>
          <w:lang w:eastAsia="en-US"/>
        </w:rPr>
        <w:t xml:space="preserve">check off </w:t>
      </w:r>
      <w:r w:rsidR="00521800">
        <w:rPr>
          <w:lang w:eastAsia="en-US"/>
        </w:rPr>
        <w:t xml:space="preserve">the table below </w:t>
      </w:r>
      <w:r w:rsidR="002028FB">
        <w:rPr>
          <w:lang w:eastAsia="en-US"/>
        </w:rPr>
        <w:t xml:space="preserve">as you identify each </w:t>
      </w:r>
      <w:r w:rsidR="00BD5C7E">
        <w:rPr>
          <w:lang w:eastAsia="en-US"/>
        </w:rPr>
        <w:t>part</w:t>
      </w:r>
      <w:r w:rsidR="002028FB">
        <w:rPr>
          <w:lang w:eastAsia="en-US"/>
        </w:rPr>
        <w:t>.</w:t>
      </w:r>
    </w:p>
    <w:tbl>
      <w:tblPr>
        <w:tblStyle w:val="TableGrid"/>
        <w:tblW w:w="0" w:type="auto"/>
        <w:tblInd w:w="-40" w:type="dxa"/>
        <w:tblLook w:val="04A0" w:firstRow="1" w:lastRow="0" w:firstColumn="1" w:lastColumn="0" w:noHBand="0" w:noVBand="1"/>
        <w:tblDescription w:val="Identify each of the tractor parts listed to your teacher. Your teacher will check them off."/>
      </w:tblPr>
      <w:tblGrid>
        <w:gridCol w:w="4146"/>
        <w:gridCol w:w="1234"/>
        <w:gridCol w:w="4151"/>
        <w:gridCol w:w="1231"/>
      </w:tblGrid>
      <w:tr w:rsidR="00F13CF1" w14:paraId="1CC1BC8A" w14:textId="77777777" w:rsidTr="00294DD8">
        <w:trPr>
          <w:tblHeader/>
        </w:trPr>
        <w:tc>
          <w:tcPr>
            <w:tcW w:w="4146" w:type="dxa"/>
          </w:tcPr>
          <w:p w14:paraId="5BFA42CE" w14:textId="77777777" w:rsidR="00F13CF1" w:rsidRDefault="00F13CF1" w:rsidP="00F13CF1">
            <w:pPr>
              <w:pStyle w:val="IOStableheading2017"/>
              <w:rPr>
                <w:lang w:eastAsia="en-US"/>
              </w:rPr>
            </w:pPr>
            <w:r>
              <w:rPr>
                <w:lang w:eastAsia="en-US"/>
              </w:rPr>
              <w:t>Component</w:t>
            </w:r>
          </w:p>
        </w:tc>
        <w:tc>
          <w:tcPr>
            <w:tcW w:w="1234" w:type="dxa"/>
          </w:tcPr>
          <w:p w14:paraId="2AE1B6F3" w14:textId="77777777" w:rsidR="00F13CF1" w:rsidRDefault="00F13CF1" w:rsidP="00F13CF1">
            <w:pPr>
              <w:pStyle w:val="IOStableheading2017"/>
              <w:rPr>
                <w:lang w:eastAsia="en-US"/>
              </w:rPr>
            </w:pPr>
            <w:r>
              <w:rPr>
                <w:lang w:eastAsia="en-US"/>
              </w:rPr>
              <w:t>Identified</w:t>
            </w:r>
          </w:p>
        </w:tc>
        <w:tc>
          <w:tcPr>
            <w:tcW w:w="4151" w:type="dxa"/>
          </w:tcPr>
          <w:p w14:paraId="30344126" w14:textId="77777777" w:rsidR="00F13CF1" w:rsidRDefault="00F13CF1" w:rsidP="00F13CF1">
            <w:pPr>
              <w:pStyle w:val="IOStableheading2017"/>
              <w:rPr>
                <w:lang w:eastAsia="en-US"/>
              </w:rPr>
            </w:pPr>
            <w:r>
              <w:rPr>
                <w:lang w:eastAsia="en-US"/>
              </w:rPr>
              <w:t>Component</w:t>
            </w:r>
          </w:p>
        </w:tc>
        <w:tc>
          <w:tcPr>
            <w:tcW w:w="1231" w:type="dxa"/>
          </w:tcPr>
          <w:p w14:paraId="5FB42379" w14:textId="77777777" w:rsidR="00F13CF1" w:rsidRDefault="00F13CF1" w:rsidP="00F13CF1">
            <w:pPr>
              <w:pStyle w:val="IOStableheading2017"/>
              <w:rPr>
                <w:lang w:eastAsia="en-US"/>
              </w:rPr>
            </w:pPr>
            <w:r>
              <w:rPr>
                <w:lang w:eastAsia="en-US"/>
              </w:rPr>
              <w:t>Identified</w:t>
            </w:r>
          </w:p>
        </w:tc>
      </w:tr>
      <w:tr w:rsidR="00F13CF1" w14:paraId="529245B3" w14:textId="77777777" w:rsidTr="00294DD8">
        <w:trPr>
          <w:tblHeader/>
        </w:trPr>
        <w:tc>
          <w:tcPr>
            <w:tcW w:w="4146" w:type="dxa"/>
          </w:tcPr>
          <w:p w14:paraId="4F6ABCF8" w14:textId="77777777" w:rsidR="00F13CF1" w:rsidRDefault="00F13CF1" w:rsidP="00F13CF1">
            <w:pPr>
              <w:pStyle w:val="IOStabletext2017"/>
              <w:rPr>
                <w:lang w:eastAsia="en-US"/>
              </w:rPr>
            </w:pPr>
            <w:r>
              <w:rPr>
                <w:lang w:eastAsia="en-US"/>
              </w:rPr>
              <w:t>Radiator</w:t>
            </w:r>
          </w:p>
        </w:tc>
        <w:tc>
          <w:tcPr>
            <w:tcW w:w="1234" w:type="dxa"/>
          </w:tcPr>
          <w:p w14:paraId="4CE050D5" w14:textId="77777777" w:rsidR="00F13CF1" w:rsidRDefault="00F13CF1" w:rsidP="00F13CF1">
            <w:pPr>
              <w:pStyle w:val="IOStabletext2017"/>
              <w:rPr>
                <w:lang w:eastAsia="en-US"/>
              </w:rPr>
            </w:pPr>
          </w:p>
        </w:tc>
        <w:tc>
          <w:tcPr>
            <w:tcW w:w="4151" w:type="dxa"/>
          </w:tcPr>
          <w:p w14:paraId="5489D3F1" w14:textId="77777777" w:rsidR="00F13CF1" w:rsidRDefault="00D45405" w:rsidP="00F13CF1">
            <w:pPr>
              <w:pStyle w:val="IOStabletext2017"/>
              <w:rPr>
                <w:lang w:eastAsia="en-US"/>
              </w:rPr>
            </w:pPr>
            <w:r>
              <w:rPr>
                <w:lang w:eastAsia="en-US"/>
              </w:rPr>
              <w:t>ROPS</w:t>
            </w:r>
          </w:p>
        </w:tc>
        <w:tc>
          <w:tcPr>
            <w:tcW w:w="1231" w:type="dxa"/>
          </w:tcPr>
          <w:p w14:paraId="4694B937" w14:textId="77777777" w:rsidR="00F13CF1" w:rsidRDefault="00F13CF1" w:rsidP="00F13CF1">
            <w:pPr>
              <w:pStyle w:val="IOStabletext2017"/>
              <w:rPr>
                <w:lang w:eastAsia="en-US"/>
              </w:rPr>
            </w:pPr>
          </w:p>
        </w:tc>
      </w:tr>
      <w:tr w:rsidR="00D45405" w14:paraId="6A00774E" w14:textId="77777777" w:rsidTr="00294DD8">
        <w:trPr>
          <w:tblHeader/>
        </w:trPr>
        <w:tc>
          <w:tcPr>
            <w:tcW w:w="4146" w:type="dxa"/>
          </w:tcPr>
          <w:p w14:paraId="5088D23F" w14:textId="77777777" w:rsidR="00D45405" w:rsidRDefault="00D45405" w:rsidP="00D45405">
            <w:pPr>
              <w:pStyle w:val="IOStabletext2017"/>
              <w:rPr>
                <w:lang w:eastAsia="en-US"/>
              </w:rPr>
            </w:pPr>
            <w:r>
              <w:rPr>
                <w:lang w:eastAsia="en-US"/>
              </w:rPr>
              <w:t>Engine</w:t>
            </w:r>
          </w:p>
        </w:tc>
        <w:tc>
          <w:tcPr>
            <w:tcW w:w="1234" w:type="dxa"/>
          </w:tcPr>
          <w:p w14:paraId="2BF69C25" w14:textId="77777777" w:rsidR="00D45405" w:rsidRDefault="00D45405" w:rsidP="00D45405">
            <w:pPr>
              <w:pStyle w:val="IOStabletext2017"/>
              <w:rPr>
                <w:lang w:eastAsia="en-US"/>
              </w:rPr>
            </w:pPr>
          </w:p>
        </w:tc>
        <w:tc>
          <w:tcPr>
            <w:tcW w:w="4151" w:type="dxa"/>
          </w:tcPr>
          <w:p w14:paraId="2ED10871" w14:textId="77777777" w:rsidR="00D45405" w:rsidRDefault="00D45405" w:rsidP="00D45405">
            <w:pPr>
              <w:pStyle w:val="IOStabletext2017"/>
              <w:rPr>
                <w:lang w:eastAsia="en-US"/>
              </w:rPr>
            </w:pPr>
            <w:r>
              <w:rPr>
                <w:lang w:eastAsia="en-US"/>
              </w:rPr>
              <w:t>Three point linkage</w:t>
            </w:r>
          </w:p>
        </w:tc>
        <w:tc>
          <w:tcPr>
            <w:tcW w:w="1231" w:type="dxa"/>
          </w:tcPr>
          <w:p w14:paraId="243D9817" w14:textId="77777777" w:rsidR="00D45405" w:rsidRDefault="00D45405" w:rsidP="00D45405">
            <w:pPr>
              <w:pStyle w:val="IOStabletext2017"/>
              <w:rPr>
                <w:lang w:eastAsia="en-US"/>
              </w:rPr>
            </w:pPr>
          </w:p>
        </w:tc>
      </w:tr>
      <w:tr w:rsidR="00D45405" w14:paraId="48321B63" w14:textId="77777777" w:rsidTr="00294DD8">
        <w:trPr>
          <w:tblHeader/>
        </w:trPr>
        <w:tc>
          <w:tcPr>
            <w:tcW w:w="4146" w:type="dxa"/>
          </w:tcPr>
          <w:p w14:paraId="2EEDDA15" w14:textId="77777777" w:rsidR="00D45405" w:rsidRDefault="00D45405" w:rsidP="00D45405">
            <w:pPr>
              <w:pStyle w:val="IOStabletext2017"/>
              <w:rPr>
                <w:lang w:eastAsia="en-US"/>
              </w:rPr>
            </w:pPr>
            <w:r>
              <w:rPr>
                <w:lang w:eastAsia="en-US"/>
              </w:rPr>
              <w:t>Exhaust</w:t>
            </w:r>
          </w:p>
        </w:tc>
        <w:tc>
          <w:tcPr>
            <w:tcW w:w="1234" w:type="dxa"/>
          </w:tcPr>
          <w:p w14:paraId="75D41CEF" w14:textId="77777777" w:rsidR="00D45405" w:rsidRDefault="00D45405" w:rsidP="00D45405">
            <w:pPr>
              <w:pStyle w:val="IOStabletext2017"/>
              <w:rPr>
                <w:lang w:eastAsia="en-US"/>
              </w:rPr>
            </w:pPr>
          </w:p>
        </w:tc>
        <w:tc>
          <w:tcPr>
            <w:tcW w:w="4151" w:type="dxa"/>
          </w:tcPr>
          <w:p w14:paraId="6566FDB3" w14:textId="77777777" w:rsidR="00D45405" w:rsidRDefault="00D45405" w:rsidP="00D45405">
            <w:pPr>
              <w:pStyle w:val="IOStabletext2017"/>
              <w:rPr>
                <w:lang w:eastAsia="en-US"/>
              </w:rPr>
            </w:pPr>
            <w:r>
              <w:rPr>
                <w:lang w:eastAsia="en-US"/>
              </w:rPr>
              <w:t>Slow moving vehicle signal</w:t>
            </w:r>
          </w:p>
        </w:tc>
        <w:tc>
          <w:tcPr>
            <w:tcW w:w="1231" w:type="dxa"/>
          </w:tcPr>
          <w:p w14:paraId="3B1FA60D" w14:textId="77777777" w:rsidR="00D45405" w:rsidRDefault="00D45405" w:rsidP="00D45405">
            <w:pPr>
              <w:pStyle w:val="IOStabletext2017"/>
              <w:rPr>
                <w:lang w:eastAsia="en-US"/>
              </w:rPr>
            </w:pPr>
          </w:p>
        </w:tc>
      </w:tr>
      <w:tr w:rsidR="00D45405" w14:paraId="39852C4A" w14:textId="77777777" w:rsidTr="00294DD8">
        <w:trPr>
          <w:tblHeader/>
        </w:trPr>
        <w:tc>
          <w:tcPr>
            <w:tcW w:w="4146" w:type="dxa"/>
          </w:tcPr>
          <w:p w14:paraId="45517690" w14:textId="77777777" w:rsidR="00D45405" w:rsidRDefault="00D45405" w:rsidP="00D45405">
            <w:pPr>
              <w:pStyle w:val="IOStabletext2017"/>
              <w:rPr>
                <w:lang w:eastAsia="en-US"/>
              </w:rPr>
            </w:pPr>
            <w:r>
              <w:rPr>
                <w:lang w:eastAsia="en-US"/>
              </w:rPr>
              <w:t>Engine air cleaner</w:t>
            </w:r>
          </w:p>
        </w:tc>
        <w:tc>
          <w:tcPr>
            <w:tcW w:w="1234" w:type="dxa"/>
          </w:tcPr>
          <w:p w14:paraId="613E44BB" w14:textId="77777777" w:rsidR="00D45405" w:rsidRDefault="00D45405" w:rsidP="00D45405">
            <w:pPr>
              <w:pStyle w:val="IOStabletext2017"/>
              <w:rPr>
                <w:lang w:eastAsia="en-US"/>
              </w:rPr>
            </w:pPr>
          </w:p>
        </w:tc>
        <w:tc>
          <w:tcPr>
            <w:tcW w:w="4151" w:type="dxa"/>
          </w:tcPr>
          <w:p w14:paraId="2CDFB2A5" w14:textId="77777777" w:rsidR="00D45405" w:rsidRDefault="00D45405" w:rsidP="00D45405">
            <w:pPr>
              <w:pStyle w:val="IOStabletext2017"/>
              <w:rPr>
                <w:lang w:eastAsia="en-US"/>
              </w:rPr>
            </w:pPr>
            <w:r>
              <w:rPr>
                <w:lang w:eastAsia="en-US"/>
              </w:rPr>
              <w:t>Draw bar</w:t>
            </w:r>
          </w:p>
        </w:tc>
        <w:tc>
          <w:tcPr>
            <w:tcW w:w="1231" w:type="dxa"/>
          </w:tcPr>
          <w:p w14:paraId="1CD52F52" w14:textId="77777777" w:rsidR="00D45405" w:rsidRDefault="00D45405" w:rsidP="00D45405">
            <w:pPr>
              <w:pStyle w:val="IOStabletext2017"/>
              <w:rPr>
                <w:lang w:eastAsia="en-US"/>
              </w:rPr>
            </w:pPr>
          </w:p>
        </w:tc>
      </w:tr>
      <w:tr w:rsidR="00D45405" w14:paraId="6D1BB2F7" w14:textId="77777777" w:rsidTr="00294DD8">
        <w:trPr>
          <w:tblHeader/>
        </w:trPr>
        <w:tc>
          <w:tcPr>
            <w:tcW w:w="4146" w:type="dxa"/>
          </w:tcPr>
          <w:p w14:paraId="4500E202" w14:textId="77777777" w:rsidR="00D45405" w:rsidRDefault="00D45405" w:rsidP="00D45405">
            <w:pPr>
              <w:pStyle w:val="IOStabletext2017"/>
              <w:rPr>
                <w:lang w:eastAsia="en-US"/>
              </w:rPr>
            </w:pPr>
            <w:r>
              <w:rPr>
                <w:lang w:eastAsia="en-US"/>
              </w:rPr>
              <w:t>Engine oil dipstick</w:t>
            </w:r>
          </w:p>
        </w:tc>
        <w:tc>
          <w:tcPr>
            <w:tcW w:w="1234" w:type="dxa"/>
          </w:tcPr>
          <w:p w14:paraId="4DEB395F" w14:textId="77777777" w:rsidR="00D45405" w:rsidRDefault="00D45405" w:rsidP="00D45405">
            <w:pPr>
              <w:pStyle w:val="IOStabletext2017"/>
              <w:rPr>
                <w:lang w:eastAsia="en-US"/>
              </w:rPr>
            </w:pPr>
          </w:p>
        </w:tc>
        <w:tc>
          <w:tcPr>
            <w:tcW w:w="4151" w:type="dxa"/>
          </w:tcPr>
          <w:p w14:paraId="5404D8C3" w14:textId="77777777" w:rsidR="00D45405" w:rsidRDefault="00D45405" w:rsidP="00D45405">
            <w:pPr>
              <w:pStyle w:val="IOStabletext2017"/>
              <w:rPr>
                <w:lang w:eastAsia="en-US"/>
              </w:rPr>
            </w:pPr>
            <w:r>
              <w:rPr>
                <w:lang w:eastAsia="en-US"/>
              </w:rPr>
              <w:t>Fuel tank/filler</w:t>
            </w:r>
          </w:p>
        </w:tc>
        <w:tc>
          <w:tcPr>
            <w:tcW w:w="1231" w:type="dxa"/>
          </w:tcPr>
          <w:p w14:paraId="58FC9637" w14:textId="77777777" w:rsidR="00D45405" w:rsidRDefault="00D45405" w:rsidP="00D45405">
            <w:pPr>
              <w:pStyle w:val="IOStabletext2017"/>
              <w:rPr>
                <w:lang w:eastAsia="en-US"/>
              </w:rPr>
            </w:pPr>
          </w:p>
        </w:tc>
      </w:tr>
      <w:tr w:rsidR="00D45405" w14:paraId="4F57DB3A" w14:textId="77777777" w:rsidTr="00294DD8">
        <w:trPr>
          <w:tblHeader/>
        </w:trPr>
        <w:tc>
          <w:tcPr>
            <w:tcW w:w="4146" w:type="dxa"/>
          </w:tcPr>
          <w:p w14:paraId="5AAD98A7" w14:textId="77777777" w:rsidR="00D45405" w:rsidRDefault="00D45405" w:rsidP="00D45405">
            <w:pPr>
              <w:pStyle w:val="IOStabletext2017"/>
              <w:rPr>
                <w:lang w:eastAsia="en-US"/>
              </w:rPr>
            </w:pPr>
            <w:r>
              <w:rPr>
                <w:lang w:eastAsia="en-US"/>
              </w:rPr>
              <w:t>Tyre valves</w:t>
            </w:r>
          </w:p>
        </w:tc>
        <w:tc>
          <w:tcPr>
            <w:tcW w:w="1234" w:type="dxa"/>
          </w:tcPr>
          <w:p w14:paraId="50C6204D" w14:textId="77777777" w:rsidR="00D45405" w:rsidRDefault="00D45405" w:rsidP="00D45405">
            <w:pPr>
              <w:pStyle w:val="IOStabletext2017"/>
              <w:rPr>
                <w:lang w:eastAsia="en-US"/>
              </w:rPr>
            </w:pPr>
          </w:p>
        </w:tc>
        <w:tc>
          <w:tcPr>
            <w:tcW w:w="4151" w:type="dxa"/>
          </w:tcPr>
          <w:p w14:paraId="5BD1F772" w14:textId="77777777" w:rsidR="00D45405" w:rsidRDefault="00D45405" w:rsidP="00D45405">
            <w:pPr>
              <w:pStyle w:val="IOStabletext2017"/>
              <w:rPr>
                <w:lang w:eastAsia="en-US"/>
              </w:rPr>
            </w:pPr>
            <w:r>
              <w:rPr>
                <w:lang w:eastAsia="en-US"/>
              </w:rPr>
              <w:t>Battery</w:t>
            </w:r>
          </w:p>
        </w:tc>
        <w:tc>
          <w:tcPr>
            <w:tcW w:w="1231" w:type="dxa"/>
          </w:tcPr>
          <w:p w14:paraId="210EC993" w14:textId="77777777" w:rsidR="00D45405" w:rsidRDefault="00D45405" w:rsidP="00D45405">
            <w:pPr>
              <w:pStyle w:val="IOStabletext2017"/>
              <w:rPr>
                <w:lang w:eastAsia="en-US"/>
              </w:rPr>
            </w:pPr>
          </w:p>
        </w:tc>
      </w:tr>
      <w:tr w:rsidR="00D45405" w14:paraId="64CA0CF0" w14:textId="77777777" w:rsidTr="00294DD8">
        <w:trPr>
          <w:tblHeader/>
        </w:trPr>
        <w:tc>
          <w:tcPr>
            <w:tcW w:w="4146" w:type="dxa"/>
          </w:tcPr>
          <w:p w14:paraId="78821D34" w14:textId="77777777" w:rsidR="00D45405" w:rsidRDefault="00D45405" w:rsidP="00D45405">
            <w:pPr>
              <w:pStyle w:val="IOStabletext2017"/>
              <w:rPr>
                <w:lang w:eastAsia="en-US"/>
              </w:rPr>
            </w:pPr>
            <w:r>
              <w:rPr>
                <w:lang w:eastAsia="en-US"/>
              </w:rPr>
              <w:t>Power take off (PTO) shaft</w:t>
            </w:r>
          </w:p>
        </w:tc>
        <w:tc>
          <w:tcPr>
            <w:tcW w:w="1234" w:type="dxa"/>
          </w:tcPr>
          <w:p w14:paraId="32A74BA1" w14:textId="77777777" w:rsidR="00D45405" w:rsidRDefault="00D45405" w:rsidP="00D45405">
            <w:pPr>
              <w:pStyle w:val="IOStabletext2017"/>
              <w:rPr>
                <w:lang w:eastAsia="en-US"/>
              </w:rPr>
            </w:pPr>
          </w:p>
        </w:tc>
        <w:tc>
          <w:tcPr>
            <w:tcW w:w="4151" w:type="dxa"/>
          </w:tcPr>
          <w:p w14:paraId="570D1D27" w14:textId="77777777" w:rsidR="00D45405" w:rsidRDefault="00D45405" w:rsidP="00D45405">
            <w:pPr>
              <w:pStyle w:val="IOStabletext2017"/>
              <w:rPr>
                <w:lang w:eastAsia="en-US"/>
              </w:rPr>
            </w:pPr>
            <w:r>
              <w:rPr>
                <w:lang w:eastAsia="en-US"/>
              </w:rPr>
              <w:t>Oil filler cap</w:t>
            </w:r>
          </w:p>
        </w:tc>
        <w:tc>
          <w:tcPr>
            <w:tcW w:w="1231" w:type="dxa"/>
          </w:tcPr>
          <w:p w14:paraId="2D244DD1" w14:textId="77777777" w:rsidR="00D45405" w:rsidRDefault="00D45405" w:rsidP="00D45405">
            <w:pPr>
              <w:pStyle w:val="IOStabletext2017"/>
              <w:rPr>
                <w:lang w:eastAsia="en-US"/>
              </w:rPr>
            </w:pPr>
          </w:p>
        </w:tc>
      </w:tr>
      <w:tr w:rsidR="00D45405" w14:paraId="71B691F3" w14:textId="77777777" w:rsidTr="00294DD8">
        <w:trPr>
          <w:tblHeader/>
        </w:trPr>
        <w:tc>
          <w:tcPr>
            <w:tcW w:w="4146" w:type="dxa"/>
          </w:tcPr>
          <w:p w14:paraId="365F2E00" w14:textId="77777777" w:rsidR="00D45405" w:rsidRDefault="00D45405" w:rsidP="00D45405">
            <w:pPr>
              <w:pStyle w:val="IOStabletext2017"/>
              <w:rPr>
                <w:lang w:eastAsia="en-US"/>
              </w:rPr>
            </w:pPr>
            <w:r>
              <w:rPr>
                <w:lang w:eastAsia="en-US"/>
              </w:rPr>
              <w:t>Greasing points</w:t>
            </w:r>
          </w:p>
        </w:tc>
        <w:tc>
          <w:tcPr>
            <w:tcW w:w="1234" w:type="dxa"/>
          </w:tcPr>
          <w:p w14:paraId="7C749588" w14:textId="77777777" w:rsidR="00D45405" w:rsidRDefault="00D45405" w:rsidP="00D45405">
            <w:pPr>
              <w:pStyle w:val="IOStabletext2017"/>
              <w:rPr>
                <w:lang w:eastAsia="en-US"/>
              </w:rPr>
            </w:pPr>
          </w:p>
        </w:tc>
        <w:tc>
          <w:tcPr>
            <w:tcW w:w="4151" w:type="dxa"/>
          </w:tcPr>
          <w:p w14:paraId="1F9972F3" w14:textId="77777777" w:rsidR="00D45405" w:rsidRDefault="00D45405" w:rsidP="00D45405">
            <w:pPr>
              <w:pStyle w:val="IOStabletext2017"/>
              <w:rPr>
                <w:lang w:eastAsia="en-US"/>
              </w:rPr>
            </w:pPr>
            <w:r>
              <w:rPr>
                <w:lang w:eastAsia="en-US"/>
              </w:rPr>
              <w:t>Three point attachment</w:t>
            </w:r>
          </w:p>
        </w:tc>
        <w:tc>
          <w:tcPr>
            <w:tcW w:w="1231" w:type="dxa"/>
          </w:tcPr>
          <w:p w14:paraId="5CDBA785" w14:textId="77777777" w:rsidR="00D45405" w:rsidRDefault="00D45405" w:rsidP="00D45405">
            <w:pPr>
              <w:pStyle w:val="IOStabletext2017"/>
              <w:rPr>
                <w:lang w:eastAsia="en-US"/>
              </w:rPr>
            </w:pPr>
          </w:p>
        </w:tc>
      </w:tr>
    </w:tbl>
    <w:p w14:paraId="040A020E" w14:textId="77777777" w:rsidR="00BD5C7E" w:rsidRDefault="00BD5C7E" w:rsidP="00382886">
      <w:pPr>
        <w:pStyle w:val="IOSlines2017"/>
        <w:rPr>
          <w:lang w:eastAsia="en-US"/>
        </w:rPr>
      </w:pPr>
      <w:r>
        <w:rPr>
          <w:lang w:eastAsia="en-US"/>
        </w:rPr>
        <w:t>Controls</w:t>
      </w:r>
      <w:r w:rsidRPr="00BD5C7E">
        <w:rPr>
          <w:lang w:eastAsia="en-US"/>
        </w:rPr>
        <w:t xml:space="preserve"> identification checklist</w:t>
      </w:r>
      <w:r w:rsidR="0044367C">
        <w:rPr>
          <w:lang w:eastAsia="en-US"/>
        </w:rPr>
        <w:t>.</w:t>
      </w:r>
      <w:r w:rsidRPr="00BD5C7E">
        <w:rPr>
          <w:lang w:eastAsia="en-US"/>
        </w:rPr>
        <w:t xml:space="preserve"> </w:t>
      </w:r>
    </w:p>
    <w:p w14:paraId="0EFD806C" w14:textId="77777777" w:rsidR="002028FB" w:rsidRDefault="00E21542" w:rsidP="00382886">
      <w:pPr>
        <w:pStyle w:val="IOSlines2017"/>
        <w:rPr>
          <w:lang w:eastAsia="en-US"/>
        </w:rPr>
      </w:pPr>
      <w:r w:rsidRPr="00E21542">
        <w:rPr>
          <w:lang w:eastAsia="en-US"/>
        </w:rPr>
        <w:t xml:space="preserve">Your teacher will check off the table below as you identify each </w:t>
      </w:r>
      <w:r>
        <w:rPr>
          <w:lang w:eastAsia="en-US"/>
        </w:rPr>
        <w:t>control</w:t>
      </w:r>
      <w:r w:rsidRPr="00E21542">
        <w:rPr>
          <w:lang w:eastAsia="en-US"/>
        </w:rPr>
        <w:t>.</w:t>
      </w:r>
    </w:p>
    <w:tbl>
      <w:tblPr>
        <w:tblStyle w:val="TableGrid"/>
        <w:tblW w:w="0" w:type="auto"/>
        <w:tblInd w:w="-40" w:type="dxa"/>
        <w:tblLook w:val="04A0" w:firstRow="1" w:lastRow="0" w:firstColumn="1" w:lastColumn="0" w:noHBand="0" w:noVBand="1"/>
        <w:tblDescription w:val="Identify each of the tractor controls listed to your teacher. Your teacher will check them off."/>
      </w:tblPr>
      <w:tblGrid>
        <w:gridCol w:w="4146"/>
        <w:gridCol w:w="1234"/>
        <w:gridCol w:w="4151"/>
        <w:gridCol w:w="1231"/>
      </w:tblGrid>
      <w:tr w:rsidR="00BD5C7E" w14:paraId="4201D9FD" w14:textId="77777777" w:rsidTr="00294DD8">
        <w:trPr>
          <w:tblHeader/>
        </w:trPr>
        <w:tc>
          <w:tcPr>
            <w:tcW w:w="4146" w:type="dxa"/>
          </w:tcPr>
          <w:p w14:paraId="2E345E97" w14:textId="77777777" w:rsidR="00BD5C7E" w:rsidRDefault="00BD5C7E" w:rsidP="00E03FB9">
            <w:pPr>
              <w:pStyle w:val="IOStableheading2017"/>
              <w:rPr>
                <w:lang w:eastAsia="en-US"/>
              </w:rPr>
            </w:pPr>
            <w:r>
              <w:rPr>
                <w:lang w:eastAsia="en-US"/>
              </w:rPr>
              <w:t>Controls</w:t>
            </w:r>
          </w:p>
        </w:tc>
        <w:tc>
          <w:tcPr>
            <w:tcW w:w="1234" w:type="dxa"/>
          </w:tcPr>
          <w:p w14:paraId="2A1D98E7" w14:textId="77777777" w:rsidR="00BD5C7E" w:rsidRDefault="00BD5C7E" w:rsidP="00E03FB9">
            <w:pPr>
              <w:pStyle w:val="IOStableheading2017"/>
              <w:rPr>
                <w:lang w:eastAsia="en-US"/>
              </w:rPr>
            </w:pPr>
            <w:r>
              <w:rPr>
                <w:lang w:eastAsia="en-US"/>
              </w:rPr>
              <w:t>Identified</w:t>
            </w:r>
          </w:p>
        </w:tc>
        <w:tc>
          <w:tcPr>
            <w:tcW w:w="4151" w:type="dxa"/>
          </w:tcPr>
          <w:p w14:paraId="4C7FABC9" w14:textId="77777777" w:rsidR="00BD5C7E" w:rsidRDefault="00BD5C7E" w:rsidP="00E03FB9">
            <w:pPr>
              <w:pStyle w:val="IOStableheading2017"/>
              <w:rPr>
                <w:lang w:eastAsia="en-US"/>
              </w:rPr>
            </w:pPr>
            <w:r>
              <w:rPr>
                <w:lang w:eastAsia="en-US"/>
              </w:rPr>
              <w:t>Controls</w:t>
            </w:r>
          </w:p>
        </w:tc>
        <w:tc>
          <w:tcPr>
            <w:tcW w:w="1231" w:type="dxa"/>
          </w:tcPr>
          <w:p w14:paraId="58EE1E00" w14:textId="77777777" w:rsidR="00BD5C7E" w:rsidRDefault="00BD5C7E" w:rsidP="00E03FB9">
            <w:pPr>
              <w:pStyle w:val="IOStableheading2017"/>
              <w:rPr>
                <w:lang w:eastAsia="en-US"/>
              </w:rPr>
            </w:pPr>
            <w:r>
              <w:rPr>
                <w:lang w:eastAsia="en-US"/>
              </w:rPr>
              <w:t>Identified</w:t>
            </w:r>
          </w:p>
        </w:tc>
      </w:tr>
      <w:tr w:rsidR="00BD5C7E" w14:paraId="7067A965" w14:textId="77777777" w:rsidTr="00294DD8">
        <w:trPr>
          <w:tblHeader/>
        </w:trPr>
        <w:tc>
          <w:tcPr>
            <w:tcW w:w="4146" w:type="dxa"/>
          </w:tcPr>
          <w:p w14:paraId="5C149FA4" w14:textId="77777777" w:rsidR="00BD5C7E" w:rsidRDefault="00BD5C7E" w:rsidP="00E03FB9">
            <w:pPr>
              <w:pStyle w:val="IOStabletext2017"/>
              <w:rPr>
                <w:lang w:eastAsia="en-US"/>
              </w:rPr>
            </w:pPr>
            <w:r>
              <w:rPr>
                <w:lang w:eastAsia="en-US"/>
              </w:rPr>
              <w:t>Steering wheel</w:t>
            </w:r>
          </w:p>
        </w:tc>
        <w:tc>
          <w:tcPr>
            <w:tcW w:w="1234" w:type="dxa"/>
          </w:tcPr>
          <w:p w14:paraId="1E3D4387" w14:textId="77777777" w:rsidR="00BD5C7E" w:rsidRDefault="00BD5C7E" w:rsidP="00E03FB9">
            <w:pPr>
              <w:pStyle w:val="IOStabletext2017"/>
              <w:rPr>
                <w:lang w:eastAsia="en-US"/>
              </w:rPr>
            </w:pPr>
          </w:p>
        </w:tc>
        <w:tc>
          <w:tcPr>
            <w:tcW w:w="4151" w:type="dxa"/>
          </w:tcPr>
          <w:p w14:paraId="2F544991" w14:textId="77777777" w:rsidR="00BD5C7E" w:rsidRDefault="00BD5C7E" w:rsidP="00BD5C7E">
            <w:pPr>
              <w:pStyle w:val="IOStabletext2017"/>
              <w:rPr>
                <w:lang w:eastAsia="en-US"/>
              </w:rPr>
            </w:pPr>
            <w:r>
              <w:rPr>
                <w:lang w:eastAsia="en-US"/>
              </w:rPr>
              <w:t>Fuel gauge</w:t>
            </w:r>
          </w:p>
        </w:tc>
        <w:tc>
          <w:tcPr>
            <w:tcW w:w="1231" w:type="dxa"/>
          </w:tcPr>
          <w:p w14:paraId="4F970A01" w14:textId="77777777" w:rsidR="00BD5C7E" w:rsidRDefault="00BD5C7E" w:rsidP="00E03FB9">
            <w:pPr>
              <w:pStyle w:val="IOStabletext2017"/>
              <w:rPr>
                <w:lang w:eastAsia="en-US"/>
              </w:rPr>
            </w:pPr>
          </w:p>
        </w:tc>
      </w:tr>
      <w:tr w:rsidR="00BD5C7E" w14:paraId="28BAC650" w14:textId="77777777" w:rsidTr="00294DD8">
        <w:trPr>
          <w:tblHeader/>
        </w:trPr>
        <w:tc>
          <w:tcPr>
            <w:tcW w:w="4146" w:type="dxa"/>
          </w:tcPr>
          <w:p w14:paraId="53DA6A25" w14:textId="77777777" w:rsidR="00BD5C7E" w:rsidRDefault="00BD5C7E" w:rsidP="00E03FB9">
            <w:pPr>
              <w:pStyle w:val="IOStabletext2017"/>
              <w:rPr>
                <w:lang w:eastAsia="en-US"/>
              </w:rPr>
            </w:pPr>
            <w:r>
              <w:rPr>
                <w:lang w:eastAsia="en-US"/>
              </w:rPr>
              <w:t>Hand accelerator</w:t>
            </w:r>
            <w:r w:rsidR="00090EE3">
              <w:rPr>
                <w:lang w:eastAsia="en-US"/>
              </w:rPr>
              <w:t xml:space="preserve"> lever</w:t>
            </w:r>
          </w:p>
        </w:tc>
        <w:tc>
          <w:tcPr>
            <w:tcW w:w="1234" w:type="dxa"/>
          </w:tcPr>
          <w:p w14:paraId="7D27015A" w14:textId="77777777" w:rsidR="00BD5C7E" w:rsidRDefault="00BD5C7E" w:rsidP="00E03FB9">
            <w:pPr>
              <w:pStyle w:val="IOStabletext2017"/>
              <w:rPr>
                <w:lang w:eastAsia="en-US"/>
              </w:rPr>
            </w:pPr>
          </w:p>
        </w:tc>
        <w:tc>
          <w:tcPr>
            <w:tcW w:w="4151" w:type="dxa"/>
          </w:tcPr>
          <w:p w14:paraId="5C6BD9D2" w14:textId="77777777" w:rsidR="00BD5C7E" w:rsidRDefault="00BD5C7E" w:rsidP="00E03FB9">
            <w:pPr>
              <w:pStyle w:val="IOStabletext2017"/>
              <w:rPr>
                <w:lang w:eastAsia="en-US"/>
              </w:rPr>
            </w:pPr>
            <w:r>
              <w:rPr>
                <w:lang w:eastAsia="en-US"/>
              </w:rPr>
              <w:t>Temperature gauge</w:t>
            </w:r>
          </w:p>
        </w:tc>
        <w:tc>
          <w:tcPr>
            <w:tcW w:w="1231" w:type="dxa"/>
          </w:tcPr>
          <w:p w14:paraId="30903E82" w14:textId="77777777" w:rsidR="00BD5C7E" w:rsidRDefault="00BD5C7E" w:rsidP="00E03FB9">
            <w:pPr>
              <w:pStyle w:val="IOStabletext2017"/>
              <w:rPr>
                <w:lang w:eastAsia="en-US"/>
              </w:rPr>
            </w:pPr>
          </w:p>
        </w:tc>
      </w:tr>
      <w:tr w:rsidR="00BD5C7E" w14:paraId="2B20DAA9" w14:textId="77777777" w:rsidTr="00294DD8">
        <w:trPr>
          <w:tblHeader/>
        </w:trPr>
        <w:tc>
          <w:tcPr>
            <w:tcW w:w="4146" w:type="dxa"/>
          </w:tcPr>
          <w:p w14:paraId="2056B0AC" w14:textId="77777777" w:rsidR="00BD5C7E" w:rsidRDefault="00BD5C7E" w:rsidP="00E03FB9">
            <w:pPr>
              <w:pStyle w:val="IOStabletext2017"/>
              <w:rPr>
                <w:lang w:eastAsia="en-US"/>
              </w:rPr>
            </w:pPr>
            <w:r>
              <w:rPr>
                <w:lang w:eastAsia="en-US"/>
              </w:rPr>
              <w:t>Clutch</w:t>
            </w:r>
          </w:p>
        </w:tc>
        <w:tc>
          <w:tcPr>
            <w:tcW w:w="1234" w:type="dxa"/>
          </w:tcPr>
          <w:p w14:paraId="38C48682" w14:textId="77777777" w:rsidR="00BD5C7E" w:rsidRDefault="00BD5C7E" w:rsidP="00E03FB9">
            <w:pPr>
              <w:pStyle w:val="IOStabletext2017"/>
              <w:rPr>
                <w:lang w:eastAsia="en-US"/>
              </w:rPr>
            </w:pPr>
          </w:p>
        </w:tc>
        <w:tc>
          <w:tcPr>
            <w:tcW w:w="4151" w:type="dxa"/>
          </w:tcPr>
          <w:p w14:paraId="666902C4" w14:textId="77777777" w:rsidR="00BD5C7E" w:rsidRDefault="00BD5C7E" w:rsidP="00E03FB9">
            <w:pPr>
              <w:pStyle w:val="IOStabletext2017"/>
              <w:rPr>
                <w:lang w:eastAsia="en-US"/>
              </w:rPr>
            </w:pPr>
            <w:r>
              <w:rPr>
                <w:lang w:eastAsia="en-US"/>
              </w:rPr>
              <w:t>Ignition switch</w:t>
            </w:r>
          </w:p>
        </w:tc>
        <w:tc>
          <w:tcPr>
            <w:tcW w:w="1231" w:type="dxa"/>
          </w:tcPr>
          <w:p w14:paraId="659BF55D" w14:textId="77777777" w:rsidR="00BD5C7E" w:rsidRDefault="00BD5C7E" w:rsidP="00E03FB9">
            <w:pPr>
              <w:pStyle w:val="IOStabletext2017"/>
              <w:rPr>
                <w:lang w:eastAsia="en-US"/>
              </w:rPr>
            </w:pPr>
          </w:p>
        </w:tc>
      </w:tr>
      <w:tr w:rsidR="00BD5C7E" w14:paraId="3DC0F91C" w14:textId="77777777" w:rsidTr="00294DD8">
        <w:trPr>
          <w:tblHeader/>
        </w:trPr>
        <w:tc>
          <w:tcPr>
            <w:tcW w:w="4146" w:type="dxa"/>
          </w:tcPr>
          <w:p w14:paraId="2671521F" w14:textId="77777777" w:rsidR="00BD5C7E" w:rsidRDefault="00BD5C7E" w:rsidP="00E03FB9">
            <w:pPr>
              <w:pStyle w:val="IOStabletext2017"/>
              <w:rPr>
                <w:lang w:eastAsia="en-US"/>
              </w:rPr>
            </w:pPr>
            <w:r>
              <w:rPr>
                <w:lang w:eastAsia="en-US"/>
              </w:rPr>
              <w:t>Foot brakes</w:t>
            </w:r>
          </w:p>
        </w:tc>
        <w:tc>
          <w:tcPr>
            <w:tcW w:w="1234" w:type="dxa"/>
          </w:tcPr>
          <w:p w14:paraId="64684919" w14:textId="77777777" w:rsidR="00BD5C7E" w:rsidRDefault="00BD5C7E" w:rsidP="00E03FB9">
            <w:pPr>
              <w:pStyle w:val="IOStabletext2017"/>
              <w:rPr>
                <w:lang w:eastAsia="en-US"/>
              </w:rPr>
            </w:pPr>
          </w:p>
        </w:tc>
        <w:tc>
          <w:tcPr>
            <w:tcW w:w="4151" w:type="dxa"/>
          </w:tcPr>
          <w:p w14:paraId="0FC93C1F" w14:textId="77777777" w:rsidR="00BD5C7E" w:rsidRDefault="00BD5C7E" w:rsidP="00E03FB9">
            <w:pPr>
              <w:pStyle w:val="IOStabletext2017"/>
              <w:rPr>
                <w:lang w:eastAsia="en-US"/>
              </w:rPr>
            </w:pPr>
            <w:r>
              <w:rPr>
                <w:lang w:eastAsia="en-US"/>
              </w:rPr>
              <w:t>Horn</w:t>
            </w:r>
          </w:p>
        </w:tc>
        <w:tc>
          <w:tcPr>
            <w:tcW w:w="1231" w:type="dxa"/>
          </w:tcPr>
          <w:p w14:paraId="3614244A" w14:textId="77777777" w:rsidR="00BD5C7E" w:rsidRDefault="00BD5C7E" w:rsidP="00E03FB9">
            <w:pPr>
              <w:pStyle w:val="IOStabletext2017"/>
              <w:rPr>
                <w:lang w:eastAsia="en-US"/>
              </w:rPr>
            </w:pPr>
          </w:p>
        </w:tc>
      </w:tr>
      <w:tr w:rsidR="00BD5C7E" w14:paraId="2158ADC7" w14:textId="77777777" w:rsidTr="00294DD8">
        <w:trPr>
          <w:tblHeader/>
        </w:trPr>
        <w:tc>
          <w:tcPr>
            <w:tcW w:w="4146" w:type="dxa"/>
          </w:tcPr>
          <w:p w14:paraId="2F2172ED" w14:textId="77777777" w:rsidR="00BD5C7E" w:rsidRDefault="00BD5C7E" w:rsidP="00E03FB9">
            <w:pPr>
              <w:pStyle w:val="IOStabletext2017"/>
              <w:rPr>
                <w:lang w:eastAsia="en-US"/>
              </w:rPr>
            </w:pPr>
            <w:r>
              <w:rPr>
                <w:lang w:eastAsia="en-US"/>
              </w:rPr>
              <w:t>Gear lever</w:t>
            </w:r>
          </w:p>
        </w:tc>
        <w:tc>
          <w:tcPr>
            <w:tcW w:w="1234" w:type="dxa"/>
          </w:tcPr>
          <w:p w14:paraId="3142BA13" w14:textId="77777777" w:rsidR="00BD5C7E" w:rsidRDefault="00BD5C7E" w:rsidP="00E03FB9">
            <w:pPr>
              <w:pStyle w:val="IOStabletext2017"/>
              <w:rPr>
                <w:lang w:eastAsia="en-US"/>
              </w:rPr>
            </w:pPr>
          </w:p>
        </w:tc>
        <w:tc>
          <w:tcPr>
            <w:tcW w:w="4151" w:type="dxa"/>
          </w:tcPr>
          <w:p w14:paraId="67E94BC8" w14:textId="77777777" w:rsidR="00BD5C7E" w:rsidRDefault="00BD5C7E" w:rsidP="00E03FB9">
            <w:pPr>
              <w:pStyle w:val="IOStabletext2017"/>
              <w:rPr>
                <w:lang w:eastAsia="en-US"/>
              </w:rPr>
            </w:pPr>
            <w:r>
              <w:rPr>
                <w:lang w:eastAsia="en-US"/>
              </w:rPr>
              <w:t>Choke</w:t>
            </w:r>
          </w:p>
        </w:tc>
        <w:tc>
          <w:tcPr>
            <w:tcW w:w="1231" w:type="dxa"/>
          </w:tcPr>
          <w:p w14:paraId="7C0D3289" w14:textId="77777777" w:rsidR="00BD5C7E" w:rsidRDefault="00BD5C7E" w:rsidP="00E03FB9">
            <w:pPr>
              <w:pStyle w:val="IOStabletext2017"/>
              <w:rPr>
                <w:lang w:eastAsia="en-US"/>
              </w:rPr>
            </w:pPr>
          </w:p>
        </w:tc>
      </w:tr>
      <w:tr w:rsidR="00BD5C7E" w14:paraId="3FABC922" w14:textId="77777777" w:rsidTr="00294DD8">
        <w:trPr>
          <w:tblHeader/>
        </w:trPr>
        <w:tc>
          <w:tcPr>
            <w:tcW w:w="4146" w:type="dxa"/>
          </w:tcPr>
          <w:p w14:paraId="620F7672" w14:textId="77777777" w:rsidR="00BD5C7E" w:rsidRDefault="00BD5C7E" w:rsidP="00E03FB9">
            <w:pPr>
              <w:pStyle w:val="IOStabletext2017"/>
              <w:rPr>
                <w:lang w:eastAsia="en-US"/>
              </w:rPr>
            </w:pPr>
            <w:r>
              <w:rPr>
                <w:lang w:eastAsia="en-US"/>
              </w:rPr>
              <w:t>Range lever</w:t>
            </w:r>
          </w:p>
        </w:tc>
        <w:tc>
          <w:tcPr>
            <w:tcW w:w="1234" w:type="dxa"/>
          </w:tcPr>
          <w:p w14:paraId="063FD460" w14:textId="77777777" w:rsidR="00BD5C7E" w:rsidRDefault="00BD5C7E" w:rsidP="00E03FB9">
            <w:pPr>
              <w:pStyle w:val="IOStabletext2017"/>
              <w:rPr>
                <w:lang w:eastAsia="en-US"/>
              </w:rPr>
            </w:pPr>
          </w:p>
        </w:tc>
        <w:tc>
          <w:tcPr>
            <w:tcW w:w="4151" w:type="dxa"/>
          </w:tcPr>
          <w:p w14:paraId="59C31BFF" w14:textId="77777777" w:rsidR="00BD5C7E" w:rsidRDefault="00BD5C7E" w:rsidP="00E03FB9">
            <w:pPr>
              <w:pStyle w:val="IOStabletext2017"/>
              <w:rPr>
                <w:lang w:eastAsia="en-US"/>
              </w:rPr>
            </w:pPr>
            <w:r>
              <w:rPr>
                <w:lang w:eastAsia="en-US"/>
              </w:rPr>
              <w:t>Power take off control</w:t>
            </w:r>
          </w:p>
        </w:tc>
        <w:tc>
          <w:tcPr>
            <w:tcW w:w="1231" w:type="dxa"/>
          </w:tcPr>
          <w:p w14:paraId="2D15FD86" w14:textId="77777777" w:rsidR="00BD5C7E" w:rsidRDefault="00BD5C7E" w:rsidP="00E03FB9">
            <w:pPr>
              <w:pStyle w:val="IOStabletext2017"/>
              <w:rPr>
                <w:lang w:eastAsia="en-US"/>
              </w:rPr>
            </w:pPr>
          </w:p>
        </w:tc>
      </w:tr>
      <w:tr w:rsidR="00BD5C7E" w14:paraId="766BF918" w14:textId="77777777" w:rsidTr="00294DD8">
        <w:trPr>
          <w:tblHeader/>
        </w:trPr>
        <w:tc>
          <w:tcPr>
            <w:tcW w:w="4146" w:type="dxa"/>
          </w:tcPr>
          <w:p w14:paraId="3C4FF3D2" w14:textId="77777777" w:rsidR="00BD5C7E" w:rsidRDefault="00BD5C7E" w:rsidP="00E03FB9">
            <w:pPr>
              <w:pStyle w:val="IOStabletext2017"/>
              <w:rPr>
                <w:lang w:eastAsia="en-US"/>
              </w:rPr>
            </w:pPr>
            <w:r>
              <w:rPr>
                <w:lang w:eastAsia="en-US"/>
              </w:rPr>
              <w:t>2 and 4 wheel drive lever</w:t>
            </w:r>
          </w:p>
        </w:tc>
        <w:tc>
          <w:tcPr>
            <w:tcW w:w="1234" w:type="dxa"/>
          </w:tcPr>
          <w:p w14:paraId="62498A4A" w14:textId="77777777" w:rsidR="00BD5C7E" w:rsidRDefault="00BD5C7E" w:rsidP="00E03FB9">
            <w:pPr>
              <w:pStyle w:val="IOStabletext2017"/>
              <w:rPr>
                <w:lang w:eastAsia="en-US"/>
              </w:rPr>
            </w:pPr>
          </w:p>
        </w:tc>
        <w:tc>
          <w:tcPr>
            <w:tcW w:w="4151" w:type="dxa"/>
          </w:tcPr>
          <w:p w14:paraId="3A4B3244" w14:textId="77777777" w:rsidR="00BD5C7E" w:rsidRDefault="00090EE3" w:rsidP="00E03FB9">
            <w:pPr>
              <w:pStyle w:val="IOStabletext2017"/>
              <w:rPr>
                <w:lang w:eastAsia="en-US"/>
              </w:rPr>
            </w:pPr>
            <w:r w:rsidRPr="00090EE3">
              <w:rPr>
                <w:lang w:eastAsia="en-US"/>
              </w:rPr>
              <w:t>Right and left indicator lever</w:t>
            </w:r>
          </w:p>
        </w:tc>
        <w:tc>
          <w:tcPr>
            <w:tcW w:w="1231" w:type="dxa"/>
          </w:tcPr>
          <w:p w14:paraId="71D43E6E" w14:textId="77777777" w:rsidR="00BD5C7E" w:rsidRDefault="00BD5C7E" w:rsidP="00E03FB9">
            <w:pPr>
              <w:pStyle w:val="IOStabletext2017"/>
              <w:rPr>
                <w:lang w:eastAsia="en-US"/>
              </w:rPr>
            </w:pPr>
          </w:p>
        </w:tc>
      </w:tr>
      <w:tr w:rsidR="00BD5C7E" w14:paraId="4BB52D26" w14:textId="77777777" w:rsidTr="00294DD8">
        <w:trPr>
          <w:tblHeader/>
        </w:trPr>
        <w:tc>
          <w:tcPr>
            <w:tcW w:w="4146" w:type="dxa"/>
          </w:tcPr>
          <w:p w14:paraId="274006BB" w14:textId="77777777" w:rsidR="00BD5C7E" w:rsidRDefault="00BD5C7E" w:rsidP="00E03FB9">
            <w:pPr>
              <w:pStyle w:val="IOStabletext2017"/>
              <w:rPr>
                <w:lang w:eastAsia="en-US"/>
              </w:rPr>
            </w:pPr>
            <w:r>
              <w:rPr>
                <w:lang w:eastAsia="en-US"/>
              </w:rPr>
              <w:t>Light control</w:t>
            </w:r>
            <w:r w:rsidR="00090EE3">
              <w:rPr>
                <w:lang w:eastAsia="en-US"/>
              </w:rPr>
              <w:t xml:space="preserve"> switch</w:t>
            </w:r>
          </w:p>
        </w:tc>
        <w:tc>
          <w:tcPr>
            <w:tcW w:w="1234" w:type="dxa"/>
          </w:tcPr>
          <w:p w14:paraId="5E4EF4E5" w14:textId="77777777" w:rsidR="00BD5C7E" w:rsidRDefault="00BD5C7E" w:rsidP="00E03FB9">
            <w:pPr>
              <w:pStyle w:val="IOStabletext2017"/>
              <w:rPr>
                <w:lang w:eastAsia="en-US"/>
              </w:rPr>
            </w:pPr>
          </w:p>
        </w:tc>
        <w:tc>
          <w:tcPr>
            <w:tcW w:w="4151" w:type="dxa"/>
          </w:tcPr>
          <w:p w14:paraId="1615E18A" w14:textId="77777777" w:rsidR="00BD5C7E" w:rsidRDefault="00BD5C7E" w:rsidP="00E03FB9">
            <w:pPr>
              <w:pStyle w:val="IOStabletext2017"/>
              <w:rPr>
                <w:lang w:eastAsia="en-US"/>
              </w:rPr>
            </w:pPr>
            <w:r>
              <w:rPr>
                <w:lang w:eastAsia="en-US"/>
              </w:rPr>
              <w:t>Hydraulic lever</w:t>
            </w:r>
          </w:p>
        </w:tc>
        <w:tc>
          <w:tcPr>
            <w:tcW w:w="1231" w:type="dxa"/>
          </w:tcPr>
          <w:p w14:paraId="607A37A2" w14:textId="77777777" w:rsidR="00BD5C7E" w:rsidRDefault="00BD5C7E" w:rsidP="00E03FB9">
            <w:pPr>
              <w:pStyle w:val="IOStabletext2017"/>
              <w:rPr>
                <w:lang w:eastAsia="en-US"/>
              </w:rPr>
            </w:pPr>
          </w:p>
        </w:tc>
      </w:tr>
    </w:tbl>
    <w:p w14:paraId="3BD91D96" w14:textId="72643E15" w:rsidR="002A1386" w:rsidRDefault="002A1386" w:rsidP="00382886">
      <w:pPr>
        <w:pStyle w:val="IOSlines2017"/>
        <w:rPr>
          <w:lang w:eastAsia="en-US"/>
        </w:rPr>
      </w:pPr>
      <w:r>
        <w:rPr>
          <w:lang w:eastAsia="en-US"/>
        </w:rPr>
        <w:t xml:space="preserve">Student’s name – </w:t>
      </w:r>
      <w:r>
        <w:rPr>
          <w:lang w:eastAsia="en-US"/>
        </w:rPr>
        <w:tab/>
      </w:r>
    </w:p>
    <w:p w14:paraId="0091E8D8" w14:textId="77777777" w:rsidR="00D45405" w:rsidRDefault="0044367C" w:rsidP="00382886">
      <w:pPr>
        <w:pStyle w:val="IOSlines2017"/>
        <w:rPr>
          <w:lang w:eastAsia="en-US"/>
        </w:rPr>
      </w:pPr>
      <w:r>
        <w:rPr>
          <w:lang w:eastAsia="en-US"/>
        </w:rPr>
        <w:t>Teacher signature –</w:t>
      </w:r>
      <w:r w:rsidR="00BD5C7E">
        <w:rPr>
          <w:lang w:eastAsia="en-US"/>
        </w:rPr>
        <w:t xml:space="preserve"> </w:t>
      </w:r>
      <w:r w:rsidR="00BD5C7E">
        <w:rPr>
          <w:lang w:eastAsia="en-US"/>
        </w:rPr>
        <w:tab/>
      </w:r>
    </w:p>
    <w:p w14:paraId="789E585E" w14:textId="77777777" w:rsidR="00BD5C7E" w:rsidRDefault="0044367C" w:rsidP="00382886">
      <w:pPr>
        <w:pStyle w:val="IOSlines2017"/>
        <w:rPr>
          <w:lang w:eastAsia="en-US"/>
        </w:rPr>
      </w:pPr>
      <w:r>
        <w:rPr>
          <w:lang w:eastAsia="en-US"/>
        </w:rPr>
        <w:t>Date –</w:t>
      </w:r>
      <w:r w:rsidR="00BD5C7E">
        <w:rPr>
          <w:lang w:eastAsia="en-US"/>
        </w:rPr>
        <w:t xml:space="preserve"> </w:t>
      </w:r>
      <w:r w:rsidR="00BD5C7E">
        <w:rPr>
          <w:lang w:eastAsia="en-US"/>
        </w:rPr>
        <w:tab/>
      </w:r>
    </w:p>
    <w:p w14:paraId="6DB10D4D" w14:textId="77777777" w:rsidR="00BD5C7E" w:rsidRDefault="00BD5C7E">
      <w:pPr>
        <w:spacing w:before="0" w:line="240" w:lineRule="auto"/>
        <w:rPr>
          <w:szCs w:val="24"/>
          <w:lang w:eastAsia="en-US"/>
        </w:rPr>
      </w:pPr>
      <w:r>
        <w:rPr>
          <w:lang w:eastAsia="en-US"/>
        </w:rPr>
        <w:br w:type="page"/>
      </w:r>
    </w:p>
    <w:p w14:paraId="3C5831CB" w14:textId="77777777" w:rsidR="00BD5C7E" w:rsidRDefault="00281009" w:rsidP="00281009">
      <w:pPr>
        <w:pStyle w:val="IOSheading32017"/>
      </w:pPr>
      <w:r>
        <w:lastRenderedPageBreak/>
        <w:t>Pre start procedures</w:t>
      </w:r>
    </w:p>
    <w:p w14:paraId="1E7B051A" w14:textId="77777777" w:rsidR="00281009" w:rsidRDefault="00281009" w:rsidP="00281009">
      <w:pPr>
        <w:pStyle w:val="IOSbodytext2017"/>
        <w:rPr>
          <w:lang w:eastAsia="en-US"/>
        </w:rPr>
      </w:pPr>
      <w:r>
        <w:rPr>
          <w:lang w:eastAsia="en-US"/>
        </w:rPr>
        <w:t>Check the following before starting the tractor:</w:t>
      </w:r>
    </w:p>
    <w:p w14:paraId="707F6D71" w14:textId="77777777" w:rsidR="00281009" w:rsidRDefault="00281009" w:rsidP="00281009">
      <w:pPr>
        <w:pStyle w:val="IOSList1numbered2017"/>
        <w:numPr>
          <w:ilvl w:val="0"/>
          <w:numId w:val="39"/>
        </w:numPr>
        <w:rPr>
          <w:lang w:eastAsia="en-US"/>
        </w:rPr>
      </w:pPr>
      <w:r>
        <w:rPr>
          <w:lang w:eastAsia="en-US"/>
        </w:rPr>
        <w:t xml:space="preserve">Power – </w:t>
      </w:r>
      <w:r w:rsidR="00A121E7">
        <w:rPr>
          <w:lang w:eastAsia="en-US"/>
        </w:rPr>
        <w:t>Check fuel level</w:t>
      </w:r>
    </w:p>
    <w:p w14:paraId="63966E53" w14:textId="77777777" w:rsidR="00281009" w:rsidRDefault="00281009" w:rsidP="00281009">
      <w:pPr>
        <w:pStyle w:val="IOSList1numbered2017"/>
        <w:numPr>
          <w:ilvl w:val="0"/>
          <w:numId w:val="39"/>
        </w:numPr>
        <w:rPr>
          <w:lang w:eastAsia="en-US"/>
        </w:rPr>
      </w:pPr>
      <w:r>
        <w:rPr>
          <w:lang w:eastAsia="en-US"/>
        </w:rPr>
        <w:t xml:space="preserve">Oil </w:t>
      </w:r>
      <w:r w:rsidR="005B20DD">
        <w:rPr>
          <w:lang w:eastAsia="en-US"/>
        </w:rPr>
        <w:t>–</w:t>
      </w:r>
      <w:r>
        <w:rPr>
          <w:lang w:eastAsia="en-US"/>
        </w:rPr>
        <w:t xml:space="preserve"> </w:t>
      </w:r>
      <w:r w:rsidR="004D3A98">
        <w:rPr>
          <w:lang w:eastAsia="en-US"/>
        </w:rPr>
        <w:t>C</w:t>
      </w:r>
      <w:r w:rsidR="00A121E7">
        <w:rPr>
          <w:lang w:eastAsia="en-US"/>
        </w:rPr>
        <w:t>heck dip stick and oil level windows</w:t>
      </w:r>
    </w:p>
    <w:p w14:paraId="1D13641C" w14:textId="77777777" w:rsidR="005B20DD" w:rsidRDefault="005B20DD" w:rsidP="00090EE3">
      <w:pPr>
        <w:pStyle w:val="IOSList1numbered2017"/>
        <w:numPr>
          <w:ilvl w:val="0"/>
          <w:numId w:val="39"/>
        </w:numPr>
        <w:rPr>
          <w:lang w:eastAsia="en-US"/>
        </w:rPr>
      </w:pPr>
      <w:r>
        <w:rPr>
          <w:lang w:eastAsia="en-US"/>
        </w:rPr>
        <w:t>Water –</w:t>
      </w:r>
      <w:r w:rsidR="004D3A98">
        <w:rPr>
          <w:lang w:eastAsia="en-US"/>
        </w:rPr>
        <w:t xml:space="preserve"> Check </w:t>
      </w:r>
      <w:r>
        <w:rPr>
          <w:lang w:eastAsia="en-US"/>
        </w:rPr>
        <w:t xml:space="preserve">coolant </w:t>
      </w:r>
      <w:r w:rsidR="004D3A98">
        <w:rPr>
          <w:lang w:eastAsia="en-US"/>
        </w:rPr>
        <w:t xml:space="preserve">level in the </w:t>
      </w:r>
      <w:r w:rsidR="00090EE3" w:rsidRPr="00090EE3">
        <w:rPr>
          <w:lang w:eastAsia="en-US"/>
        </w:rPr>
        <w:t>coolant reservoir tank</w:t>
      </w:r>
    </w:p>
    <w:p w14:paraId="0BF4469D" w14:textId="77777777" w:rsidR="005B20DD" w:rsidRDefault="005B20DD" w:rsidP="00281009">
      <w:pPr>
        <w:pStyle w:val="IOSList1numbered2017"/>
        <w:numPr>
          <w:ilvl w:val="0"/>
          <w:numId w:val="39"/>
        </w:numPr>
        <w:rPr>
          <w:lang w:eastAsia="en-US"/>
        </w:rPr>
      </w:pPr>
      <w:r>
        <w:rPr>
          <w:lang w:eastAsia="en-US"/>
        </w:rPr>
        <w:t xml:space="preserve">Electrics </w:t>
      </w:r>
      <w:r w:rsidR="00CB387D">
        <w:rPr>
          <w:lang w:eastAsia="en-US"/>
        </w:rPr>
        <w:t>–</w:t>
      </w:r>
      <w:r>
        <w:rPr>
          <w:lang w:eastAsia="en-US"/>
        </w:rPr>
        <w:t xml:space="preserve"> </w:t>
      </w:r>
      <w:r w:rsidR="004D3A98">
        <w:rPr>
          <w:lang w:eastAsia="en-US"/>
        </w:rPr>
        <w:t>Test lights and check water level</w:t>
      </w:r>
      <w:r w:rsidR="00CB387D">
        <w:rPr>
          <w:lang w:eastAsia="en-US"/>
        </w:rPr>
        <w:t xml:space="preserve"> in the battery</w:t>
      </w:r>
    </w:p>
    <w:p w14:paraId="3545B09B" w14:textId="77777777" w:rsidR="00CB387D" w:rsidRDefault="00CB387D" w:rsidP="00281009">
      <w:pPr>
        <w:pStyle w:val="IOSList1numbered2017"/>
        <w:numPr>
          <w:ilvl w:val="0"/>
          <w:numId w:val="39"/>
        </w:numPr>
        <w:rPr>
          <w:lang w:eastAsia="en-US"/>
        </w:rPr>
      </w:pPr>
      <w:r>
        <w:rPr>
          <w:lang w:eastAsia="en-US"/>
        </w:rPr>
        <w:t xml:space="preserve">Rubber – </w:t>
      </w:r>
      <w:r w:rsidR="004D3A98">
        <w:rPr>
          <w:lang w:eastAsia="en-US"/>
        </w:rPr>
        <w:t>Check tyres have no irregularities</w:t>
      </w:r>
    </w:p>
    <w:p w14:paraId="4D94ED4B" w14:textId="77777777" w:rsidR="005B20DD" w:rsidRDefault="0094208F" w:rsidP="00C6036E">
      <w:pPr>
        <w:pStyle w:val="IOSList1numbered2017"/>
        <w:numPr>
          <w:ilvl w:val="0"/>
          <w:numId w:val="39"/>
        </w:numPr>
        <w:rPr>
          <w:lang w:eastAsia="en-US"/>
        </w:rPr>
      </w:pPr>
      <w:r>
        <w:rPr>
          <w:lang w:eastAsia="en-US"/>
        </w:rPr>
        <w:t xml:space="preserve">Air – </w:t>
      </w:r>
      <w:r w:rsidR="004D3A98">
        <w:rPr>
          <w:lang w:eastAsia="en-US"/>
        </w:rPr>
        <w:t>Clear air filter</w:t>
      </w:r>
      <w:r w:rsidR="00C6036E">
        <w:rPr>
          <w:lang w:eastAsia="en-US"/>
        </w:rPr>
        <w:t xml:space="preserve"> </w:t>
      </w:r>
      <w:r w:rsidR="00C6036E" w:rsidRPr="00C6036E">
        <w:rPr>
          <w:lang w:eastAsia="en-US"/>
        </w:rPr>
        <w:t>and ensure tyres are inflated to manufacturer’s specifications</w:t>
      </w:r>
      <w:r>
        <w:rPr>
          <w:lang w:eastAsia="en-US"/>
        </w:rPr>
        <w:t>.</w:t>
      </w:r>
    </w:p>
    <w:p w14:paraId="65603EEB" w14:textId="77777777" w:rsidR="0094208F" w:rsidRDefault="0094208F" w:rsidP="0094208F">
      <w:pPr>
        <w:pStyle w:val="IOSbodytext2017"/>
        <w:rPr>
          <w:lang w:eastAsia="en-US"/>
        </w:rPr>
      </w:pPr>
      <w:r>
        <w:rPr>
          <w:lang w:eastAsia="en-US"/>
        </w:rPr>
        <w:t xml:space="preserve">If checks 1, 2 and 3 </w:t>
      </w:r>
      <w:r w:rsidR="004D3A98">
        <w:rPr>
          <w:lang w:eastAsia="en-US"/>
        </w:rPr>
        <w:t>show low level then top up with correct fluids.</w:t>
      </w:r>
    </w:p>
    <w:p w14:paraId="385AB40F" w14:textId="77777777" w:rsidR="004D3A98" w:rsidRDefault="004D3A98" w:rsidP="0094208F">
      <w:pPr>
        <w:pStyle w:val="IOSbodytext2017"/>
        <w:rPr>
          <w:lang w:eastAsia="en-US"/>
        </w:rPr>
      </w:pPr>
      <w:r>
        <w:rPr>
          <w:lang w:eastAsia="en-US"/>
        </w:rPr>
        <w:t>Generally inspect tractor for unfamiliar items and remove build-up of materials such as grass.</w:t>
      </w:r>
    </w:p>
    <w:p w14:paraId="0ABA7281" w14:textId="77777777" w:rsidR="004D3A98" w:rsidRDefault="00C22702" w:rsidP="0094208F">
      <w:pPr>
        <w:pStyle w:val="IOSbodytext2017"/>
        <w:rPr>
          <w:lang w:eastAsia="en-US"/>
        </w:rPr>
      </w:pPr>
      <w:r>
        <w:rPr>
          <w:lang w:eastAsia="en-US"/>
        </w:rPr>
        <w:t>Check for 3 point linkage implement attachments.</w:t>
      </w:r>
    </w:p>
    <w:p w14:paraId="2DC7642E" w14:textId="77777777" w:rsidR="00C22702" w:rsidRDefault="00C22702" w:rsidP="0094208F">
      <w:pPr>
        <w:pStyle w:val="IOSbodytext2017"/>
        <w:rPr>
          <w:lang w:eastAsia="en-US"/>
        </w:rPr>
      </w:pPr>
      <w:r>
        <w:rPr>
          <w:lang w:eastAsia="en-US"/>
        </w:rPr>
        <w:t>Check shed and surrounding area for hazards.</w:t>
      </w:r>
    </w:p>
    <w:p w14:paraId="555AFDB8" w14:textId="77777777" w:rsidR="0094208F" w:rsidRDefault="00C22702" w:rsidP="00C22702">
      <w:pPr>
        <w:pStyle w:val="IOSheading32017"/>
      </w:pPr>
      <w:r>
        <w:t>Start up and shut down tractor.</w:t>
      </w:r>
    </w:p>
    <w:p w14:paraId="1EC460D9" w14:textId="77777777" w:rsidR="00C22702" w:rsidRDefault="00C22702" w:rsidP="00224B21">
      <w:pPr>
        <w:pStyle w:val="IOSlist1bullet2017"/>
        <w:rPr>
          <w:lang w:eastAsia="en-US"/>
        </w:rPr>
      </w:pPr>
      <w:r>
        <w:rPr>
          <w:lang w:eastAsia="en-US"/>
        </w:rPr>
        <w:t>Mount the tractor using the foot step and grip handle. Maintain 3 points of contact at all times.</w:t>
      </w:r>
    </w:p>
    <w:p w14:paraId="6EC438F9" w14:textId="77777777" w:rsidR="00C22702" w:rsidRDefault="00707BF1" w:rsidP="00224B21">
      <w:pPr>
        <w:pStyle w:val="IOSlist1bullet2017"/>
        <w:rPr>
          <w:lang w:eastAsia="en-US"/>
        </w:rPr>
      </w:pPr>
      <w:r>
        <w:rPr>
          <w:lang w:eastAsia="en-US"/>
        </w:rPr>
        <w:t xml:space="preserve">Sit in the tractor and adjust seat to </w:t>
      </w:r>
      <w:r w:rsidR="00224B21">
        <w:rPr>
          <w:lang w:eastAsia="en-US"/>
        </w:rPr>
        <w:t>ensure</w:t>
      </w:r>
      <w:r>
        <w:rPr>
          <w:lang w:eastAsia="en-US"/>
        </w:rPr>
        <w:t xml:space="preserve"> controls </w:t>
      </w:r>
      <w:r w:rsidR="00224B21">
        <w:rPr>
          <w:lang w:eastAsia="en-US"/>
        </w:rPr>
        <w:t>are</w:t>
      </w:r>
      <w:r>
        <w:rPr>
          <w:lang w:eastAsia="en-US"/>
        </w:rPr>
        <w:t xml:space="preserve"> within reach.</w:t>
      </w:r>
    </w:p>
    <w:p w14:paraId="78CAA7FB" w14:textId="77777777" w:rsidR="00707BF1" w:rsidRDefault="00707BF1" w:rsidP="00224B21">
      <w:pPr>
        <w:pStyle w:val="IOSlist1bullet2017"/>
        <w:rPr>
          <w:lang w:eastAsia="en-US"/>
        </w:rPr>
      </w:pPr>
      <w:r>
        <w:rPr>
          <w:lang w:eastAsia="en-US"/>
        </w:rPr>
        <w:t>Fasten seat belt</w:t>
      </w:r>
      <w:r w:rsidR="00224B21">
        <w:rPr>
          <w:lang w:eastAsia="en-US"/>
        </w:rPr>
        <w:t>.</w:t>
      </w:r>
    </w:p>
    <w:p w14:paraId="119B4E62" w14:textId="77777777" w:rsidR="00224B21" w:rsidRDefault="00224B21" w:rsidP="00224B21">
      <w:pPr>
        <w:pStyle w:val="IOSlist1bullet2017"/>
        <w:rPr>
          <w:lang w:eastAsia="en-US"/>
        </w:rPr>
      </w:pPr>
      <w:r>
        <w:rPr>
          <w:lang w:eastAsia="en-US"/>
        </w:rPr>
        <w:t>Put earmuffs on.</w:t>
      </w:r>
    </w:p>
    <w:p w14:paraId="0E1AC55E" w14:textId="77777777" w:rsidR="00224B21" w:rsidRDefault="00224B21" w:rsidP="00224B21">
      <w:pPr>
        <w:pStyle w:val="IOSlist1bullet2017"/>
        <w:rPr>
          <w:lang w:eastAsia="en-US"/>
        </w:rPr>
      </w:pPr>
      <w:r>
        <w:rPr>
          <w:lang w:eastAsia="en-US"/>
        </w:rPr>
        <w:t>Check people are clear of the tractor.</w:t>
      </w:r>
    </w:p>
    <w:p w14:paraId="341270BB" w14:textId="77777777" w:rsidR="00707BF1" w:rsidRDefault="009940DD" w:rsidP="00224B21">
      <w:pPr>
        <w:pStyle w:val="IOSlist1bullet2017"/>
        <w:rPr>
          <w:lang w:eastAsia="en-US"/>
        </w:rPr>
      </w:pPr>
      <w:r>
        <w:rPr>
          <w:lang w:eastAsia="en-US"/>
        </w:rPr>
        <w:t>Check any attached implements are on the ground.</w:t>
      </w:r>
    </w:p>
    <w:p w14:paraId="427B77A5" w14:textId="77777777" w:rsidR="00224B21" w:rsidRDefault="00224B21" w:rsidP="00224B21">
      <w:pPr>
        <w:pStyle w:val="IOSlist1bullet2017"/>
        <w:rPr>
          <w:lang w:eastAsia="en-US"/>
        </w:rPr>
      </w:pPr>
      <w:r>
        <w:rPr>
          <w:lang w:eastAsia="en-US"/>
        </w:rPr>
        <w:t>Set the following controls:</w:t>
      </w:r>
    </w:p>
    <w:p w14:paraId="15A9DA3F" w14:textId="77777777" w:rsidR="00224B21" w:rsidRDefault="00224B21" w:rsidP="00224B21">
      <w:pPr>
        <w:pStyle w:val="IOSlist2bullet2017"/>
        <w:rPr>
          <w:lang w:eastAsia="en-US"/>
        </w:rPr>
      </w:pPr>
      <w:r>
        <w:rPr>
          <w:lang w:eastAsia="en-US"/>
        </w:rPr>
        <w:t>Range lever to neutral</w:t>
      </w:r>
    </w:p>
    <w:p w14:paraId="30266C8B" w14:textId="77777777" w:rsidR="00224B21" w:rsidRDefault="00224B21" w:rsidP="00224B21">
      <w:pPr>
        <w:pStyle w:val="IOSlist2bullet2017"/>
        <w:rPr>
          <w:lang w:eastAsia="en-US"/>
        </w:rPr>
      </w:pPr>
      <w:r>
        <w:rPr>
          <w:lang w:eastAsia="en-US"/>
        </w:rPr>
        <w:t>Gear lever to neutral</w:t>
      </w:r>
    </w:p>
    <w:p w14:paraId="4D1ED92D" w14:textId="77777777" w:rsidR="00224B21" w:rsidRDefault="00224B21" w:rsidP="00224B21">
      <w:pPr>
        <w:pStyle w:val="IOSlist2bullet2017"/>
        <w:rPr>
          <w:lang w:eastAsia="en-US"/>
        </w:rPr>
      </w:pPr>
      <w:r>
        <w:rPr>
          <w:lang w:eastAsia="en-US"/>
        </w:rPr>
        <w:t>Throttle to medium level</w:t>
      </w:r>
    </w:p>
    <w:p w14:paraId="337E7488" w14:textId="77777777" w:rsidR="00224B21" w:rsidRDefault="00224B21" w:rsidP="00224B21">
      <w:pPr>
        <w:pStyle w:val="IOSlist2bullet2017"/>
        <w:rPr>
          <w:lang w:eastAsia="en-US"/>
        </w:rPr>
      </w:pPr>
      <w:r>
        <w:rPr>
          <w:lang w:eastAsia="en-US"/>
        </w:rPr>
        <w:t>Clutch depressed</w:t>
      </w:r>
    </w:p>
    <w:p w14:paraId="15494F70" w14:textId="77777777" w:rsidR="00224B21" w:rsidRDefault="00224B21" w:rsidP="00224B21">
      <w:pPr>
        <w:pStyle w:val="IOSlist1bullet2017"/>
        <w:rPr>
          <w:lang w:eastAsia="en-US"/>
        </w:rPr>
      </w:pPr>
      <w:r>
        <w:rPr>
          <w:lang w:eastAsia="en-US"/>
        </w:rPr>
        <w:t xml:space="preserve">Turn the ignition on </w:t>
      </w:r>
      <w:r w:rsidR="00902A95">
        <w:rPr>
          <w:lang w:eastAsia="en-US"/>
        </w:rPr>
        <w:t xml:space="preserve">using the key </w:t>
      </w:r>
      <w:r>
        <w:rPr>
          <w:lang w:eastAsia="en-US"/>
        </w:rPr>
        <w:t>and engage the starter</w:t>
      </w:r>
    </w:p>
    <w:p w14:paraId="387940D9" w14:textId="77777777" w:rsidR="00224B21" w:rsidRDefault="00902A95" w:rsidP="00224B21">
      <w:pPr>
        <w:pStyle w:val="IOSlist1bullet2017"/>
        <w:rPr>
          <w:lang w:eastAsia="en-US"/>
        </w:rPr>
      </w:pPr>
      <w:r>
        <w:rPr>
          <w:lang w:eastAsia="en-US"/>
        </w:rPr>
        <w:t>Warm up engine by allowing it to idle</w:t>
      </w:r>
    </w:p>
    <w:p w14:paraId="1EB99169" w14:textId="77777777" w:rsidR="00902A95" w:rsidRDefault="00902A95" w:rsidP="00224B21">
      <w:pPr>
        <w:pStyle w:val="IOSlist1bullet2017"/>
        <w:rPr>
          <w:lang w:eastAsia="en-US"/>
        </w:rPr>
      </w:pPr>
      <w:r>
        <w:rPr>
          <w:lang w:eastAsia="en-US"/>
        </w:rPr>
        <w:t>Stop the engine by turning off the ignition.</w:t>
      </w:r>
    </w:p>
    <w:p w14:paraId="500C350C" w14:textId="77777777" w:rsidR="00902A95" w:rsidRDefault="00902A95" w:rsidP="00902A95">
      <w:pPr>
        <w:pStyle w:val="IOSbodytext2017"/>
        <w:rPr>
          <w:szCs w:val="24"/>
          <w:lang w:eastAsia="en-US"/>
        </w:rPr>
      </w:pPr>
      <w:r>
        <w:rPr>
          <w:lang w:eastAsia="en-US"/>
        </w:rPr>
        <w:br w:type="page"/>
      </w:r>
    </w:p>
    <w:p w14:paraId="7F5BE745" w14:textId="77777777" w:rsidR="00902A95" w:rsidRDefault="00902A95" w:rsidP="00902A95">
      <w:pPr>
        <w:pStyle w:val="IOSheading32017"/>
      </w:pPr>
      <w:r>
        <w:lastRenderedPageBreak/>
        <w:t xml:space="preserve">Task – Identify </w:t>
      </w:r>
      <w:r w:rsidR="000553CB">
        <w:t xml:space="preserve">procedures and </w:t>
      </w:r>
      <w:r>
        <w:t>controls</w:t>
      </w:r>
    </w:p>
    <w:p w14:paraId="03C44113" w14:textId="77777777" w:rsidR="000553CB" w:rsidRDefault="000553CB" w:rsidP="000553CB">
      <w:pPr>
        <w:pStyle w:val="IOSbodytext2017"/>
        <w:rPr>
          <w:lang w:eastAsia="en-US"/>
        </w:rPr>
      </w:pPr>
      <w:r>
        <w:rPr>
          <w:lang w:eastAsia="en-US"/>
        </w:rPr>
        <w:t>Images below show the pre</w:t>
      </w:r>
      <w:r w:rsidR="00FD6D28">
        <w:rPr>
          <w:lang w:eastAsia="en-US"/>
        </w:rPr>
        <w:t>-</w:t>
      </w:r>
      <w:r>
        <w:rPr>
          <w:lang w:eastAsia="en-US"/>
        </w:rPr>
        <w:t xml:space="preserve">service checkpoints for the Kubota and John Deere tractors. </w:t>
      </w:r>
      <w:r w:rsidR="00EC11F5">
        <w:rPr>
          <w:noProof/>
          <w:lang w:eastAsia="en-AU"/>
        </w:rPr>
        <w:drawing>
          <wp:inline distT="0" distB="0" distL="0" distR="0" wp14:anchorId="68F857BB" wp14:editId="1A4A960D">
            <wp:extent cx="5640569" cy="7472855"/>
            <wp:effectExtent l="0" t="0" r="0" b="0"/>
            <wp:docPr id="1" name="Picture 1" descr="Identify the checkpoits labelled on the Kubota and John Deere tractor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47247" cy="7481702"/>
                    </a:xfrm>
                    <a:prstGeom prst="rect">
                      <a:avLst/>
                    </a:prstGeom>
                  </pic:spPr>
                </pic:pic>
              </a:graphicData>
            </a:graphic>
          </wp:inline>
        </w:drawing>
      </w:r>
    </w:p>
    <w:p w14:paraId="1B0124E3" w14:textId="77777777" w:rsidR="00CC7B3E" w:rsidRDefault="00CC7B3E" w:rsidP="00CC7B3E">
      <w:pPr>
        <w:pStyle w:val="IOSbodytext2017"/>
        <w:rPr>
          <w:lang w:eastAsia="en-US"/>
        </w:rPr>
      </w:pPr>
      <w:r>
        <w:rPr>
          <w:lang w:eastAsia="en-US"/>
        </w:rPr>
        <w:t>Complete the table below by identifying each of the labelled checkpoints.</w:t>
      </w:r>
    </w:p>
    <w:tbl>
      <w:tblPr>
        <w:tblStyle w:val="TableGrid"/>
        <w:tblW w:w="0" w:type="auto"/>
        <w:tblLook w:val="04A0" w:firstRow="1" w:lastRow="0" w:firstColumn="1" w:lastColumn="0" w:noHBand="0" w:noVBand="1"/>
        <w:tblDescription w:val="Complete the table by identifying each of the items shown in the images above."/>
      </w:tblPr>
      <w:tblGrid>
        <w:gridCol w:w="1793"/>
        <w:gridCol w:w="1793"/>
        <w:gridCol w:w="1794"/>
        <w:gridCol w:w="1794"/>
        <w:gridCol w:w="1794"/>
        <w:gridCol w:w="1794"/>
      </w:tblGrid>
      <w:tr w:rsidR="00CC7B3E" w14:paraId="0EA0F9FB" w14:textId="77777777" w:rsidTr="00294DD8">
        <w:trPr>
          <w:tblHeader/>
        </w:trPr>
        <w:tc>
          <w:tcPr>
            <w:tcW w:w="1793" w:type="dxa"/>
          </w:tcPr>
          <w:p w14:paraId="15F0C7AC" w14:textId="77777777" w:rsidR="00CC7B3E" w:rsidRDefault="00CC7B3E" w:rsidP="00AF23FB">
            <w:pPr>
              <w:pStyle w:val="IOStableheading2017"/>
              <w:jc w:val="center"/>
              <w:rPr>
                <w:lang w:eastAsia="en-US"/>
              </w:rPr>
            </w:pPr>
            <w:r>
              <w:rPr>
                <w:lang w:eastAsia="en-US"/>
              </w:rPr>
              <w:t>P</w:t>
            </w:r>
          </w:p>
        </w:tc>
        <w:tc>
          <w:tcPr>
            <w:tcW w:w="1793" w:type="dxa"/>
          </w:tcPr>
          <w:p w14:paraId="5128D598" w14:textId="77777777" w:rsidR="00CC7B3E" w:rsidRDefault="00CC7B3E" w:rsidP="00AF23FB">
            <w:pPr>
              <w:pStyle w:val="IOStableheading2017"/>
              <w:jc w:val="center"/>
              <w:rPr>
                <w:lang w:eastAsia="en-US"/>
              </w:rPr>
            </w:pPr>
            <w:r>
              <w:rPr>
                <w:lang w:eastAsia="en-US"/>
              </w:rPr>
              <w:t>O</w:t>
            </w:r>
          </w:p>
        </w:tc>
        <w:tc>
          <w:tcPr>
            <w:tcW w:w="1794" w:type="dxa"/>
          </w:tcPr>
          <w:p w14:paraId="26970655" w14:textId="77777777" w:rsidR="00CC7B3E" w:rsidRDefault="00CC7B3E" w:rsidP="00AF23FB">
            <w:pPr>
              <w:pStyle w:val="IOStableheading2017"/>
              <w:jc w:val="center"/>
              <w:rPr>
                <w:lang w:eastAsia="en-US"/>
              </w:rPr>
            </w:pPr>
            <w:r>
              <w:rPr>
                <w:lang w:eastAsia="en-US"/>
              </w:rPr>
              <w:t>W</w:t>
            </w:r>
          </w:p>
        </w:tc>
        <w:tc>
          <w:tcPr>
            <w:tcW w:w="1794" w:type="dxa"/>
          </w:tcPr>
          <w:p w14:paraId="0ADAA3C1" w14:textId="77777777" w:rsidR="00CC7B3E" w:rsidRDefault="00CC7B3E" w:rsidP="00AF23FB">
            <w:pPr>
              <w:pStyle w:val="IOStableheading2017"/>
              <w:jc w:val="center"/>
              <w:rPr>
                <w:lang w:eastAsia="en-US"/>
              </w:rPr>
            </w:pPr>
            <w:r>
              <w:rPr>
                <w:lang w:eastAsia="en-US"/>
              </w:rPr>
              <w:t>E</w:t>
            </w:r>
          </w:p>
        </w:tc>
        <w:tc>
          <w:tcPr>
            <w:tcW w:w="1794" w:type="dxa"/>
          </w:tcPr>
          <w:p w14:paraId="00C8D16C" w14:textId="77777777" w:rsidR="00CC7B3E" w:rsidRDefault="00CC7B3E" w:rsidP="00AF23FB">
            <w:pPr>
              <w:pStyle w:val="IOStableheading2017"/>
              <w:jc w:val="center"/>
              <w:rPr>
                <w:lang w:eastAsia="en-US"/>
              </w:rPr>
            </w:pPr>
            <w:r>
              <w:rPr>
                <w:lang w:eastAsia="en-US"/>
              </w:rPr>
              <w:t>R</w:t>
            </w:r>
          </w:p>
        </w:tc>
        <w:tc>
          <w:tcPr>
            <w:tcW w:w="1794" w:type="dxa"/>
          </w:tcPr>
          <w:p w14:paraId="3316D974" w14:textId="77777777" w:rsidR="00CC7B3E" w:rsidRDefault="00CC7B3E" w:rsidP="00AF23FB">
            <w:pPr>
              <w:pStyle w:val="IOStableheading2017"/>
              <w:jc w:val="center"/>
              <w:rPr>
                <w:lang w:eastAsia="en-US"/>
              </w:rPr>
            </w:pPr>
            <w:r>
              <w:rPr>
                <w:lang w:eastAsia="en-US"/>
              </w:rPr>
              <w:t>A</w:t>
            </w:r>
          </w:p>
        </w:tc>
      </w:tr>
      <w:tr w:rsidR="00CC7B3E" w14:paraId="37B873A1" w14:textId="77777777" w:rsidTr="00CC7B3E">
        <w:tc>
          <w:tcPr>
            <w:tcW w:w="1793" w:type="dxa"/>
          </w:tcPr>
          <w:p w14:paraId="50A2D20F" w14:textId="77777777" w:rsidR="00CC7B3E" w:rsidRDefault="00CC7B3E" w:rsidP="00AF23FB">
            <w:pPr>
              <w:pStyle w:val="IOStabletext2017"/>
              <w:rPr>
                <w:lang w:eastAsia="en-US"/>
              </w:rPr>
            </w:pPr>
          </w:p>
        </w:tc>
        <w:tc>
          <w:tcPr>
            <w:tcW w:w="1793" w:type="dxa"/>
          </w:tcPr>
          <w:p w14:paraId="116170AB" w14:textId="77777777" w:rsidR="00CC7B3E" w:rsidRDefault="00CC7B3E" w:rsidP="00AF23FB">
            <w:pPr>
              <w:pStyle w:val="IOStabletext2017"/>
              <w:rPr>
                <w:lang w:eastAsia="en-US"/>
              </w:rPr>
            </w:pPr>
          </w:p>
        </w:tc>
        <w:tc>
          <w:tcPr>
            <w:tcW w:w="1794" w:type="dxa"/>
          </w:tcPr>
          <w:p w14:paraId="622BF86E" w14:textId="77777777" w:rsidR="00CC7B3E" w:rsidRDefault="00CC7B3E" w:rsidP="00AF23FB">
            <w:pPr>
              <w:pStyle w:val="IOStabletext2017"/>
              <w:rPr>
                <w:lang w:eastAsia="en-US"/>
              </w:rPr>
            </w:pPr>
          </w:p>
        </w:tc>
        <w:tc>
          <w:tcPr>
            <w:tcW w:w="1794" w:type="dxa"/>
          </w:tcPr>
          <w:p w14:paraId="4BE68986" w14:textId="77777777" w:rsidR="00CC7B3E" w:rsidRDefault="00CC7B3E" w:rsidP="00AF23FB">
            <w:pPr>
              <w:pStyle w:val="IOStabletext2017"/>
              <w:rPr>
                <w:lang w:eastAsia="en-US"/>
              </w:rPr>
            </w:pPr>
          </w:p>
        </w:tc>
        <w:tc>
          <w:tcPr>
            <w:tcW w:w="1794" w:type="dxa"/>
          </w:tcPr>
          <w:p w14:paraId="6636B34B" w14:textId="77777777" w:rsidR="00CC7B3E" w:rsidRDefault="00CC7B3E" w:rsidP="00AF23FB">
            <w:pPr>
              <w:pStyle w:val="IOStabletext2017"/>
              <w:rPr>
                <w:lang w:eastAsia="en-US"/>
              </w:rPr>
            </w:pPr>
          </w:p>
        </w:tc>
        <w:tc>
          <w:tcPr>
            <w:tcW w:w="1794" w:type="dxa"/>
          </w:tcPr>
          <w:p w14:paraId="5B892760" w14:textId="77777777" w:rsidR="00CC7B3E" w:rsidRDefault="00CC7B3E" w:rsidP="00AF23FB">
            <w:pPr>
              <w:pStyle w:val="IOStabletext2017"/>
              <w:rPr>
                <w:lang w:eastAsia="en-US"/>
              </w:rPr>
            </w:pPr>
          </w:p>
        </w:tc>
      </w:tr>
    </w:tbl>
    <w:p w14:paraId="3A38B497" w14:textId="77777777" w:rsidR="00B05B25" w:rsidRDefault="004637DD" w:rsidP="004637DD">
      <w:pPr>
        <w:pStyle w:val="IOSheading32017"/>
      </w:pPr>
      <w:r>
        <w:lastRenderedPageBreak/>
        <w:t>Operation controls</w:t>
      </w:r>
    </w:p>
    <w:p w14:paraId="2C74DB2D" w14:textId="77777777" w:rsidR="00B05B25" w:rsidRDefault="004637DD" w:rsidP="000553CB">
      <w:pPr>
        <w:pStyle w:val="IOSbodytext2017"/>
        <w:rPr>
          <w:lang w:eastAsia="en-US"/>
        </w:rPr>
      </w:pPr>
      <w:r>
        <w:rPr>
          <w:lang w:eastAsia="en-US"/>
        </w:rPr>
        <w:t>Images below show the operation controls for the Kubota and John Deere tractors.</w:t>
      </w:r>
    </w:p>
    <w:p w14:paraId="1A090A6B" w14:textId="77777777" w:rsidR="005A0B77" w:rsidRDefault="00373EB2" w:rsidP="000553CB">
      <w:pPr>
        <w:pStyle w:val="IOSbodytext2017"/>
        <w:rPr>
          <w:lang w:eastAsia="en-US"/>
        </w:rPr>
      </w:pPr>
      <w:r>
        <w:rPr>
          <w:noProof/>
          <w:lang w:eastAsia="en-AU"/>
        </w:rPr>
        <w:drawing>
          <wp:inline distT="0" distB="0" distL="0" distR="0" wp14:anchorId="3A6B2087" wp14:editId="3ACBB089">
            <wp:extent cx="3692675" cy="3019425"/>
            <wp:effectExtent l="0" t="0" r="3175" b="0"/>
            <wp:docPr id="477" name="Picture 477" descr="Image labels each of the John Deere tractor parts to be identifi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03843" cy="3028557"/>
                    </a:xfrm>
                    <a:prstGeom prst="rect">
                      <a:avLst/>
                    </a:prstGeom>
                  </pic:spPr>
                </pic:pic>
              </a:graphicData>
            </a:graphic>
          </wp:inline>
        </w:drawing>
      </w:r>
      <w:r w:rsidR="00435ED2">
        <w:rPr>
          <w:lang w:eastAsia="en-US"/>
        </w:rPr>
        <w:t xml:space="preserve"> </w:t>
      </w:r>
      <w:r>
        <w:rPr>
          <w:noProof/>
          <w:lang w:eastAsia="en-AU"/>
        </w:rPr>
        <w:drawing>
          <wp:inline distT="0" distB="0" distL="0" distR="0" wp14:anchorId="33405B47" wp14:editId="46FA6EA9">
            <wp:extent cx="2989783" cy="3011805"/>
            <wp:effectExtent l="0" t="0" r="1270" b="0"/>
            <wp:docPr id="478" name="Picture 478" descr="Image labels each of the Kubota tractor parts to be identifi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9382" cy="3031549"/>
                    </a:xfrm>
                    <a:prstGeom prst="rect">
                      <a:avLst/>
                    </a:prstGeom>
                  </pic:spPr>
                </pic:pic>
              </a:graphicData>
            </a:graphic>
          </wp:inline>
        </w:drawing>
      </w:r>
    </w:p>
    <w:p w14:paraId="67E15FC5" w14:textId="77777777" w:rsidR="0070724D" w:rsidRDefault="0070724D" w:rsidP="000553CB">
      <w:pPr>
        <w:pStyle w:val="IOSbodytext2017"/>
        <w:rPr>
          <w:lang w:eastAsia="en-US"/>
        </w:rPr>
      </w:pPr>
      <w:r>
        <w:rPr>
          <w:lang w:eastAsia="en-US"/>
        </w:rPr>
        <w:t>Use the images above to complete the tables by labelling each control.</w:t>
      </w:r>
    </w:p>
    <w:tbl>
      <w:tblPr>
        <w:tblStyle w:val="TableGrid"/>
        <w:tblW w:w="0" w:type="auto"/>
        <w:tblLook w:val="04A0" w:firstRow="1" w:lastRow="0" w:firstColumn="1" w:lastColumn="0" w:noHBand="0" w:noVBand="1"/>
        <w:tblDescription w:val="Complete the table by identifying each of the items shown in the images above."/>
      </w:tblPr>
      <w:tblGrid>
        <w:gridCol w:w="1793"/>
        <w:gridCol w:w="1793"/>
        <w:gridCol w:w="1794"/>
        <w:gridCol w:w="1794"/>
        <w:gridCol w:w="1794"/>
        <w:gridCol w:w="1794"/>
      </w:tblGrid>
      <w:tr w:rsidR="0070724D" w14:paraId="6B34373E" w14:textId="77777777" w:rsidTr="00294DD8">
        <w:trPr>
          <w:tblHeader/>
        </w:trPr>
        <w:tc>
          <w:tcPr>
            <w:tcW w:w="1793" w:type="dxa"/>
          </w:tcPr>
          <w:p w14:paraId="4C23EB8C" w14:textId="77777777" w:rsidR="0070724D" w:rsidRDefault="0070724D" w:rsidP="00E03FB9">
            <w:pPr>
              <w:pStyle w:val="IOStableheading2017"/>
              <w:jc w:val="center"/>
              <w:rPr>
                <w:lang w:eastAsia="en-US"/>
              </w:rPr>
            </w:pPr>
            <w:r>
              <w:rPr>
                <w:lang w:eastAsia="en-US"/>
              </w:rPr>
              <w:t>A</w:t>
            </w:r>
          </w:p>
        </w:tc>
        <w:tc>
          <w:tcPr>
            <w:tcW w:w="1793" w:type="dxa"/>
          </w:tcPr>
          <w:p w14:paraId="191031AE" w14:textId="77777777" w:rsidR="0070724D" w:rsidRDefault="0070724D" w:rsidP="00E03FB9">
            <w:pPr>
              <w:pStyle w:val="IOStableheading2017"/>
              <w:jc w:val="center"/>
              <w:rPr>
                <w:lang w:eastAsia="en-US"/>
              </w:rPr>
            </w:pPr>
            <w:r>
              <w:rPr>
                <w:lang w:eastAsia="en-US"/>
              </w:rPr>
              <w:t>B</w:t>
            </w:r>
          </w:p>
        </w:tc>
        <w:tc>
          <w:tcPr>
            <w:tcW w:w="1794" w:type="dxa"/>
          </w:tcPr>
          <w:p w14:paraId="1D4E8F32" w14:textId="77777777" w:rsidR="0070724D" w:rsidRDefault="0070724D" w:rsidP="00E03FB9">
            <w:pPr>
              <w:pStyle w:val="IOStableheading2017"/>
              <w:jc w:val="center"/>
              <w:rPr>
                <w:lang w:eastAsia="en-US"/>
              </w:rPr>
            </w:pPr>
            <w:r>
              <w:rPr>
                <w:lang w:eastAsia="en-US"/>
              </w:rPr>
              <w:t>C</w:t>
            </w:r>
          </w:p>
        </w:tc>
        <w:tc>
          <w:tcPr>
            <w:tcW w:w="1794" w:type="dxa"/>
          </w:tcPr>
          <w:p w14:paraId="69D8205E" w14:textId="77777777" w:rsidR="0070724D" w:rsidRDefault="0070724D" w:rsidP="00E03FB9">
            <w:pPr>
              <w:pStyle w:val="IOStableheading2017"/>
              <w:jc w:val="center"/>
              <w:rPr>
                <w:lang w:eastAsia="en-US"/>
              </w:rPr>
            </w:pPr>
            <w:r>
              <w:rPr>
                <w:lang w:eastAsia="en-US"/>
              </w:rPr>
              <w:t>D</w:t>
            </w:r>
          </w:p>
        </w:tc>
        <w:tc>
          <w:tcPr>
            <w:tcW w:w="1794" w:type="dxa"/>
          </w:tcPr>
          <w:p w14:paraId="235EA0A0" w14:textId="77777777" w:rsidR="0070724D" w:rsidRDefault="0070724D" w:rsidP="00E03FB9">
            <w:pPr>
              <w:pStyle w:val="IOStableheading2017"/>
              <w:jc w:val="center"/>
              <w:rPr>
                <w:lang w:eastAsia="en-US"/>
              </w:rPr>
            </w:pPr>
            <w:r>
              <w:rPr>
                <w:lang w:eastAsia="en-US"/>
              </w:rPr>
              <w:t>E</w:t>
            </w:r>
          </w:p>
        </w:tc>
        <w:tc>
          <w:tcPr>
            <w:tcW w:w="1794" w:type="dxa"/>
          </w:tcPr>
          <w:p w14:paraId="0044D1E0" w14:textId="77777777" w:rsidR="0070724D" w:rsidRDefault="0070724D" w:rsidP="00E03FB9">
            <w:pPr>
              <w:pStyle w:val="IOStableheading2017"/>
              <w:jc w:val="center"/>
              <w:rPr>
                <w:lang w:eastAsia="en-US"/>
              </w:rPr>
            </w:pPr>
            <w:r>
              <w:rPr>
                <w:lang w:eastAsia="en-US"/>
              </w:rPr>
              <w:t>F</w:t>
            </w:r>
          </w:p>
        </w:tc>
      </w:tr>
      <w:tr w:rsidR="0070724D" w14:paraId="3F265739" w14:textId="77777777" w:rsidTr="00294DD8">
        <w:trPr>
          <w:tblHeader/>
        </w:trPr>
        <w:tc>
          <w:tcPr>
            <w:tcW w:w="1793" w:type="dxa"/>
          </w:tcPr>
          <w:p w14:paraId="4D38408F" w14:textId="77777777" w:rsidR="0070724D" w:rsidRDefault="0070724D" w:rsidP="00E03FB9">
            <w:pPr>
              <w:pStyle w:val="IOStabletext2017"/>
              <w:rPr>
                <w:lang w:eastAsia="en-US"/>
              </w:rPr>
            </w:pPr>
          </w:p>
        </w:tc>
        <w:tc>
          <w:tcPr>
            <w:tcW w:w="1793" w:type="dxa"/>
          </w:tcPr>
          <w:p w14:paraId="0211798E" w14:textId="77777777" w:rsidR="0070724D" w:rsidRDefault="0070724D" w:rsidP="00E03FB9">
            <w:pPr>
              <w:pStyle w:val="IOStabletext2017"/>
              <w:rPr>
                <w:lang w:eastAsia="en-US"/>
              </w:rPr>
            </w:pPr>
          </w:p>
        </w:tc>
        <w:tc>
          <w:tcPr>
            <w:tcW w:w="1794" w:type="dxa"/>
          </w:tcPr>
          <w:p w14:paraId="7370FAA0" w14:textId="77777777" w:rsidR="0070724D" w:rsidRDefault="0070724D" w:rsidP="00E03FB9">
            <w:pPr>
              <w:pStyle w:val="IOStabletext2017"/>
              <w:rPr>
                <w:lang w:eastAsia="en-US"/>
              </w:rPr>
            </w:pPr>
          </w:p>
        </w:tc>
        <w:tc>
          <w:tcPr>
            <w:tcW w:w="1794" w:type="dxa"/>
          </w:tcPr>
          <w:p w14:paraId="504BB540" w14:textId="77777777" w:rsidR="0070724D" w:rsidRDefault="0070724D" w:rsidP="00E03FB9">
            <w:pPr>
              <w:pStyle w:val="IOStabletext2017"/>
              <w:rPr>
                <w:lang w:eastAsia="en-US"/>
              </w:rPr>
            </w:pPr>
          </w:p>
        </w:tc>
        <w:tc>
          <w:tcPr>
            <w:tcW w:w="1794" w:type="dxa"/>
          </w:tcPr>
          <w:p w14:paraId="03754307" w14:textId="77777777" w:rsidR="0070724D" w:rsidRDefault="0070724D" w:rsidP="00E03FB9">
            <w:pPr>
              <w:pStyle w:val="IOStabletext2017"/>
              <w:rPr>
                <w:lang w:eastAsia="en-US"/>
              </w:rPr>
            </w:pPr>
          </w:p>
        </w:tc>
        <w:tc>
          <w:tcPr>
            <w:tcW w:w="1794" w:type="dxa"/>
          </w:tcPr>
          <w:p w14:paraId="449910CD" w14:textId="77777777" w:rsidR="0070724D" w:rsidRDefault="0070724D" w:rsidP="00E03FB9">
            <w:pPr>
              <w:pStyle w:val="IOStabletext2017"/>
              <w:rPr>
                <w:lang w:eastAsia="en-US"/>
              </w:rPr>
            </w:pPr>
          </w:p>
        </w:tc>
      </w:tr>
    </w:tbl>
    <w:p w14:paraId="3CECFBE0" w14:textId="77777777" w:rsidR="0070724D" w:rsidRDefault="0070724D" w:rsidP="000553CB">
      <w:pPr>
        <w:pStyle w:val="IOSbodytext2017"/>
        <w:rPr>
          <w:lang w:eastAsia="en-US"/>
        </w:rPr>
      </w:pPr>
    </w:p>
    <w:tbl>
      <w:tblPr>
        <w:tblStyle w:val="TableGrid"/>
        <w:tblW w:w="0" w:type="auto"/>
        <w:tblLook w:val="04A0" w:firstRow="1" w:lastRow="0" w:firstColumn="1" w:lastColumn="0" w:noHBand="0" w:noVBand="1"/>
        <w:tblDescription w:val="Complete the table by identifying each of the items shown in the images above."/>
      </w:tblPr>
      <w:tblGrid>
        <w:gridCol w:w="1793"/>
        <w:gridCol w:w="1793"/>
        <w:gridCol w:w="1794"/>
        <w:gridCol w:w="1794"/>
        <w:gridCol w:w="1794"/>
        <w:gridCol w:w="1794"/>
      </w:tblGrid>
      <w:tr w:rsidR="0070724D" w14:paraId="53898EDC" w14:textId="77777777" w:rsidTr="00294DD8">
        <w:trPr>
          <w:tblHeader/>
        </w:trPr>
        <w:tc>
          <w:tcPr>
            <w:tcW w:w="1793" w:type="dxa"/>
          </w:tcPr>
          <w:p w14:paraId="6A8795DE" w14:textId="77777777" w:rsidR="0070724D" w:rsidRDefault="0070724D" w:rsidP="00E03FB9">
            <w:pPr>
              <w:pStyle w:val="IOStableheading2017"/>
              <w:jc w:val="center"/>
              <w:rPr>
                <w:lang w:eastAsia="en-US"/>
              </w:rPr>
            </w:pPr>
            <w:r>
              <w:rPr>
                <w:lang w:eastAsia="en-US"/>
              </w:rPr>
              <w:t>G</w:t>
            </w:r>
          </w:p>
        </w:tc>
        <w:tc>
          <w:tcPr>
            <w:tcW w:w="1793" w:type="dxa"/>
          </w:tcPr>
          <w:p w14:paraId="6E8D4927" w14:textId="77777777" w:rsidR="0070724D" w:rsidRDefault="0070724D" w:rsidP="00E03FB9">
            <w:pPr>
              <w:pStyle w:val="IOStableheading2017"/>
              <w:jc w:val="center"/>
              <w:rPr>
                <w:lang w:eastAsia="en-US"/>
              </w:rPr>
            </w:pPr>
            <w:r>
              <w:rPr>
                <w:lang w:eastAsia="en-US"/>
              </w:rPr>
              <w:t>H</w:t>
            </w:r>
          </w:p>
        </w:tc>
        <w:tc>
          <w:tcPr>
            <w:tcW w:w="1794" w:type="dxa"/>
          </w:tcPr>
          <w:p w14:paraId="3D3C3F66" w14:textId="77777777" w:rsidR="0070724D" w:rsidRDefault="0070724D" w:rsidP="00E03FB9">
            <w:pPr>
              <w:pStyle w:val="IOStableheading2017"/>
              <w:jc w:val="center"/>
              <w:rPr>
                <w:lang w:eastAsia="en-US"/>
              </w:rPr>
            </w:pPr>
            <w:r>
              <w:rPr>
                <w:lang w:eastAsia="en-US"/>
              </w:rPr>
              <w:t>I</w:t>
            </w:r>
          </w:p>
        </w:tc>
        <w:tc>
          <w:tcPr>
            <w:tcW w:w="1794" w:type="dxa"/>
          </w:tcPr>
          <w:p w14:paraId="4B590AFD" w14:textId="77777777" w:rsidR="0070724D" w:rsidRDefault="0070724D" w:rsidP="00E03FB9">
            <w:pPr>
              <w:pStyle w:val="IOStableheading2017"/>
              <w:jc w:val="center"/>
              <w:rPr>
                <w:lang w:eastAsia="en-US"/>
              </w:rPr>
            </w:pPr>
            <w:r>
              <w:rPr>
                <w:lang w:eastAsia="en-US"/>
              </w:rPr>
              <w:t>J</w:t>
            </w:r>
          </w:p>
        </w:tc>
        <w:tc>
          <w:tcPr>
            <w:tcW w:w="1794" w:type="dxa"/>
          </w:tcPr>
          <w:p w14:paraId="32076B12" w14:textId="77777777" w:rsidR="0070724D" w:rsidRDefault="0070724D" w:rsidP="00E03FB9">
            <w:pPr>
              <w:pStyle w:val="IOStableheading2017"/>
              <w:jc w:val="center"/>
              <w:rPr>
                <w:lang w:eastAsia="en-US"/>
              </w:rPr>
            </w:pPr>
            <w:r>
              <w:rPr>
                <w:lang w:eastAsia="en-US"/>
              </w:rPr>
              <w:t>K</w:t>
            </w:r>
          </w:p>
        </w:tc>
        <w:tc>
          <w:tcPr>
            <w:tcW w:w="1794" w:type="dxa"/>
          </w:tcPr>
          <w:p w14:paraId="61A35F3D" w14:textId="77777777" w:rsidR="0070724D" w:rsidRDefault="0070724D" w:rsidP="00E03FB9">
            <w:pPr>
              <w:pStyle w:val="IOStableheading2017"/>
              <w:jc w:val="center"/>
              <w:rPr>
                <w:lang w:eastAsia="en-US"/>
              </w:rPr>
            </w:pPr>
            <w:r>
              <w:rPr>
                <w:lang w:eastAsia="en-US"/>
              </w:rPr>
              <w:t>L</w:t>
            </w:r>
          </w:p>
        </w:tc>
      </w:tr>
      <w:tr w:rsidR="0070724D" w14:paraId="615AB92E" w14:textId="77777777" w:rsidTr="00294DD8">
        <w:trPr>
          <w:tblHeader/>
        </w:trPr>
        <w:tc>
          <w:tcPr>
            <w:tcW w:w="1793" w:type="dxa"/>
          </w:tcPr>
          <w:p w14:paraId="5F3A76BF" w14:textId="77777777" w:rsidR="0070724D" w:rsidRDefault="0070724D" w:rsidP="00E03FB9">
            <w:pPr>
              <w:pStyle w:val="IOStabletext2017"/>
              <w:rPr>
                <w:lang w:eastAsia="en-US"/>
              </w:rPr>
            </w:pPr>
          </w:p>
        </w:tc>
        <w:tc>
          <w:tcPr>
            <w:tcW w:w="1793" w:type="dxa"/>
          </w:tcPr>
          <w:p w14:paraId="60EA5BA5" w14:textId="77777777" w:rsidR="0070724D" w:rsidRDefault="0070724D" w:rsidP="00E03FB9">
            <w:pPr>
              <w:pStyle w:val="IOStabletext2017"/>
              <w:rPr>
                <w:lang w:eastAsia="en-US"/>
              </w:rPr>
            </w:pPr>
          </w:p>
        </w:tc>
        <w:tc>
          <w:tcPr>
            <w:tcW w:w="1794" w:type="dxa"/>
          </w:tcPr>
          <w:p w14:paraId="19CAB61D" w14:textId="77777777" w:rsidR="0070724D" w:rsidRDefault="0070724D" w:rsidP="00E03FB9">
            <w:pPr>
              <w:pStyle w:val="IOStabletext2017"/>
              <w:rPr>
                <w:lang w:eastAsia="en-US"/>
              </w:rPr>
            </w:pPr>
          </w:p>
        </w:tc>
        <w:tc>
          <w:tcPr>
            <w:tcW w:w="1794" w:type="dxa"/>
          </w:tcPr>
          <w:p w14:paraId="10B942F7" w14:textId="77777777" w:rsidR="0070724D" w:rsidRDefault="0070724D" w:rsidP="00E03FB9">
            <w:pPr>
              <w:pStyle w:val="IOStabletext2017"/>
              <w:rPr>
                <w:lang w:eastAsia="en-US"/>
              </w:rPr>
            </w:pPr>
          </w:p>
        </w:tc>
        <w:tc>
          <w:tcPr>
            <w:tcW w:w="1794" w:type="dxa"/>
          </w:tcPr>
          <w:p w14:paraId="2E4ABBB3" w14:textId="77777777" w:rsidR="0070724D" w:rsidRDefault="0070724D" w:rsidP="00E03FB9">
            <w:pPr>
              <w:pStyle w:val="IOStabletext2017"/>
              <w:rPr>
                <w:lang w:eastAsia="en-US"/>
              </w:rPr>
            </w:pPr>
          </w:p>
        </w:tc>
        <w:tc>
          <w:tcPr>
            <w:tcW w:w="1794" w:type="dxa"/>
          </w:tcPr>
          <w:p w14:paraId="040F7DD3" w14:textId="77777777" w:rsidR="0070724D" w:rsidRDefault="0070724D" w:rsidP="00E03FB9">
            <w:pPr>
              <w:pStyle w:val="IOStabletext2017"/>
              <w:rPr>
                <w:lang w:eastAsia="en-US"/>
              </w:rPr>
            </w:pPr>
          </w:p>
        </w:tc>
      </w:tr>
    </w:tbl>
    <w:p w14:paraId="707EF605" w14:textId="77777777" w:rsidR="0070724D" w:rsidRDefault="0070724D" w:rsidP="000553CB">
      <w:pPr>
        <w:pStyle w:val="IOSbodytext2017"/>
        <w:rPr>
          <w:lang w:eastAsia="en-US"/>
        </w:rPr>
      </w:pPr>
    </w:p>
    <w:tbl>
      <w:tblPr>
        <w:tblStyle w:val="TableGrid"/>
        <w:tblW w:w="0" w:type="auto"/>
        <w:tblLook w:val="04A0" w:firstRow="1" w:lastRow="0" w:firstColumn="1" w:lastColumn="0" w:noHBand="0" w:noVBand="1"/>
        <w:tblDescription w:val="Complete the table by identifying each of the items shown in the images above."/>
      </w:tblPr>
      <w:tblGrid>
        <w:gridCol w:w="1793"/>
        <w:gridCol w:w="1793"/>
        <w:gridCol w:w="1794"/>
        <w:gridCol w:w="1794"/>
        <w:gridCol w:w="1794"/>
        <w:gridCol w:w="1794"/>
      </w:tblGrid>
      <w:tr w:rsidR="0070724D" w14:paraId="00B4A23C" w14:textId="77777777" w:rsidTr="00294DD8">
        <w:trPr>
          <w:tblHeader/>
        </w:trPr>
        <w:tc>
          <w:tcPr>
            <w:tcW w:w="1793" w:type="dxa"/>
          </w:tcPr>
          <w:p w14:paraId="51B115A0" w14:textId="77777777" w:rsidR="0070724D" w:rsidRDefault="0070724D" w:rsidP="00E03FB9">
            <w:pPr>
              <w:pStyle w:val="IOStableheading2017"/>
              <w:jc w:val="center"/>
              <w:rPr>
                <w:lang w:eastAsia="en-US"/>
              </w:rPr>
            </w:pPr>
            <w:r>
              <w:rPr>
                <w:lang w:eastAsia="en-US"/>
              </w:rPr>
              <w:t>M</w:t>
            </w:r>
          </w:p>
        </w:tc>
        <w:tc>
          <w:tcPr>
            <w:tcW w:w="1793" w:type="dxa"/>
          </w:tcPr>
          <w:p w14:paraId="1197860D" w14:textId="77777777" w:rsidR="0070724D" w:rsidRDefault="0070724D" w:rsidP="00E03FB9">
            <w:pPr>
              <w:pStyle w:val="IOStableheading2017"/>
              <w:jc w:val="center"/>
              <w:rPr>
                <w:lang w:eastAsia="en-US"/>
              </w:rPr>
            </w:pPr>
            <w:r>
              <w:rPr>
                <w:lang w:eastAsia="en-US"/>
              </w:rPr>
              <w:t>N</w:t>
            </w:r>
          </w:p>
        </w:tc>
        <w:tc>
          <w:tcPr>
            <w:tcW w:w="1794" w:type="dxa"/>
          </w:tcPr>
          <w:p w14:paraId="7CFE5BEA" w14:textId="77777777" w:rsidR="0070724D" w:rsidRDefault="0070724D" w:rsidP="00E03FB9">
            <w:pPr>
              <w:pStyle w:val="IOStableheading2017"/>
              <w:jc w:val="center"/>
              <w:rPr>
                <w:lang w:eastAsia="en-US"/>
              </w:rPr>
            </w:pPr>
            <w:r>
              <w:rPr>
                <w:lang w:eastAsia="en-US"/>
              </w:rPr>
              <w:t>O</w:t>
            </w:r>
          </w:p>
        </w:tc>
        <w:tc>
          <w:tcPr>
            <w:tcW w:w="1794" w:type="dxa"/>
          </w:tcPr>
          <w:p w14:paraId="45190CE1" w14:textId="77777777" w:rsidR="0070724D" w:rsidRDefault="0070724D" w:rsidP="00E03FB9">
            <w:pPr>
              <w:pStyle w:val="IOStableheading2017"/>
              <w:jc w:val="center"/>
              <w:rPr>
                <w:lang w:eastAsia="en-US"/>
              </w:rPr>
            </w:pPr>
            <w:r>
              <w:rPr>
                <w:lang w:eastAsia="en-US"/>
              </w:rPr>
              <w:t>P</w:t>
            </w:r>
          </w:p>
        </w:tc>
        <w:tc>
          <w:tcPr>
            <w:tcW w:w="1794" w:type="dxa"/>
          </w:tcPr>
          <w:p w14:paraId="6D0FEABA" w14:textId="77777777" w:rsidR="0070724D" w:rsidRDefault="0070724D" w:rsidP="00E03FB9">
            <w:pPr>
              <w:pStyle w:val="IOStableheading2017"/>
              <w:jc w:val="center"/>
              <w:rPr>
                <w:lang w:eastAsia="en-US"/>
              </w:rPr>
            </w:pPr>
            <w:r>
              <w:rPr>
                <w:lang w:eastAsia="en-US"/>
              </w:rPr>
              <w:t>Q</w:t>
            </w:r>
          </w:p>
        </w:tc>
        <w:tc>
          <w:tcPr>
            <w:tcW w:w="1794" w:type="dxa"/>
          </w:tcPr>
          <w:p w14:paraId="16ACDD5B" w14:textId="77777777" w:rsidR="0070724D" w:rsidRDefault="0070724D" w:rsidP="00E03FB9">
            <w:pPr>
              <w:pStyle w:val="IOStableheading2017"/>
              <w:jc w:val="center"/>
              <w:rPr>
                <w:lang w:eastAsia="en-US"/>
              </w:rPr>
            </w:pPr>
            <w:r>
              <w:rPr>
                <w:lang w:eastAsia="en-US"/>
              </w:rPr>
              <w:t>R</w:t>
            </w:r>
          </w:p>
        </w:tc>
      </w:tr>
      <w:tr w:rsidR="0070724D" w14:paraId="24C8271F" w14:textId="77777777" w:rsidTr="00294DD8">
        <w:trPr>
          <w:tblHeader/>
        </w:trPr>
        <w:tc>
          <w:tcPr>
            <w:tcW w:w="1793" w:type="dxa"/>
          </w:tcPr>
          <w:p w14:paraId="2CC097CA" w14:textId="77777777" w:rsidR="0070724D" w:rsidRDefault="0070724D" w:rsidP="00E03FB9">
            <w:pPr>
              <w:pStyle w:val="IOStabletext2017"/>
              <w:rPr>
                <w:lang w:eastAsia="en-US"/>
              </w:rPr>
            </w:pPr>
          </w:p>
        </w:tc>
        <w:tc>
          <w:tcPr>
            <w:tcW w:w="1793" w:type="dxa"/>
          </w:tcPr>
          <w:p w14:paraId="738BD881" w14:textId="77777777" w:rsidR="0070724D" w:rsidRDefault="0070724D" w:rsidP="00E03FB9">
            <w:pPr>
              <w:pStyle w:val="IOStabletext2017"/>
              <w:rPr>
                <w:lang w:eastAsia="en-US"/>
              </w:rPr>
            </w:pPr>
          </w:p>
        </w:tc>
        <w:tc>
          <w:tcPr>
            <w:tcW w:w="1794" w:type="dxa"/>
          </w:tcPr>
          <w:p w14:paraId="56FDB413" w14:textId="77777777" w:rsidR="0070724D" w:rsidRDefault="0070724D" w:rsidP="00E03FB9">
            <w:pPr>
              <w:pStyle w:val="IOStabletext2017"/>
              <w:rPr>
                <w:lang w:eastAsia="en-US"/>
              </w:rPr>
            </w:pPr>
          </w:p>
        </w:tc>
        <w:tc>
          <w:tcPr>
            <w:tcW w:w="1794" w:type="dxa"/>
          </w:tcPr>
          <w:p w14:paraId="5DF23204" w14:textId="77777777" w:rsidR="0070724D" w:rsidRDefault="0070724D" w:rsidP="00E03FB9">
            <w:pPr>
              <w:pStyle w:val="IOStabletext2017"/>
              <w:rPr>
                <w:lang w:eastAsia="en-US"/>
              </w:rPr>
            </w:pPr>
          </w:p>
        </w:tc>
        <w:tc>
          <w:tcPr>
            <w:tcW w:w="1794" w:type="dxa"/>
          </w:tcPr>
          <w:p w14:paraId="2F75999F" w14:textId="77777777" w:rsidR="0070724D" w:rsidRDefault="0070724D" w:rsidP="00E03FB9">
            <w:pPr>
              <w:pStyle w:val="IOStabletext2017"/>
              <w:rPr>
                <w:lang w:eastAsia="en-US"/>
              </w:rPr>
            </w:pPr>
          </w:p>
        </w:tc>
        <w:tc>
          <w:tcPr>
            <w:tcW w:w="1794" w:type="dxa"/>
          </w:tcPr>
          <w:p w14:paraId="4D933E41" w14:textId="77777777" w:rsidR="0070724D" w:rsidRDefault="0070724D" w:rsidP="00E03FB9">
            <w:pPr>
              <w:pStyle w:val="IOStabletext2017"/>
              <w:rPr>
                <w:lang w:eastAsia="en-US"/>
              </w:rPr>
            </w:pPr>
          </w:p>
        </w:tc>
      </w:tr>
    </w:tbl>
    <w:p w14:paraId="2D918C22" w14:textId="77777777" w:rsidR="00381EBA" w:rsidRDefault="00381EBA" w:rsidP="00381EBA">
      <w:pPr>
        <w:pStyle w:val="IOSbodytext2017"/>
        <w:rPr>
          <w:rFonts w:ascii="Helvetica" w:hAnsi="Helvetica"/>
          <w:sz w:val="40"/>
          <w:szCs w:val="40"/>
          <w:lang w:eastAsia="en-US"/>
        </w:rPr>
      </w:pPr>
      <w:r>
        <w:br w:type="page"/>
      </w:r>
    </w:p>
    <w:p w14:paraId="43B9ACD9" w14:textId="77777777" w:rsidR="00C2371B" w:rsidRDefault="00C2371B" w:rsidP="00533818">
      <w:pPr>
        <w:pStyle w:val="IOSheading32017"/>
      </w:pPr>
      <w:r>
        <w:lastRenderedPageBreak/>
        <w:t>Floor panel controls</w:t>
      </w:r>
    </w:p>
    <w:p w14:paraId="4528D906" w14:textId="3C339064" w:rsidR="00C2371B" w:rsidRDefault="006B092B" w:rsidP="00C2371B">
      <w:pPr>
        <w:pStyle w:val="IOSbodytext2017"/>
        <w:rPr>
          <w:lang w:eastAsia="en-US"/>
        </w:rPr>
      </w:pPr>
      <w:r>
        <w:rPr>
          <w:noProof/>
          <w:lang w:eastAsia="en-AU"/>
        </w:rPr>
        <w:drawing>
          <wp:inline distT="0" distB="0" distL="0" distR="0" wp14:anchorId="10742842" wp14:editId="130EBF17">
            <wp:extent cx="2714625" cy="3609975"/>
            <wp:effectExtent l="0" t="0" r="9525" b="9525"/>
            <wp:docPr id="21" name="Picture 21" descr="Floor panel controls on the John Deere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14625" cy="3609975"/>
                    </a:xfrm>
                    <a:prstGeom prst="rect">
                      <a:avLst/>
                    </a:prstGeom>
                  </pic:spPr>
                </pic:pic>
              </a:graphicData>
            </a:graphic>
          </wp:inline>
        </w:drawing>
      </w:r>
      <w:r w:rsidR="008D2F78">
        <w:rPr>
          <w:lang w:eastAsia="en-US"/>
        </w:rPr>
        <w:t xml:space="preserve"> </w:t>
      </w:r>
      <w:r w:rsidR="00EC21FF">
        <w:rPr>
          <w:noProof/>
          <w:lang w:eastAsia="en-AU"/>
        </w:rPr>
        <w:drawing>
          <wp:inline distT="0" distB="0" distL="0" distR="0" wp14:anchorId="513939A8" wp14:editId="5434C232">
            <wp:extent cx="2705100" cy="3613172"/>
            <wp:effectExtent l="0" t="0" r="0" b="6350"/>
            <wp:docPr id="20" name="Picture 20" descr="Floor panel controls on the Kubota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5366" cy="3613527"/>
                    </a:xfrm>
                    <a:prstGeom prst="rect">
                      <a:avLst/>
                    </a:prstGeom>
                  </pic:spPr>
                </pic:pic>
              </a:graphicData>
            </a:graphic>
          </wp:inline>
        </w:drawing>
      </w:r>
    </w:p>
    <w:p w14:paraId="4B1A8D00" w14:textId="77777777" w:rsidR="00087A4E" w:rsidRDefault="00087A4E" w:rsidP="00087A4E">
      <w:pPr>
        <w:pStyle w:val="IOSbodytext2017"/>
        <w:rPr>
          <w:lang w:eastAsia="en-US"/>
        </w:rPr>
      </w:pPr>
      <w:r>
        <w:rPr>
          <w:lang w:eastAsia="en-US"/>
        </w:rPr>
        <w:t>Use the images above to complete the tables by labelling each control.</w:t>
      </w:r>
    </w:p>
    <w:tbl>
      <w:tblPr>
        <w:tblStyle w:val="TableGrid"/>
        <w:tblW w:w="0" w:type="auto"/>
        <w:tblLook w:val="04A0" w:firstRow="1" w:lastRow="0" w:firstColumn="1" w:lastColumn="0" w:noHBand="0" w:noVBand="1"/>
        <w:tblDescription w:val="Complete the table by identifying each of the items shown in the images above."/>
      </w:tblPr>
      <w:tblGrid>
        <w:gridCol w:w="1793"/>
        <w:gridCol w:w="1793"/>
        <w:gridCol w:w="1794"/>
        <w:gridCol w:w="1794"/>
        <w:gridCol w:w="1794"/>
      </w:tblGrid>
      <w:tr w:rsidR="00087A4E" w14:paraId="106C5549" w14:textId="77777777" w:rsidTr="00294DD8">
        <w:trPr>
          <w:tblHeader/>
        </w:trPr>
        <w:tc>
          <w:tcPr>
            <w:tcW w:w="1793" w:type="dxa"/>
          </w:tcPr>
          <w:p w14:paraId="54A02053" w14:textId="77777777" w:rsidR="00087A4E" w:rsidRDefault="00087A4E" w:rsidP="00E03FB9">
            <w:pPr>
              <w:pStyle w:val="IOStableheading2017"/>
              <w:jc w:val="center"/>
              <w:rPr>
                <w:lang w:eastAsia="en-US"/>
              </w:rPr>
            </w:pPr>
            <w:r>
              <w:rPr>
                <w:lang w:eastAsia="en-US"/>
              </w:rPr>
              <w:t>A</w:t>
            </w:r>
          </w:p>
        </w:tc>
        <w:tc>
          <w:tcPr>
            <w:tcW w:w="1793" w:type="dxa"/>
          </w:tcPr>
          <w:p w14:paraId="1E04FC80" w14:textId="77777777" w:rsidR="00087A4E" w:rsidRDefault="00087A4E" w:rsidP="00E03FB9">
            <w:pPr>
              <w:pStyle w:val="IOStableheading2017"/>
              <w:jc w:val="center"/>
              <w:rPr>
                <w:lang w:eastAsia="en-US"/>
              </w:rPr>
            </w:pPr>
            <w:r>
              <w:rPr>
                <w:lang w:eastAsia="en-US"/>
              </w:rPr>
              <w:t>B</w:t>
            </w:r>
          </w:p>
        </w:tc>
        <w:tc>
          <w:tcPr>
            <w:tcW w:w="1794" w:type="dxa"/>
          </w:tcPr>
          <w:p w14:paraId="40578701" w14:textId="77777777" w:rsidR="00087A4E" w:rsidRDefault="00087A4E" w:rsidP="00E03FB9">
            <w:pPr>
              <w:pStyle w:val="IOStableheading2017"/>
              <w:jc w:val="center"/>
              <w:rPr>
                <w:lang w:eastAsia="en-US"/>
              </w:rPr>
            </w:pPr>
            <w:r>
              <w:rPr>
                <w:lang w:eastAsia="en-US"/>
              </w:rPr>
              <w:t>C</w:t>
            </w:r>
          </w:p>
        </w:tc>
        <w:tc>
          <w:tcPr>
            <w:tcW w:w="1794" w:type="dxa"/>
          </w:tcPr>
          <w:p w14:paraId="78E2F64B" w14:textId="77777777" w:rsidR="00087A4E" w:rsidRDefault="00087A4E" w:rsidP="00E03FB9">
            <w:pPr>
              <w:pStyle w:val="IOStableheading2017"/>
              <w:jc w:val="center"/>
              <w:rPr>
                <w:lang w:eastAsia="en-US"/>
              </w:rPr>
            </w:pPr>
            <w:r>
              <w:rPr>
                <w:lang w:eastAsia="en-US"/>
              </w:rPr>
              <w:t>D</w:t>
            </w:r>
          </w:p>
        </w:tc>
        <w:tc>
          <w:tcPr>
            <w:tcW w:w="1794" w:type="dxa"/>
          </w:tcPr>
          <w:p w14:paraId="360F9FA5" w14:textId="77777777" w:rsidR="00087A4E" w:rsidRDefault="00087A4E" w:rsidP="00E03FB9">
            <w:pPr>
              <w:pStyle w:val="IOStableheading2017"/>
              <w:jc w:val="center"/>
              <w:rPr>
                <w:lang w:eastAsia="en-US"/>
              </w:rPr>
            </w:pPr>
            <w:r>
              <w:rPr>
                <w:lang w:eastAsia="en-US"/>
              </w:rPr>
              <w:t>E</w:t>
            </w:r>
          </w:p>
        </w:tc>
      </w:tr>
      <w:tr w:rsidR="00087A4E" w14:paraId="2535DE8F" w14:textId="77777777" w:rsidTr="00294DD8">
        <w:trPr>
          <w:tblHeader/>
        </w:trPr>
        <w:tc>
          <w:tcPr>
            <w:tcW w:w="1793" w:type="dxa"/>
          </w:tcPr>
          <w:p w14:paraId="27108AEB" w14:textId="77777777" w:rsidR="00087A4E" w:rsidRDefault="00087A4E" w:rsidP="00E03FB9">
            <w:pPr>
              <w:pStyle w:val="IOStabletext2017"/>
              <w:rPr>
                <w:lang w:eastAsia="en-US"/>
              </w:rPr>
            </w:pPr>
          </w:p>
        </w:tc>
        <w:tc>
          <w:tcPr>
            <w:tcW w:w="1793" w:type="dxa"/>
          </w:tcPr>
          <w:p w14:paraId="40AE1218" w14:textId="77777777" w:rsidR="00087A4E" w:rsidRDefault="00087A4E" w:rsidP="00E03FB9">
            <w:pPr>
              <w:pStyle w:val="IOStabletext2017"/>
              <w:rPr>
                <w:lang w:eastAsia="en-US"/>
              </w:rPr>
            </w:pPr>
          </w:p>
        </w:tc>
        <w:tc>
          <w:tcPr>
            <w:tcW w:w="1794" w:type="dxa"/>
          </w:tcPr>
          <w:p w14:paraId="70F8E973" w14:textId="77777777" w:rsidR="00087A4E" w:rsidRDefault="00087A4E" w:rsidP="00E03FB9">
            <w:pPr>
              <w:pStyle w:val="IOStabletext2017"/>
              <w:rPr>
                <w:lang w:eastAsia="en-US"/>
              </w:rPr>
            </w:pPr>
          </w:p>
        </w:tc>
        <w:tc>
          <w:tcPr>
            <w:tcW w:w="1794" w:type="dxa"/>
          </w:tcPr>
          <w:p w14:paraId="1820CC9A" w14:textId="77777777" w:rsidR="00087A4E" w:rsidRDefault="00087A4E" w:rsidP="00E03FB9">
            <w:pPr>
              <w:pStyle w:val="IOStabletext2017"/>
              <w:rPr>
                <w:lang w:eastAsia="en-US"/>
              </w:rPr>
            </w:pPr>
          </w:p>
        </w:tc>
        <w:tc>
          <w:tcPr>
            <w:tcW w:w="1794" w:type="dxa"/>
          </w:tcPr>
          <w:p w14:paraId="3D55F21C" w14:textId="77777777" w:rsidR="00087A4E" w:rsidRDefault="00087A4E" w:rsidP="00E03FB9">
            <w:pPr>
              <w:pStyle w:val="IOStabletext2017"/>
              <w:rPr>
                <w:lang w:eastAsia="en-US"/>
              </w:rPr>
            </w:pPr>
          </w:p>
        </w:tc>
      </w:tr>
    </w:tbl>
    <w:p w14:paraId="1EA7EB3E" w14:textId="77777777" w:rsidR="00381EBA" w:rsidRDefault="00381EBA" w:rsidP="00381EBA">
      <w:pPr>
        <w:pStyle w:val="IOSbodytext2017"/>
        <w:rPr>
          <w:lang w:eastAsia="en-US"/>
        </w:rPr>
      </w:pPr>
      <w:r>
        <w:rPr>
          <w:lang w:eastAsia="en-US"/>
        </w:rPr>
        <w:br w:type="page"/>
      </w:r>
    </w:p>
    <w:p w14:paraId="2AF87474" w14:textId="77777777" w:rsidR="0070724D" w:rsidRDefault="00533818" w:rsidP="00533818">
      <w:pPr>
        <w:pStyle w:val="IOSheading32017"/>
      </w:pPr>
      <w:r>
        <w:lastRenderedPageBreak/>
        <w:t>Light switch controls</w:t>
      </w:r>
    </w:p>
    <w:p w14:paraId="18985232" w14:textId="160F47D0" w:rsidR="00533818" w:rsidRDefault="00EC21FF" w:rsidP="000553CB">
      <w:pPr>
        <w:pStyle w:val="IOSbodytext2017"/>
        <w:rPr>
          <w:lang w:eastAsia="en-US"/>
        </w:rPr>
      </w:pPr>
      <w:r>
        <w:rPr>
          <w:noProof/>
          <w:lang w:eastAsia="en-AU"/>
        </w:rPr>
        <w:drawing>
          <wp:inline distT="0" distB="0" distL="0" distR="0" wp14:anchorId="78658373" wp14:editId="553446CE">
            <wp:extent cx="2543175" cy="3381375"/>
            <wp:effectExtent l="0" t="0" r="9525" b="9525"/>
            <wp:docPr id="23" name="Picture 23" descr="Light switch controls on the John Deere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43175" cy="3381375"/>
                    </a:xfrm>
                    <a:prstGeom prst="rect">
                      <a:avLst/>
                    </a:prstGeom>
                  </pic:spPr>
                </pic:pic>
              </a:graphicData>
            </a:graphic>
          </wp:inline>
        </w:drawing>
      </w:r>
      <w:r w:rsidR="008D2F78">
        <w:rPr>
          <w:lang w:eastAsia="en-US"/>
        </w:rPr>
        <w:t xml:space="preserve"> </w:t>
      </w:r>
      <w:r w:rsidR="008D2F78">
        <w:rPr>
          <w:noProof/>
          <w:lang w:eastAsia="en-AU"/>
        </w:rPr>
        <w:drawing>
          <wp:inline distT="0" distB="0" distL="0" distR="0" wp14:anchorId="2485F381" wp14:editId="4AC754E3">
            <wp:extent cx="4162425" cy="3387353"/>
            <wp:effectExtent l="0" t="0" r="0" b="3810"/>
            <wp:docPr id="22" name="Picture 22" descr="Light switch controls on the Kubota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62748" cy="3387616"/>
                    </a:xfrm>
                    <a:prstGeom prst="rect">
                      <a:avLst/>
                    </a:prstGeom>
                  </pic:spPr>
                </pic:pic>
              </a:graphicData>
            </a:graphic>
          </wp:inline>
        </w:drawing>
      </w:r>
    </w:p>
    <w:p w14:paraId="269609A7" w14:textId="77777777" w:rsidR="00EC21FF" w:rsidRDefault="00EC21FF" w:rsidP="00EC21FF">
      <w:pPr>
        <w:pStyle w:val="IOSbodytext2017"/>
        <w:rPr>
          <w:lang w:eastAsia="en-US"/>
        </w:rPr>
      </w:pPr>
      <w:r>
        <w:rPr>
          <w:lang w:eastAsia="en-US"/>
        </w:rPr>
        <w:t>Use the images above to complete the tables by labelling each control.</w:t>
      </w:r>
    </w:p>
    <w:tbl>
      <w:tblPr>
        <w:tblStyle w:val="TableGrid"/>
        <w:tblW w:w="0" w:type="auto"/>
        <w:tblLook w:val="04A0" w:firstRow="1" w:lastRow="0" w:firstColumn="1" w:lastColumn="0" w:noHBand="0" w:noVBand="1"/>
        <w:tblDescription w:val="Complete the table by identifying each of the items shown in the images above."/>
      </w:tblPr>
      <w:tblGrid>
        <w:gridCol w:w="1793"/>
        <w:gridCol w:w="1793"/>
        <w:gridCol w:w="1794"/>
        <w:gridCol w:w="1794"/>
      </w:tblGrid>
      <w:tr w:rsidR="00EC21FF" w14:paraId="4B2D3B56" w14:textId="77777777" w:rsidTr="00294DD8">
        <w:trPr>
          <w:tblHeader/>
        </w:trPr>
        <w:tc>
          <w:tcPr>
            <w:tcW w:w="1793" w:type="dxa"/>
          </w:tcPr>
          <w:p w14:paraId="64FD1C10" w14:textId="77777777" w:rsidR="00EC21FF" w:rsidRDefault="00EC21FF" w:rsidP="00E03FB9">
            <w:pPr>
              <w:pStyle w:val="IOStableheading2017"/>
              <w:jc w:val="center"/>
              <w:rPr>
                <w:lang w:eastAsia="en-US"/>
              </w:rPr>
            </w:pPr>
            <w:r>
              <w:rPr>
                <w:lang w:eastAsia="en-US"/>
              </w:rPr>
              <w:t>A</w:t>
            </w:r>
          </w:p>
        </w:tc>
        <w:tc>
          <w:tcPr>
            <w:tcW w:w="1793" w:type="dxa"/>
          </w:tcPr>
          <w:p w14:paraId="5D2A8E31" w14:textId="77777777" w:rsidR="00EC21FF" w:rsidRDefault="00EC21FF" w:rsidP="00E03FB9">
            <w:pPr>
              <w:pStyle w:val="IOStableheading2017"/>
              <w:jc w:val="center"/>
              <w:rPr>
                <w:lang w:eastAsia="en-US"/>
              </w:rPr>
            </w:pPr>
            <w:r>
              <w:rPr>
                <w:lang w:eastAsia="en-US"/>
              </w:rPr>
              <w:t>B</w:t>
            </w:r>
          </w:p>
        </w:tc>
        <w:tc>
          <w:tcPr>
            <w:tcW w:w="1794" w:type="dxa"/>
          </w:tcPr>
          <w:p w14:paraId="449DDBB8" w14:textId="77777777" w:rsidR="00EC21FF" w:rsidRDefault="00EC21FF" w:rsidP="00E03FB9">
            <w:pPr>
              <w:pStyle w:val="IOStableheading2017"/>
              <w:jc w:val="center"/>
              <w:rPr>
                <w:lang w:eastAsia="en-US"/>
              </w:rPr>
            </w:pPr>
            <w:r>
              <w:rPr>
                <w:lang w:eastAsia="en-US"/>
              </w:rPr>
              <w:t>C</w:t>
            </w:r>
          </w:p>
        </w:tc>
        <w:tc>
          <w:tcPr>
            <w:tcW w:w="1794" w:type="dxa"/>
          </w:tcPr>
          <w:p w14:paraId="77030D96" w14:textId="77777777" w:rsidR="00EC21FF" w:rsidRDefault="00EC21FF" w:rsidP="00E03FB9">
            <w:pPr>
              <w:pStyle w:val="IOStableheading2017"/>
              <w:jc w:val="center"/>
              <w:rPr>
                <w:lang w:eastAsia="en-US"/>
              </w:rPr>
            </w:pPr>
            <w:r>
              <w:rPr>
                <w:lang w:eastAsia="en-US"/>
              </w:rPr>
              <w:t>D</w:t>
            </w:r>
          </w:p>
        </w:tc>
      </w:tr>
      <w:tr w:rsidR="00EC21FF" w14:paraId="5C87089E" w14:textId="77777777" w:rsidTr="00294DD8">
        <w:trPr>
          <w:tblHeader/>
        </w:trPr>
        <w:tc>
          <w:tcPr>
            <w:tcW w:w="1793" w:type="dxa"/>
          </w:tcPr>
          <w:p w14:paraId="214A3839" w14:textId="77777777" w:rsidR="00EC21FF" w:rsidRDefault="00EC21FF" w:rsidP="00E03FB9">
            <w:pPr>
              <w:pStyle w:val="IOStabletext2017"/>
              <w:rPr>
                <w:lang w:eastAsia="en-US"/>
              </w:rPr>
            </w:pPr>
          </w:p>
        </w:tc>
        <w:tc>
          <w:tcPr>
            <w:tcW w:w="1793" w:type="dxa"/>
          </w:tcPr>
          <w:p w14:paraId="375B9E5A" w14:textId="77777777" w:rsidR="00EC21FF" w:rsidRDefault="00EC21FF" w:rsidP="00E03FB9">
            <w:pPr>
              <w:pStyle w:val="IOStabletext2017"/>
              <w:rPr>
                <w:lang w:eastAsia="en-US"/>
              </w:rPr>
            </w:pPr>
          </w:p>
        </w:tc>
        <w:tc>
          <w:tcPr>
            <w:tcW w:w="1794" w:type="dxa"/>
          </w:tcPr>
          <w:p w14:paraId="50D6ACA6" w14:textId="77777777" w:rsidR="00EC21FF" w:rsidRDefault="00EC21FF" w:rsidP="00E03FB9">
            <w:pPr>
              <w:pStyle w:val="IOStabletext2017"/>
              <w:rPr>
                <w:lang w:eastAsia="en-US"/>
              </w:rPr>
            </w:pPr>
          </w:p>
        </w:tc>
        <w:tc>
          <w:tcPr>
            <w:tcW w:w="1794" w:type="dxa"/>
          </w:tcPr>
          <w:p w14:paraId="56AA40DB" w14:textId="77777777" w:rsidR="00EC21FF" w:rsidRDefault="00EC21FF" w:rsidP="00E03FB9">
            <w:pPr>
              <w:pStyle w:val="IOStabletext2017"/>
              <w:rPr>
                <w:lang w:eastAsia="en-US"/>
              </w:rPr>
            </w:pPr>
          </w:p>
        </w:tc>
      </w:tr>
    </w:tbl>
    <w:p w14:paraId="4362874A" w14:textId="77777777" w:rsidR="00D9150C" w:rsidRDefault="00D9150C" w:rsidP="00D9150C">
      <w:pPr>
        <w:pStyle w:val="IOSbodytext2017"/>
        <w:rPr>
          <w:rFonts w:ascii="Helvetica" w:hAnsi="Helvetica"/>
          <w:sz w:val="40"/>
          <w:szCs w:val="40"/>
          <w:lang w:eastAsia="en-US"/>
        </w:rPr>
      </w:pPr>
      <w:r>
        <w:br w:type="page"/>
      </w:r>
    </w:p>
    <w:p w14:paraId="35ECFF52" w14:textId="77777777" w:rsidR="00EC21FF" w:rsidRDefault="00EC21FF" w:rsidP="00EC21FF">
      <w:pPr>
        <w:pStyle w:val="IOSheading32017"/>
      </w:pPr>
      <w:r>
        <w:lastRenderedPageBreak/>
        <w:t>Instrument control panel</w:t>
      </w:r>
    </w:p>
    <w:p w14:paraId="600BB3AB" w14:textId="77777777" w:rsidR="00D9150C" w:rsidRDefault="00D9150C" w:rsidP="000553CB">
      <w:pPr>
        <w:pStyle w:val="IOSbodytext2017"/>
        <w:rPr>
          <w:lang w:eastAsia="en-US"/>
        </w:rPr>
      </w:pPr>
      <w:r>
        <w:rPr>
          <w:noProof/>
          <w:lang w:eastAsia="en-AU"/>
        </w:rPr>
        <w:drawing>
          <wp:inline distT="0" distB="0" distL="0" distR="0" wp14:anchorId="28FBB1B1" wp14:editId="4CC06EA7">
            <wp:extent cx="5772150" cy="3162300"/>
            <wp:effectExtent l="0" t="0" r="0" b="0"/>
            <wp:docPr id="24" name="Picture 24" descr="Instrument control panel for John Deere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72150" cy="3162300"/>
                    </a:xfrm>
                    <a:prstGeom prst="rect">
                      <a:avLst/>
                    </a:prstGeom>
                  </pic:spPr>
                </pic:pic>
              </a:graphicData>
            </a:graphic>
          </wp:inline>
        </w:drawing>
      </w:r>
    </w:p>
    <w:p w14:paraId="3BF8A0E1" w14:textId="77777777" w:rsidR="00EC21FF" w:rsidRDefault="00D9150C" w:rsidP="000553CB">
      <w:pPr>
        <w:pStyle w:val="IOSbodytext2017"/>
        <w:rPr>
          <w:lang w:eastAsia="en-US"/>
        </w:rPr>
      </w:pPr>
      <w:r>
        <w:rPr>
          <w:noProof/>
          <w:lang w:eastAsia="en-AU"/>
        </w:rPr>
        <w:drawing>
          <wp:inline distT="0" distB="0" distL="0" distR="0" wp14:anchorId="5A0E67BF" wp14:editId="5490D526">
            <wp:extent cx="5772150" cy="3105150"/>
            <wp:effectExtent l="0" t="0" r="0" b="0"/>
            <wp:docPr id="25" name="Picture 25" descr="Instrument control panel for Kubota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72150" cy="3105150"/>
                    </a:xfrm>
                    <a:prstGeom prst="rect">
                      <a:avLst/>
                    </a:prstGeom>
                  </pic:spPr>
                </pic:pic>
              </a:graphicData>
            </a:graphic>
          </wp:inline>
        </w:drawing>
      </w:r>
    </w:p>
    <w:p w14:paraId="4C40B7F2" w14:textId="77777777" w:rsidR="00D9150C" w:rsidRDefault="00D9150C" w:rsidP="00D9150C">
      <w:pPr>
        <w:pStyle w:val="IOSbodytext2017"/>
        <w:rPr>
          <w:lang w:eastAsia="en-US"/>
        </w:rPr>
      </w:pPr>
      <w:r>
        <w:rPr>
          <w:lang w:eastAsia="en-US"/>
        </w:rPr>
        <w:t>Use the images above to complete the tables by labelling each control.</w:t>
      </w:r>
    </w:p>
    <w:tbl>
      <w:tblPr>
        <w:tblStyle w:val="TableGrid"/>
        <w:tblW w:w="0" w:type="auto"/>
        <w:tblLook w:val="04A0" w:firstRow="1" w:lastRow="0" w:firstColumn="1" w:lastColumn="0" w:noHBand="0" w:noVBand="1"/>
        <w:tblDescription w:val="Complete the table by identifying each of the items shown in the images above."/>
      </w:tblPr>
      <w:tblGrid>
        <w:gridCol w:w="1793"/>
        <w:gridCol w:w="1793"/>
        <w:gridCol w:w="1794"/>
        <w:gridCol w:w="1794"/>
        <w:gridCol w:w="1794"/>
      </w:tblGrid>
      <w:tr w:rsidR="00D9150C" w14:paraId="2C7AD6B8" w14:textId="77777777" w:rsidTr="00294DD8">
        <w:trPr>
          <w:tblHeader/>
        </w:trPr>
        <w:tc>
          <w:tcPr>
            <w:tcW w:w="1793" w:type="dxa"/>
          </w:tcPr>
          <w:p w14:paraId="69DDA171" w14:textId="77777777" w:rsidR="00D9150C" w:rsidRDefault="00D9150C" w:rsidP="00E03FB9">
            <w:pPr>
              <w:pStyle w:val="IOStableheading2017"/>
              <w:jc w:val="center"/>
              <w:rPr>
                <w:lang w:eastAsia="en-US"/>
              </w:rPr>
            </w:pPr>
            <w:r>
              <w:rPr>
                <w:lang w:eastAsia="en-US"/>
              </w:rPr>
              <w:t>A</w:t>
            </w:r>
          </w:p>
        </w:tc>
        <w:tc>
          <w:tcPr>
            <w:tcW w:w="1793" w:type="dxa"/>
          </w:tcPr>
          <w:p w14:paraId="768766C8" w14:textId="77777777" w:rsidR="00D9150C" w:rsidRDefault="00D9150C" w:rsidP="00E03FB9">
            <w:pPr>
              <w:pStyle w:val="IOStableheading2017"/>
              <w:jc w:val="center"/>
              <w:rPr>
                <w:lang w:eastAsia="en-US"/>
              </w:rPr>
            </w:pPr>
            <w:r>
              <w:rPr>
                <w:lang w:eastAsia="en-US"/>
              </w:rPr>
              <w:t>B</w:t>
            </w:r>
          </w:p>
        </w:tc>
        <w:tc>
          <w:tcPr>
            <w:tcW w:w="1794" w:type="dxa"/>
          </w:tcPr>
          <w:p w14:paraId="437EF4BA" w14:textId="77777777" w:rsidR="00D9150C" w:rsidRDefault="00D9150C" w:rsidP="00E03FB9">
            <w:pPr>
              <w:pStyle w:val="IOStableheading2017"/>
              <w:jc w:val="center"/>
              <w:rPr>
                <w:lang w:eastAsia="en-US"/>
              </w:rPr>
            </w:pPr>
            <w:r>
              <w:rPr>
                <w:lang w:eastAsia="en-US"/>
              </w:rPr>
              <w:t>C</w:t>
            </w:r>
          </w:p>
        </w:tc>
        <w:tc>
          <w:tcPr>
            <w:tcW w:w="1794" w:type="dxa"/>
          </w:tcPr>
          <w:p w14:paraId="787F56F6" w14:textId="77777777" w:rsidR="00D9150C" w:rsidRDefault="00D9150C" w:rsidP="00E03FB9">
            <w:pPr>
              <w:pStyle w:val="IOStableheading2017"/>
              <w:jc w:val="center"/>
              <w:rPr>
                <w:lang w:eastAsia="en-US"/>
              </w:rPr>
            </w:pPr>
            <w:r>
              <w:rPr>
                <w:lang w:eastAsia="en-US"/>
              </w:rPr>
              <w:t>D</w:t>
            </w:r>
          </w:p>
        </w:tc>
        <w:tc>
          <w:tcPr>
            <w:tcW w:w="1794" w:type="dxa"/>
          </w:tcPr>
          <w:p w14:paraId="483821F0" w14:textId="77777777" w:rsidR="00D9150C" w:rsidRDefault="00D9150C" w:rsidP="00E03FB9">
            <w:pPr>
              <w:pStyle w:val="IOStableheading2017"/>
              <w:jc w:val="center"/>
              <w:rPr>
                <w:lang w:eastAsia="en-US"/>
              </w:rPr>
            </w:pPr>
            <w:r>
              <w:rPr>
                <w:lang w:eastAsia="en-US"/>
              </w:rPr>
              <w:t>E</w:t>
            </w:r>
          </w:p>
        </w:tc>
      </w:tr>
      <w:tr w:rsidR="00D9150C" w14:paraId="318D390D" w14:textId="77777777" w:rsidTr="00294DD8">
        <w:trPr>
          <w:tblHeader/>
        </w:trPr>
        <w:tc>
          <w:tcPr>
            <w:tcW w:w="1793" w:type="dxa"/>
          </w:tcPr>
          <w:p w14:paraId="7F8C2536" w14:textId="77777777" w:rsidR="00D9150C" w:rsidRDefault="00D9150C" w:rsidP="00E03FB9">
            <w:pPr>
              <w:pStyle w:val="IOStabletext2017"/>
              <w:rPr>
                <w:lang w:eastAsia="en-US"/>
              </w:rPr>
            </w:pPr>
          </w:p>
        </w:tc>
        <w:tc>
          <w:tcPr>
            <w:tcW w:w="1793" w:type="dxa"/>
          </w:tcPr>
          <w:p w14:paraId="3E7C76B0" w14:textId="77777777" w:rsidR="00D9150C" w:rsidRDefault="00D9150C" w:rsidP="00E03FB9">
            <w:pPr>
              <w:pStyle w:val="IOStabletext2017"/>
              <w:rPr>
                <w:lang w:eastAsia="en-US"/>
              </w:rPr>
            </w:pPr>
          </w:p>
        </w:tc>
        <w:tc>
          <w:tcPr>
            <w:tcW w:w="1794" w:type="dxa"/>
          </w:tcPr>
          <w:p w14:paraId="47E21155" w14:textId="77777777" w:rsidR="00D9150C" w:rsidRDefault="00D9150C" w:rsidP="00E03FB9">
            <w:pPr>
              <w:pStyle w:val="IOStabletext2017"/>
              <w:rPr>
                <w:lang w:eastAsia="en-US"/>
              </w:rPr>
            </w:pPr>
          </w:p>
        </w:tc>
        <w:tc>
          <w:tcPr>
            <w:tcW w:w="1794" w:type="dxa"/>
          </w:tcPr>
          <w:p w14:paraId="46BFCA16" w14:textId="77777777" w:rsidR="00D9150C" w:rsidRDefault="00D9150C" w:rsidP="00E03FB9">
            <w:pPr>
              <w:pStyle w:val="IOStabletext2017"/>
              <w:rPr>
                <w:lang w:eastAsia="en-US"/>
              </w:rPr>
            </w:pPr>
          </w:p>
        </w:tc>
        <w:tc>
          <w:tcPr>
            <w:tcW w:w="1794" w:type="dxa"/>
          </w:tcPr>
          <w:p w14:paraId="46B89086" w14:textId="77777777" w:rsidR="00D9150C" w:rsidRDefault="00D9150C" w:rsidP="00E03FB9">
            <w:pPr>
              <w:pStyle w:val="IOStabletext2017"/>
              <w:rPr>
                <w:lang w:eastAsia="en-US"/>
              </w:rPr>
            </w:pPr>
          </w:p>
        </w:tc>
      </w:tr>
    </w:tbl>
    <w:p w14:paraId="11D26F6F" w14:textId="77777777" w:rsidR="00D9150C" w:rsidRDefault="00D9150C" w:rsidP="000553CB">
      <w:pPr>
        <w:pStyle w:val="IOSbodytext2017"/>
        <w:rPr>
          <w:lang w:eastAsia="en-US"/>
        </w:rPr>
      </w:pPr>
    </w:p>
    <w:tbl>
      <w:tblPr>
        <w:tblStyle w:val="TableGrid"/>
        <w:tblW w:w="0" w:type="auto"/>
        <w:tblLook w:val="04A0" w:firstRow="1" w:lastRow="0" w:firstColumn="1" w:lastColumn="0" w:noHBand="0" w:noVBand="1"/>
        <w:tblDescription w:val="Complete the table by identifying each of the items shown in the images above."/>
      </w:tblPr>
      <w:tblGrid>
        <w:gridCol w:w="1793"/>
        <w:gridCol w:w="1793"/>
        <w:gridCol w:w="1794"/>
        <w:gridCol w:w="1794"/>
        <w:gridCol w:w="1794"/>
      </w:tblGrid>
      <w:tr w:rsidR="00D9150C" w14:paraId="0565DDB7" w14:textId="77777777" w:rsidTr="00294DD8">
        <w:trPr>
          <w:tblHeader/>
        </w:trPr>
        <w:tc>
          <w:tcPr>
            <w:tcW w:w="1793" w:type="dxa"/>
          </w:tcPr>
          <w:p w14:paraId="5109A248" w14:textId="77777777" w:rsidR="00D9150C" w:rsidRDefault="00D9150C" w:rsidP="00E03FB9">
            <w:pPr>
              <w:pStyle w:val="IOStableheading2017"/>
              <w:jc w:val="center"/>
              <w:rPr>
                <w:lang w:eastAsia="en-US"/>
              </w:rPr>
            </w:pPr>
            <w:r>
              <w:rPr>
                <w:lang w:eastAsia="en-US"/>
              </w:rPr>
              <w:t>F</w:t>
            </w:r>
          </w:p>
        </w:tc>
        <w:tc>
          <w:tcPr>
            <w:tcW w:w="1793" w:type="dxa"/>
          </w:tcPr>
          <w:p w14:paraId="79A37D65" w14:textId="77777777" w:rsidR="00D9150C" w:rsidRDefault="00D9150C" w:rsidP="00E03FB9">
            <w:pPr>
              <w:pStyle w:val="IOStableheading2017"/>
              <w:jc w:val="center"/>
              <w:rPr>
                <w:lang w:eastAsia="en-US"/>
              </w:rPr>
            </w:pPr>
            <w:r>
              <w:rPr>
                <w:lang w:eastAsia="en-US"/>
              </w:rPr>
              <w:t>G</w:t>
            </w:r>
          </w:p>
        </w:tc>
        <w:tc>
          <w:tcPr>
            <w:tcW w:w="1794" w:type="dxa"/>
          </w:tcPr>
          <w:p w14:paraId="100E7259" w14:textId="77777777" w:rsidR="00D9150C" w:rsidRDefault="00D9150C" w:rsidP="00E03FB9">
            <w:pPr>
              <w:pStyle w:val="IOStableheading2017"/>
              <w:jc w:val="center"/>
              <w:rPr>
                <w:lang w:eastAsia="en-US"/>
              </w:rPr>
            </w:pPr>
            <w:r>
              <w:rPr>
                <w:lang w:eastAsia="en-US"/>
              </w:rPr>
              <w:t>H</w:t>
            </w:r>
          </w:p>
        </w:tc>
        <w:tc>
          <w:tcPr>
            <w:tcW w:w="1794" w:type="dxa"/>
          </w:tcPr>
          <w:p w14:paraId="15456E1E" w14:textId="77777777" w:rsidR="00D9150C" w:rsidRDefault="00D9150C" w:rsidP="00E03FB9">
            <w:pPr>
              <w:pStyle w:val="IOStableheading2017"/>
              <w:jc w:val="center"/>
              <w:rPr>
                <w:lang w:eastAsia="en-US"/>
              </w:rPr>
            </w:pPr>
            <w:r>
              <w:rPr>
                <w:lang w:eastAsia="en-US"/>
              </w:rPr>
              <w:t>I</w:t>
            </w:r>
          </w:p>
        </w:tc>
        <w:tc>
          <w:tcPr>
            <w:tcW w:w="1794" w:type="dxa"/>
          </w:tcPr>
          <w:p w14:paraId="239E27B4" w14:textId="77777777" w:rsidR="00D9150C" w:rsidRDefault="00D9150C" w:rsidP="00E03FB9">
            <w:pPr>
              <w:pStyle w:val="IOStableheading2017"/>
              <w:jc w:val="center"/>
              <w:rPr>
                <w:lang w:eastAsia="en-US"/>
              </w:rPr>
            </w:pPr>
            <w:r>
              <w:rPr>
                <w:lang w:eastAsia="en-US"/>
              </w:rPr>
              <w:t>J</w:t>
            </w:r>
          </w:p>
        </w:tc>
      </w:tr>
      <w:tr w:rsidR="00D9150C" w14:paraId="00D208FA" w14:textId="77777777" w:rsidTr="00294DD8">
        <w:trPr>
          <w:tblHeader/>
        </w:trPr>
        <w:tc>
          <w:tcPr>
            <w:tcW w:w="1793" w:type="dxa"/>
          </w:tcPr>
          <w:p w14:paraId="2FF7673C" w14:textId="77777777" w:rsidR="00D9150C" w:rsidRDefault="00D9150C" w:rsidP="00E03FB9">
            <w:pPr>
              <w:pStyle w:val="IOStabletext2017"/>
              <w:rPr>
                <w:lang w:eastAsia="en-US"/>
              </w:rPr>
            </w:pPr>
          </w:p>
        </w:tc>
        <w:tc>
          <w:tcPr>
            <w:tcW w:w="1793" w:type="dxa"/>
          </w:tcPr>
          <w:p w14:paraId="414033A7" w14:textId="77777777" w:rsidR="00D9150C" w:rsidRDefault="00D9150C" w:rsidP="00E03FB9">
            <w:pPr>
              <w:pStyle w:val="IOStabletext2017"/>
              <w:rPr>
                <w:lang w:eastAsia="en-US"/>
              </w:rPr>
            </w:pPr>
          </w:p>
        </w:tc>
        <w:tc>
          <w:tcPr>
            <w:tcW w:w="1794" w:type="dxa"/>
          </w:tcPr>
          <w:p w14:paraId="570A52C0" w14:textId="77777777" w:rsidR="00D9150C" w:rsidRDefault="00D9150C" w:rsidP="00E03FB9">
            <w:pPr>
              <w:pStyle w:val="IOStabletext2017"/>
              <w:rPr>
                <w:lang w:eastAsia="en-US"/>
              </w:rPr>
            </w:pPr>
          </w:p>
        </w:tc>
        <w:tc>
          <w:tcPr>
            <w:tcW w:w="1794" w:type="dxa"/>
          </w:tcPr>
          <w:p w14:paraId="42157BB9" w14:textId="77777777" w:rsidR="00D9150C" w:rsidRDefault="00D9150C" w:rsidP="00E03FB9">
            <w:pPr>
              <w:pStyle w:val="IOStabletext2017"/>
              <w:rPr>
                <w:lang w:eastAsia="en-US"/>
              </w:rPr>
            </w:pPr>
          </w:p>
        </w:tc>
        <w:tc>
          <w:tcPr>
            <w:tcW w:w="1794" w:type="dxa"/>
          </w:tcPr>
          <w:p w14:paraId="4D38383B" w14:textId="77777777" w:rsidR="00D9150C" w:rsidRDefault="00D9150C" w:rsidP="00E03FB9">
            <w:pPr>
              <w:pStyle w:val="IOStabletext2017"/>
              <w:rPr>
                <w:lang w:eastAsia="en-US"/>
              </w:rPr>
            </w:pPr>
          </w:p>
        </w:tc>
      </w:tr>
    </w:tbl>
    <w:p w14:paraId="14AF149F" w14:textId="77777777" w:rsidR="009869FC" w:rsidRDefault="009869FC" w:rsidP="00D9150C">
      <w:pPr>
        <w:pStyle w:val="IOSbodytext2017"/>
        <w:rPr>
          <w:lang w:eastAsia="en-US"/>
        </w:rPr>
        <w:sectPr w:rsidR="009869FC" w:rsidSect="00667FEF">
          <w:footerReference w:type="even" r:id="rId32"/>
          <w:footerReference w:type="default" r:id="rId33"/>
          <w:pgSz w:w="11906" w:h="16838"/>
          <w:pgMar w:top="964" w:right="567" w:bottom="567" w:left="567" w:header="567" w:footer="567" w:gutter="0"/>
          <w:cols w:space="708"/>
          <w:docGrid w:linePitch="360"/>
        </w:sectPr>
      </w:pPr>
    </w:p>
    <w:p w14:paraId="1BB6DB47" w14:textId="77777777" w:rsidR="00D9150C" w:rsidRDefault="00A57A7B" w:rsidP="005638A2">
      <w:pPr>
        <w:pStyle w:val="IOSheading32017"/>
        <w:tabs>
          <w:tab w:val="clear" w:pos="3402"/>
        </w:tabs>
      </w:pPr>
      <w:r>
        <w:lastRenderedPageBreak/>
        <w:t>Tractor hand signals</w:t>
      </w:r>
    </w:p>
    <w:p w14:paraId="5106E4A8" w14:textId="77777777" w:rsidR="009869FC" w:rsidRPr="009869FC" w:rsidRDefault="009869FC" w:rsidP="009869FC">
      <w:pPr>
        <w:pStyle w:val="IOSbodytext2017"/>
        <w:rPr>
          <w:lang w:eastAsia="en-US"/>
        </w:rPr>
      </w:pPr>
      <w:r>
        <w:rPr>
          <w:lang w:eastAsia="en-US"/>
        </w:rPr>
        <w:t>Identify what each signal means.</w:t>
      </w:r>
    </w:p>
    <w:p w14:paraId="107EE986" w14:textId="77777777" w:rsidR="00396B4E" w:rsidRPr="00396B4E" w:rsidRDefault="00681262" w:rsidP="00196EF2">
      <w:pPr>
        <w:pStyle w:val="IOSlines2017"/>
        <w:tabs>
          <w:tab w:val="clear" w:pos="10773"/>
          <w:tab w:val="left" w:leader="underscore" w:pos="4438"/>
        </w:tabs>
        <w:spacing w:before="360" w:after="240"/>
      </w:pPr>
      <w:r>
        <w:rPr>
          <w:noProof/>
          <w:lang w:eastAsia="en-AU"/>
        </w:rPr>
        <mc:AlternateContent>
          <mc:Choice Requires="wpg">
            <w:drawing>
              <wp:inline distT="0" distB="0" distL="0" distR="0" wp14:anchorId="54591581" wp14:editId="61FD4044">
                <wp:extent cx="570127" cy="1260000"/>
                <wp:effectExtent l="57150" t="0" r="0" b="16510"/>
                <wp:docPr id="4" name="Group 4" descr="Hand signal: Stick figure - holding up one open han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0127" cy="1260000"/>
                          <a:chOff x="0" y="0"/>
                          <a:chExt cx="789305" cy="1741170"/>
                        </a:xfrm>
                      </wpg:grpSpPr>
                      <wpg:grpSp>
                        <wpg:cNvPr id="15" name="Group 15"/>
                        <wpg:cNvGrpSpPr/>
                        <wpg:grpSpPr>
                          <a:xfrm>
                            <a:off x="236220" y="83820"/>
                            <a:ext cx="159385" cy="47015"/>
                            <a:chOff x="0" y="0"/>
                            <a:chExt cx="159385" cy="47015"/>
                          </a:xfrm>
                        </wpg:grpSpPr>
                        <wps:wsp>
                          <wps:cNvPr id="16" name="Oval 16"/>
                          <wps:cNvSpPr/>
                          <wps:spPr>
                            <a:xfrm>
                              <a:off x="0" y="1905"/>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14300" y="0"/>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Group 18"/>
                        <wpg:cNvGrpSpPr/>
                        <wpg:grpSpPr>
                          <a:xfrm>
                            <a:off x="0" y="0"/>
                            <a:ext cx="789305" cy="1741170"/>
                            <a:chOff x="160330" y="0"/>
                            <a:chExt cx="789696" cy="1741220"/>
                          </a:xfrm>
                        </wpg:grpSpPr>
                        <wpg:grpSp>
                          <wpg:cNvPr id="26" name="Group 26"/>
                          <wpg:cNvGrpSpPr/>
                          <wpg:grpSpPr>
                            <a:xfrm>
                              <a:off x="290946" y="0"/>
                              <a:ext cx="380505" cy="1741220"/>
                              <a:chOff x="0" y="0"/>
                              <a:chExt cx="380505" cy="1741220"/>
                            </a:xfrm>
                          </wpg:grpSpPr>
                          <wps:wsp>
                            <wps:cNvPr id="27" name="Oval 27"/>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Connector 28"/>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9" name="Group 29"/>
                            <wpg:cNvGrpSpPr/>
                            <wpg:grpSpPr>
                              <a:xfrm>
                                <a:off x="0" y="1169720"/>
                                <a:ext cx="380505" cy="571500"/>
                                <a:chOff x="0" y="0"/>
                                <a:chExt cx="380505" cy="571500"/>
                              </a:xfrm>
                            </wpg:grpSpPr>
                            <wps:wsp>
                              <wps:cNvPr id="30" name="Straight Connector 30"/>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56" name="Group 256"/>
                          <wpg:cNvGrpSpPr/>
                          <wpg:grpSpPr>
                            <a:xfrm>
                              <a:off x="160330" y="213762"/>
                              <a:ext cx="789696" cy="385942"/>
                              <a:chOff x="160330" y="-385942"/>
                              <a:chExt cx="789696" cy="385942"/>
                            </a:xfrm>
                          </wpg:grpSpPr>
                          <wps:wsp>
                            <wps:cNvPr id="257" name="Straight Connector 257"/>
                            <wps:cNvCnPr/>
                            <wps:spPr>
                              <a:xfrm>
                                <a:off x="195943" y="-100940"/>
                                <a:ext cx="279037" cy="10092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Straight Connector 258"/>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Straight Connector 260"/>
                            <wps:cNvCnPr/>
                            <wps:spPr>
                              <a:xfrm>
                                <a:off x="160330" y="-385942"/>
                                <a:ext cx="35519" cy="285002"/>
                              </a:xfrm>
                              <a:prstGeom prst="line">
                                <a:avLst/>
                              </a:prstGeom>
                              <a:ln w="25400">
                                <a:solidFill>
                                  <a:schemeClr val="tx1"/>
                                </a:solidFill>
                                <a:headEnd type="diamond" w="lg" len="lg"/>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036DF8BB" id="Group 4" o:spid="_x0000_s1026" alt="Hand signal: Stick figure - holding up one open hand." style="width:44.9pt;height:99.2pt;mso-position-horizontal-relative:char;mso-position-vertical-relative:line" coordsize="7893,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">
                <o:lock v:ext="edit" aspectratio="t"/>
                <v:group id="Group 15" o:spid="_x0000_s1027" style="position:absolute;left:2362;top:838;width:1594;height:470" coordsize="159385,47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16" o:spid="_x0000_s1028" style="position:absolute;top:1905;width:45538;height:45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CVcMA&#10;AADbAAAADwAAAGRycy9kb3ducmV2LnhtbERPTWvCQBC9C/0PyxR60009iKZuQhEsUpGiaUFv0+w0&#10;Cc3Oht3VxH/vFoTe5vE+Z5kPphUXcr6xrOB5koAgLq1uuFLwWazHcxA+IGtsLZOCK3nIs4fRElNt&#10;e97T5RAqEUPYp6igDqFLpfRlTQb9xHbEkfuxzmCI0FVSO+xjuGnlNElm0mDDsaHGjlY1lb+Hs1Fw&#10;XBTBXFdv5fd6t/0694l076cPpZ4eh9cXEIGG8C++uzc6zp/B3y/x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CVcMAAADbAAAADwAAAAAAAAAAAAAAAACYAgAAZHJzL2Rv&#10;d25yZXYueG1sUEsFBgAAAAAEAAQA9QAAAIgDAAAAAA==&#10;" filled="f" strokecolor="black [3213]" strokeweight=".5pt"/>
                  <v:oval id="Oval 17" o:spid="_x0000_s1029" style="position:absolute;left:114300;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zsMA&#10;AADbAAAADwAAAGRycy9kb3ducmV2LnhtbERPTWvCQBC9F/wPywje6sYeao2uoQQsRSlFbUFvY3aa&#10;BLOzYXc18d93CwVv83ifs8h604grOV9bVjAZJyCIC6trLhV87VePLyB8QNbYWCYFN/KQLQcPC0y1&#10;7XhL110oRQxhn6KCKoQ2ldIXFRn0Y9sSR+7HOoMhQldK7bCL4aaRT0nyLA3WHBsqbCmvqDjvLkbB&#10;YbYP5pa/FafVx+b70iXSrY+fSo2G/escRKA+3MX/7ncd50/h75d4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nzsMAAADbAAAADwAAAAAAAAAAAAAAAACYAgAAZHJzL2Rv&#10;d25yZXYueG1sUEsFBgAAAAAEAAQA9QAAAIgDAAAAAA==&#10;" filled="f" strokecolor="black [3213]" strokeweight=".5pt"/>
                </v:group>
                <v:group id="Group 18" o:spid="_x0000_s1030" style="position:absolute;width:7893;height:17411" coordorigin="1603" coordsize="7896,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26" o:spid="_x0000_s1031"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7" o:spid="_x0000_s1032"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MFcUA&#10;AADbAAAADwAAAGRycy9kb3ducmV2LnhtbESPzW7CMBCE75X6DtYi9VYcUqktIQ5Kq1blWH4OHJd4&#10;SSLidRIbCH16jITU42hmvtGk88E04kS9qy0rmIwjEMSF1TWXCjbr7+d3EM4ja2wsk4ILOZhnjw8p&#10;JtqeeUmnlS9FgLBLUEHlfZtI6YqKDLqxbYmDt7e9QR9kX0rd4znATSPjKHqVBmsOCxW29FlRcVgd&#10;jYKmi6d5/tf9Lna8vfwcX5ZfuvtQ6mk05DMQngb/H763F1pB/Aa3L+EH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EwVxQAAANsAAAAPAAAAAAAAAAAAAAAAAJgCAABkcnMv&#10;ZG93bnJldi54bWxQSwUGAAAAAAQABAD1AAAAigMAAAAA&#10;" filled="f" strokecolor="black [3213]" strokeweight="1.25pt"/>
                    <v:line id="Straight Connector 28" o:spid="_x0000_s1033"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HUcEAAADbAAAADwAAAGRycy9kb3ducmV2LnhtbERP3WrCMBS+H/gO4QjezVTB0lVjEdlw&#10;MDZY9QEOzbGpbU5KE2339svFYJcf3/+umGwnHjT4xrGC1TIBQVw53XCt4HJ+e85A+ICssXNMCn7I&#10;Q7GfPe0w127kb3qUoRYxhH2OCkwIfS6lrwxZ9EvXE0fu6gaLIcKhlnrAMYbbTq6TJJUWG44NBns6&#10;Gqra8m4VvITLzby2p+yj3JzHr9R81rerVmoxnw5bEIGm8C/+c79rBes4Nn6JP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tEdRwQAAANsAAAAPAAAAAAAAAAAAAAAA&#10;AKECAABkcnMvZG93bnJldi54bWxQSwUGAAAAAAQABAD5AAAAjwMAAAAA&#10;" strokecolor="black [3213]" strokeweight="2pt"/>
                    <v:group id="Group 29" o:spid="_x0000_s1034"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30" o:spid="_x0000_s1035"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isEAAADbAAAADwAAAGRycy9kb3ducmV2LnhtbERP3WrCMBS+H/gO4Qi7m6mTiVbTIkPZ&#10;YGyw6gMcmmPTn5yUJtru7ZeLwS4/vv99PtlO3GnwtWMFy0UCgrh0uuZKweV8etqA8AFZY+eYFPyQ&#10;hzybPewx1W7kb7oXoRIxhH2KCkwIfSqlLw1Z9AvXE0fu6gaLIcKhknrAMYbbTj4nyVparDk2GOzp&#10;1VDZFjerYBsujTm2b5uP4uU8fq3NZ9VctVKP8+mwAxFoCv/iP/e7VrCK6+OX+ANk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92KwQAAANsAAAAPAAAAAAAAAAAAAAAA&#10;AKECAABkcnMvZG93bnJldi54bWxQSwUGAAAAAAQABAD5AAAAjwMAAAAA&#10;" strokecolor="black [3213]" strokeweight="2pt"/>
                      <v:line id="Straight Connector 31" o:spid="_x0000_s1036"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U+8QAAADbAAAADwAAAGRycy9kb3ducmV2LnhtbESPQUvDQBSE74L/YXlCb+2mFUqN3RYt&#10;VXpQqLHen9lnEsx7m+5um/jvXaHgcZiZb5jleuBWncmHxomB6SQDRVI620hl4PD+NF6AChHFYuuE&#10;DPxQgPXq+mqJuXW9vNG5iJVKEAk5Gqhj7HKtQ1kTY5i4jiR5X84zxiR9pa3HPsG51bMsm2vGRtJC&#10;jR1taiq/ixMb2JbzxeH4cve85/7jlXfhk4tHb8zoZni4BxVpiP/hS3tnDdxO4e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5T7xAAAANsAAAAPAAAAAAAAAAAA&#10;AAAAAKECAABkcnMvZG93bnJldi54bWxQSwUGAAAAAAQABAD5AAAAkgMAAAAA&#10;" strokecolor="black [3213]" strokeweight="2pt"/>
                    </v:group>
                  </v:group>
                  <v:group id="Group 256" o:spid="_x0000_s1037" style="position:absolute;left:1603;top:2137;width:7897;height:3860" coordorigin="1603,-3859" coordsize="7896,3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line id="Straight Connector 257" o:spid="_x0000_s1038" style="position:absolute;visibility:visible;mso-wrap-style:square" from="1959,-1009" to="4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LW8QAAADcAAAADwAAAGRycy9kb3ducmV2LnhtbESP0WrCQBRE3wv+w3IF3+pGQavRVUQq&#10;FaSC0Q+4ZK/ZaPZuyG5N+veuUOjjMDNnmOW6s5V4UONLxwpGwwQEce50yYWCy3n3PgPhA7LGyjEp&#10;+CUP61XvbYmpdi2f6JGFQkQI+xQVmBDqVEqfG7Loh64mjt7VNRZDlE0hdYNthNtKjpNkKi2WHBcM&#10;1rQ1lN+zH6tgHi4383n/mh2yybk9Ts13cbtqpQb9brMAEagL/+G/9l4rGE8+4HU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QtbxAAAANwAAAAPAAAAAAAAAAAA&#10;AAAAAKECAABkcnMvZG93bnJldi54bWxQSwUGAAAAAAQABAD5AAAAkgMAAAAA&#10;" strokecolor="black [3213]" strokeweight="2pt"/>
                    <v:line id="Straight Connector 258" o:spid="_x0000_s1039"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fKcEAAADcAAAADwAAAGRycy9kb3ducmV2LnhtbERPzYrCMBC+C75DGGFvNlVQ3K5RZFnZ&#10;BVGw+gBDMzbVZlKaaLtvbw6Cx4/vf7nubS0e1PrKsYJJkoIgLpyuuFRwPm3HCxA+IGusHZOCf/Kw&#10;Xg0HS8y06/hIjzyUIoawz1CBCaHJpPSFIYs+cQ1x5C6utRgibEupW+xiuK3lNE3n0mLFscFgQ9+G&#10;ilt+two+w/lqfm6/i10+O3WHudmX14tW6mPUb75ABOrDW/xy/2kF01lcG8/EI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p8pwQAAANwAAAAPAAAAAAAAAAAAAAAA&#10;AKECAABkcnMvZG93bnJldi54bWxQSwUGAAAAAAQABAD5AAAAjwMAAAAA&#10;" strokecolor="black [3213]" strokeweight="2pt"/>
                    <v:line id="Straight Connector 259" o:spid="_x0000_s1040" style="position:absolute;visibility:visible;mso-wrap-style:square" from="7125,0" to="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6ssMAAADcAAAADwAAAGRycy9kb3ducmV2LnhtbESP0YrCMBRE3wX/IVzBN00VFK1GEVEU&#10;ll2w+gGX5tpUm5vSRNv9+83Cwj4OM3OGWW87W4k3Nb50rGAyTkAQ506XXCi4XY+jBQgfkDVWjknB&#10;N3nYbvq9NabatXyhdxYKESHsU1RgQqhTKX1uyKIfu5o4enfXWAxRNoXUDbYRbis5TZK5tFhyXDBY&#10;095Q/sxeVsEy3B7m8DwtPrLZtf2am8/icddKDQfdbgUiUBf+w3/ts1YwnS3h90w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OrLDAAAA3AAAAA8AAAAAAAAAAAAA&#10;AAAAoQIAAGRycy9kb3ducmV2LnhtbFBLBQYAAAAABAAEAPkAAACRAwAAAAA=&#10;" strokecolor="black [3213]" strokeweight="2pt"/>
                    <v:line id="Straight Connector 260" o:spid="_x0000_s1041" style="position:absolute;visibility:visible;mso-wrap-style:square" from="1603,-3859" to="1958,-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l2hMEAAADcAAAADwAAAGRycy9kb3ducmV2LnhtbERPy2oCMRTdF/yHcAU3RZNKKzIaRQtC&#10;QRB8bNxdJteZ4ORmSKIz/n2zKHR5OO/luneNeFKI1rOGj4kCQVx6Y7nScDnvxnMQMSEbbDyThhdF&#10;WK8Gb0ssjO/4SM9TqkQO4VighjqltpAyljU5jBPfEmfu5oPDlGGopAnY5XDXyKlSM+nQcm6osaXv&#10;msr76eE09Jv4elyD+twevsJe7bvOvttK69Gw3yxAJOrTv/jP/WM0TGd5fj6Tj4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yXaEwQAAANwAAAAPAAAAAAAAAAAAAAAA&#10;AKECAABkcnMvZG93bnJldi54bWxQSwUGAAAAAAQABAD5AAAAjwMAAAAA&#10;" strokecolor="black [3213]" strokeweight="2pt">
                      <v:stroke startarrow="diamond" startarrowwidth="wide" startarrowlength="long"/>
                    </v:line>
                  </v:group>
                </v:group>
                <w10:anchorlock/>
              </v:group>
            </w:pict>
          </mc:Fallback>
        </mc:AlternateContent>
      </w:r>
      <w:r w:rsidR="00A17072">
        <w:t xml:space="preserve"> </w:t>
      </w:r>
      <w:r w:rsidR="00FC6BD8">
        <w:tab/>
      </w:r>
    </w:p>
    <w:p w14:paraId="6FD1656F" w14:textId="77777777" w:rsidR="009869FC" w:rsidRPr="00396B4E" w:rsidRDefault="00A17072" w:rsidP="00196EF2">
      <w:pPr>
        <w:pStyle w:val="IOSlines2017"/>
        <w:tabs>
          <w:tab w:val="clear" w:pos="10773"/>
          <w:tab w:val="left" w:leader="underscore" w:pos="4438"/>
        </w:tabs>
        <w:spacing w:before="360" w:after="240"/>
      </w:pPr>
      <w:r w:rsidRPr="00396B4E">
        <w:rPr>
          <w:noProof/>
          <w:lang w:eastAsia="en-AU"/>
        </w:rPr>
        <mc:AlternateContent>
          <mc:Choice Requires="wpg">
            <w:drawing>
              <wp:inline distT="0" distB="0" distL="0" distR="0" wp14:anchorId="685264B6" wp14:editId="42A71D09">
                <wp:extent cx="583149" cy="1279050"/>
                <wp:effectExtent l="76200" t="38100" r="0" b="16510"/>
                <wp:docPr id="395" name="Group 395" descr="Hand signal: Moving one closed hand up and dow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3149" cy="1279050"/>
                          <a:chOff x="-13" y="-26325"/>
                          <a:chExt cx="807098" cy="1767495"/>
                        </a:xfrm>
                      </wpg:grpSpPr>
                      <wps:wsp>
                        <wps:cNvPr id="396" name="Oval 396"/>
                        <wps:cNvSpPr/>
                        <wps:spPr>
                          <a:xfrm>
                            <a:off x="256529" y="86889"/>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Oval 397"/>
                        <wps:cNvSpPr/>
                        <wps:spPr>
                          <a:xfrm>
                            <a:off x="372380" y="86889"/>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8" name="Group 398"/>
                        <wpg:cNvGrpSpPr/>
                        <wpg:grpSpPr>
                          <a:xfrm>
                            <a:off x="-13" y="-26325"/>
                            <a:ext cx="807098" cy="1767495"/>
                            <a:chOff x="-13" y="-26326"/>
                            <a:chExt cx="807536" cy="1767546"/>
                          </a:xfrm>
                        </wpg:grpSpPr>
                        <wpg:grpSp>
                          <wpg:cNvPr id="399" name="Group 399"/>
                          <wpg:cNvGrpSpPr/>
                          <wpg:grpSpPr>
                            <a:xfrm>
                              <a:off x="29689" y="0"/>
                              <a:ext cx="777834" cy="1741220"/>
                              <a:chOff x="172192" y="0"/>
                              <a:chExt cx="777834" cy="1741220"/>
                            </a:xfrm>
                          </wpg:grpSpPr>
                          <wpg:grpSp>
                            <wpg:cNvPr id="400" name="Group 400"/>
                            <wpg:cNvGrpSpPr/>
                            <wpg:grpSpPr>
                              <a:xfrm>
                                <a:off x="290946" y="0"/>
                                <a:ext cx="380505" cy="1741220"/>
                                <a:chOff x="0" y="0"/>
                                <a:chExt cx="380505" cy="1741220"/>
                              </a:xfrm>
                            </wpg:grpSpPr>
                            <wps:wsp>
                              <wps:cNvPr id="401" name="Oval 401"/>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Straight Connector 402"/>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03" name="Group 403"/>
                              <wpg:cNvGrpSpPr/>
                              <wpg:grpSpPr>
                                <a:xfrm>
                                  <a:off x="0" y="1169720"/>
                                  <a:ext cx="380505" cy="571500"/>
                                  <a:chOff x="0" y="0"/>
                                  <a:chExt cx="380505" cy="571500"/>
                                </a:xfrm>
                              </wpg:grpSpPr>
                              <wps:wsp>
                                <wps:cNvPr id="404" name="Straight Connector 404"/>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5" name="Straight Connector 405"/>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06" name="Group 406"/>
                            <wpg:cNvGrpSpPr/>
                            <wpg:grpSpPr>
                              <a:xfrm>
                                <a:off x="172192" y="433426"/>
                                <a:ext cx="777834" cy="320657"/>
                                <a:chOff x="172192" y="-166278"/>
                                <a:chExt cx="777834" cy="320657"/>
                              </a:xfrm>
                            </wpg:grpSpPr>
                            <wps:wsp>
                              <wps:cNvPr id="407" name="Straight Connector 407"/>
                              <wps:cNvCnPr/>
                              <wps:spPr>
                                <a:xfrm flipV="1">
                                  <a:off x="219693" y="-34"/>
                                  <a:ext cx="255056" cy="15441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 name="Straight Connector 408"/>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9" name="Straight Connector 409"/>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 name="Straight Connector 410"/>
                              <wps:cNvCnPr/>
                              <wps:spPr>
                                <a:xfrm>
                                  <a:off x="172192" y="-166278"/>
                                  <a:ext cx="41563" cy="308760"/>
                                </a:xfrm>
                                <a:prstGeom prst="line">
                                  <a:avLst/>
                                </a:prstGeom>
                                <a:ln w="25400">
                                  <a:solidFill>
                                    <a:schemeClr val="tx1"/>
                                  </a:solidFill>
                                  <a:headEnd type="oval" w="lg" len="lg"/>
                                </a:ln>
                              </wps:spPr>
                              <wps:style>
                                <a:lnRef idx="1">
                                  <a:schemeClr val="accent1"/>
                                </a:lnRef>
                                <a:fillRef idx="0">
                                  <a:schemeClr val="accent1"/>
                                </a:fillRef>
                                <a:effectRef idx="0">
                                  <a:schemeClr val="accent1"/>
                                </a:effectRef>
                                <a:fontRef idx="minor">
                                  <a:schemeClr val="tx1"/>
                                </a:fontRef>
                              </wps:style>
                              <wps:bodyPr/>
                            </wps:wsp>
                          </wpg:grpSp>
                        </wpg:grpSp>
                        <wps:wsp>
                          <wps:cNvPr id="411" name="Straight Arrow Connector 411"/>
                          <wps:cNvCnPr/>
                          <wps:spPr>
                            <a:xfrm flipH="1">
                              <a:off x="-13" y="-26326"/>
                              <a:ext cx="11692" cy="346876"/>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26F14A8" id="Group 395" o:spid="_x0000_s1026" alt="Hand signal: Moving one closed hand up and down." style="width:45.9pt;height:100.7pt;mso-position-horizontal-relative:char;mso-position-vertical-relative:line" coordorigin=",-263" coordsize="8070,17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">
                <o:lock v:ext="edit" aspectratio="t"/>
                <v:oval id="Oval 396" o:spid="_x0000_s1027" style="position:absolute;left:2565;top:86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DQMUA&#10;AADcAAAADwAAAGRycy9kb3ducmV2LnhtbESPQWsCMRSE70L/Q3gFb5pVQXRrFBEUUaSoLbS3183r&#10;7uLmZUmiu/57UxB6HGbmG2a2aE0lbuR8aVnBoJ+AIM6sLjlX8HFe9yYgfEDWWFkmBXfysJi/dGaY&#10;atvwkW6nkIsIYZ+igiKEOpXSZwUZ9H1bE0fv1zqDIUqXS+2wiXBTyWGSjKXBkuNCgTWtCsoup6tR&#10;8DU9B3NfbbKf9WH/eW0S6Xbf70p1X9vlG4hAbfgPP9tbrWA0HcPf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ENAxQAAANwAAAAPAAAAAAAAAAAAAAAAAJgCAABkcnMv&#10;ZG93bnJldi54bWxQSwUGAAAAAAQABAD1AAAAigMAAAAA&#10;" filled="f" strokecolor="black [3213]" strokeweight=".5pt"/>
                <v:oval id="Oval 397" o:spid="_x0000_s1028" style="position:absolute;left:3723;top:868;width:456;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m28YA&#10;AADcAAAADwAAAGRycy9kb3ducmV2LnhtbESPQWvCQBSE74X+h+UVequbWmg1uooIllIRaVTQ2zP7&#10;TEKzb8PuauK/d4VCj8PMfMOMp52pxYWcrywreO0lIIhzqysuFGw3i5cBCB+QNdaWScGVPEwnjw9j&#10;TLVt+YcuWShEhLBPUUEZQpNK6fOSDPqebYijd7LOYIjSFVI7bCPc1LKfJO/SYMVxocSG5iXlv9nZ&#10;KNgPN8Fc55/5cbFa7s5tIt33Ya3U81M3G4EI1IX/8F/7Syt4G37A/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Tm28YAAADcAAAADwAAAAAAAAAAAAAAAACYAgAAZHJz&#10;L2Rvd25yZXYueG1sUEsFBgAAAAAEAAQA9QAAAIsDAAAAAA==&#10;" filled="f" strokecolor="black [3213]" strokeweight=".5pt"/>
                <v:group id="Group 398" o:spid="_x0000_s1029" style="position:absolute;top:-263;width:8070;height:17674" coordorigin=",-263" coordsize="8075,17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group id="Group 399" o:spid="_x0000_s1030" style="position:absolute;left:296;width:7779;height:17412" coordorigin="1721" coordsize="7778,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oup 400" o:spid="_x0000_s1031"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oval id="Oval 401" o:spid="_x0000_s1032"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tW8UA&#10;AADcAAAADwAAAGRycy9kb3ducmV2LnhtbESPzW7CMBCE70h9B2srcQOHH6ESMChFIDgC5cBxiZck&#10;arxOYgOBp68rVepxNDPfaObL1pTiTo0rLCsY9CMQxKnVBWcKTl+b3gcI55E1lpZJwZMcLBdvnTnG&#10;2j74QPejz0SAsItRQe59FUvp0pwMur6tiIN3tY1BH2STSd3gI8BNKYdRNJEGCw4LOVa0yin9Pt6M&#10;grIeTpPkVe93Fz4/t7fRYa3rT6W6720yA+Gp9f/hv/ZOKxhHA/g9E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e1bxQAAANwAAAAPAAAAAAAAAAAAAAAAAJgCAABkcnMv&#10;ZG93bnJldi54bWxQSwUGAAAAAAQABAD1AAAAigMAAAAA&#10;" filled="f" strokecolor="black [3213]" strokeweight="1.25pt"/>
                      <v:line id="Straight Connector 402" o:spid="_x0000_s1033"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FJsQAAADcAAAADwAAAGRycy9kb3ducmV2LnhtbESP0WrCQBRE3wX/YbmCb3WjWNHoKiJK&#10;C6WFRj/gkr1mo9m7Ibua9O+7guDjMDNnmNWms5W4U+NLxwrGowQEce50yYWC0/HwNgfhA7LGyjEp&#10;+CMPm3W/t8JUu5Z/6Z6FQkQI+xQVmBDqVEqfG7LoR64mjt7ZNRZDlE0hdYNthNtKTpJkJi2WHBcM&#10;1rQzlF+zm1WwCKeL2V8/5l/Z+7H9mZnv4nLWSg0H3XYJIlAXXuFn+1MrmCYTeJy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kUmxAAAANwAAAAPAAAAAAAAAAAA&#10;AAAAAKECAABkcnMvZG93bnJldi54bWxQSwUGAAAAAAQABAD5AAAAkgMAAAAA&#10;" strokecolor="black [3213]" strokeweight="2pt"/>
                      <v:group id="Group 403" o:spid="_x0000_s1034"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line id="Straight Connector 404" o:spid="_x0000_s1035"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4ycQAAADcAAAADwAAAGRycy9kb3ducmV2LnhtbESP0WrCQBRE3wX/YbmCb3WjWNHoKiKV&#10;FqSFRj/gkr1mo9m7Ibs16d+7guDjMDNnmNWms5W4UeNLxwrGowQEce50yYWC03H/NgfhA7LGyjEp&#10;+CcPm3W/t8JUu5Z/6ZaFQkQI+xQVmBDqVEqfG7LoR64mjt7ZNRZDlE0hdYNthNtKTpJkJi2WHBcM&#10;1rQzlF+zP6tgEU4X83H9nB+y92P7MzPfxeWslRoOuu0SRKAuvMLP9pdWME2m8Dg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3jJxAAAANwAAAAPAAAAAAAAAAAA&#10;AAAAAKECAABkcnMvZG93bnJldi54bWxQSwUGAAAAAAQABAD5AAAAkgMAAAAA&#10;" strokecolor="black [3213]" strokeweight="2pt"/>
                        <v:line id="Straight Connector 405" o:spid="_x0000_s1036"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lwMUAAADcAAAADwAAAGRycy9kb3ducmV2LnhtbESPQUvDQBSE74L/YXmCN7ux2FJjt8UW&#10;lR4s1Fjvz+wzCea9TXfXJv33riD0OMzMN8x8OXCrjuRD48TA7SgDRVI620hlYP/+fDMDFSKKxdYJ&#10;GThRgOXi8mKOuXW9vNGxiJVKEAk5Gqhj7HKtQ1kTYxi5jiR5X84zxiR9pa3HPsG51eMsm2rGRtJC&#10;jR2tayq/ix828FROZ/vD6/3LjvuPLW/CJxcrb8z11fD4ACrSEM/h//bGGrjLJvB3Jh0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XlwMUAAADcAAAADwAAAAAAAAAA&#10;AAAAAAChAgAAZHJzL2Rvd25yZXYueG1sUEsFBgAAAAAEAAQA+QAAAJMDAAAAAA==&#10;" strokecolor="black [3213]" strokeweight="2pt"/>
                      </v:group>
                    </v:group>
                    <v:group id="Group 406" o:spid="_x0000_s1037" style="position:absolute;left:1721;top:4334;width:7779;height:3206" coordorigin="1721,-1662" coordsize="7778,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line id="Straight Connector 407" o:spid="_x0000_s1038" style="position:absolute;flip:y;visibility:visible;mso-wrap-style:square" from="2196,0" to="4747,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eLMUAAADcAAAADwAAAGRycy9kb3ducmV2LnhtbESPQUvDQBSE7wX/w/IEb+3GIrXGbost&#10;Kj1YqLHen9lnEsx7m+6uTfz3riD0OMzMN8xiNXCrTuRD48TA9SQDRVI620hl4PD2NJ6DChHFYuuE&#10;DPxQgNXyYrTA3LpeXulUxEoliIQcDdQxdrnWoayJMUxcR5K8T+cZY5K+0tZjn+Dc6mmWzTRjI2mh&#10;xo42NZVfxTcbeCxn88Px5e55z/37jrfhg4u1N+bqcni4BxVpiOfwf3trDdxkt/B3Jh0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veLMUAAADcAAAADwAAAAAAAAAA&#10;AAAAAAChAgAAZHJzL2Rvd25yZXYueG1sUEsFBgAAAAAEAAQA+QAAAJMDAAAAAA==&#10;" strokecolor="black [3213]" strokeweight="2pt"/>
                      <v:line id="Straight Connector 408" o:spid="_x0000_s1039"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ZyzMIAAADcAAAADwAAAGRycy9kb3ducmV2LnhtbERP3WrCMBS+H/gO4Qi7m6nDiVbTIkPZ&#10;YGyw6gMcmmPTn5yUJtru7ZeLwS4/vv99PtlO3GnwtWMFy0UCgrh0uuZKweV8etqA8AFZY+eYFPyQ&#10;hzybPewx1W7kb7oXoRIxhH2KCkwIfSqlLw1Z9AvXE0fu6gaLIcKhknrAMYbbTj4nyVparDk2GOzp&#10;1VDZFjerYBsujTm2b5uP4uU8fq3NZ9VctVKP8+mwAxFoCv/iP/e7VrBK4tp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ZyzMIAAADcAAAADwAAAAAAAAAAAAAA&#10;AAChAgAAZHJzL2Rvd25yZXYueG1sUEsFBgAAAAAEAAQA+QAAAJADAAAAAA==&#10;" strokecolor="black [3213]" strokeweight="2pt"/>
                      <v:line id="Straight Connector 409" o:spid="_x0000_s1040" style="position:absolute;visibility:visible;mso-wrap-style:square" from="7125,0" to="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XV8UAAADcAAAADwAAAGRycy9kb3ducmV2LnhtbESP0WrCQBRE3wv9h+UKvtWNpRWNrlKK&#10;xYJUMOYDLtmbbDR7N2RXk/59Vyj4OMzMGWa1GWwjbtT52rGC6SQBQVw4XXOlID99vcxB+ICssXFM&#10;Cn7Jw2b9/LTCVLuej3TLQiUihH2KCkwIbSqlLwxZ9BPXEkevdJ3FEGVXSd1hH+G2ka9JMpMWa44L&#10;Blv6NFRcsqtVsAj52Wwvu/k+ez/1h5n5qc6lVmo8Gj6WIAIN4RH+b39rBW/JAu5n4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rXV8UAAADcAAAADwAAAAAAAAAA&#10;AAAAAAChAgAAZHJzL2Rvd25yZXYueG1sUEsFBgAAAAAEAAQA+QAAAJMDAAAAAA==&#10;" strokecolor="black [3213]" strokeweight="2pt"/>
                      <v:line id="Straight Connector 410" o:spid="_x0000_s1041" style="position:absolute;visibility:visible;mso-wrap-style:square" from="1721,-1662" to="2137,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8078EAAADcAAAADwAAAGRycy9kb3ducmV2LnhtbERPTUvDQBC9C/6HZQRvZpMiUtJuS1EC&#10;BSloFfQ4ZKfZtNnZsLu26b93DoLHx/teric/qDPF1Ac2UBUlKOI22J47A58fzcMcVMrIFofAZOBK&#10;Cdar25sl1jZc+J3O+9wpCeFUowGX81hrnVpHHlMRRmLhDiF6zAJjp23Ei4T7Qc/K8kl77FkaHI70&#10;7Kg97X+8lFznOze+vtH3zjYU++b49VIdjbm/mzYLUJmm/C/+c2+tgcdK5ssZOQJ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zTvwQAAANwAAAAPAAAAAAAAAAAAAAAA&#10;AKECAABkcnMvZG93bnJldi54bWxQSwUGAAAAAAQABAD5AAAAjwMAAAAA&#10;" strokecolor="black [3213]" strokeweight="2pt">
                        <v:stroke startarrow="oval" startarrowwidth="wide" startarrowlength="long"/>
                      </v:line>
                    </v:group>
                  </v:group>
                  <v:shapetype id="_x0000_t32" coordsize="21600,21600" o:spt="32" o:oned="t" path="m,l21600,21600e" filled="f">
                    <v:path arrowok="t" fillok="f" o:connecttype="none"/>
                    <o:lock v:ext="edit" shapetype="t"/>
                  </v:shapetype>
                  <v:shape id="Straight Arrow Connector 411" o:spid="_x0000_s1042" type="#_x0000_t32" style="position:absolute;top:-263;width:116;height:34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86sQAAADcAAAADwAAAGRycy9kb3ducmV2LnhtbESP3WrCQBSE7wu+w3IE7+omokVTV9FC&#10;ocXe+PMAh+zpJm3O2ZBdTfr2XaHQy2FmvmHW24EbdaMu1F4M5NMMFEnpbS3OwOX8+rgEFSKKxcYL&#10;GfihANvN6GGNhfW9HOl2ik4liIQCDVQxtoXWoayIMUx9S5K8T98xxiQ7p22HfYJzo2dZ9qQZa0kL&#10;Fbb0UlH5fbqygfN7z7I/LA7uC4fmutqz+whszGQ87J5BRRrif/iv/WYNzPMc7mfSEd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QzzqxAAAANwAAAAPAAAAAAAAAAAA&#10;AAAAAKECAABkcnMvZG93bnJldi54bWxQSwUGAAAAAAQABAD5AAAAkgMAAAAA&#10;" strokecolor="#4579b8 [3044]" strokeweight="1.5pt">
                    <v:stroke startarrow="block" endarrow="block"/>
                  </v:shape>
                </v:group>
                <w10:anchorlock/>
              </v:group>
            </w:pict>
          </mc:Fallback>
        </mc:AlternateContent>
      </w:r>
      <w:r w:rsidRPr="00396B4E">
        <w:t xml:space="preserve"> </w:t>
      </w:r>
      <w:r w:rsidR="00396B4E" w:rsidRPr="00396B4E">
        <w:tab/>
      </w:r>
    </w:p>
    <w:p w14:paraId="4F2D5686" w14:textId="77777777" w:rsidR="009869FC" w:rsidRPr="00396B4E" w:rsidRDefault="00A17072" w:rsidP="00196EF2">
      <w:pPr>
        <w:pStyle w:val="IOSlines2017"/>
        <w:tabs>
          <w:tab w:val="clear" w:pos="10773"/>
          <w:tab w:val="left" w:leader="underscore" w:pos="4438"/>
        </w:tabs>
        <w:spacing w:before="360" w:after="240"/>
      </w:pPr>
      <w:r w:rsidRPr="00396B4E">
        <w:rPr>
          <w:noProof/>
          <w:lang w:eastAsia="en-AU"/>
        </w:rPr>
        <mc:AlternateContent>
          <mc:Choice Requires="wpg">
            <w:drawing>
              <wp:inline distT="0" distB="0" distL="0" distR="0" wp14:anchorId="4B471199" wp14:editId="3A796850">
                <wp:extent cx="588489" cy="1260000"/>
                <wp:effectExtent l="0" t="57150" r="21590" b="35560"/>
                <wp:docPr id="356" name="Group 356" descr="Hand signal: One open hand waving backwards and forward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8489" cy="1260000"/>
                          <a:chOff x="0" y="0"/>
                          <a:chExt cx="821814" cy="1757045"/>
                        </a:xfrm>
                      </wpg:grpSpPr>
                      <wps:wsp>
                        <wps:cNvPr id="357" name="Oval 357"/>
                        <wps:cNvSpPr/>
                        <wps:spPr>
                          <a:xfrm>
                            <a:off x="270510" y="10096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8" name="Group 358"/>
                        <wpg:cNvGrpSpPr/>
                        <wpg:grpSpPr>
                          <a:xfrm>
                            <a:off x="0" y="0"/>
                            <a:ext cx="821814" cy="1757045"/>
                            <a:chOff x="0" y="0"/>
                            <a:chExt cx="821814" cy="1757045"/>
                          </a:xfrm>
                        </wpg:grpSpPr>
                        <wpg:grpSp>
                          <wpg:cNvPr id="359" name="Group 359"/>
                          <wpg:cNvGrpSpPr/>
                          <wpg:grpSpPr>
                            <a:xfrm>
                              <a:off x="0" y="0"/>
                              <a:ext cx="821814" cy="1757045"/>
                              <a:chOff x="0" y="0"/>
                              <a:chExt cx="822057" cy="1757045"/>
                            </a:xfrm>
                          </wpg:grpSpPr>
                          <wpg:grpSp>
                            <wpg:cNvPr id="360" name="Group 360"/>
                            <wpg:cNvGrpSpPr/>
                            <wpg:grpSpPr>
                              <a:xfrm>
                                <a:off x="0" y="0"/>
                                <a:ext cx="629285" cy="1757045"/>
                                <a:chOff x="296883" y="0"/>
                                <a:chExt cx="629328" cy="1757599"/>
                              </a:xfrm>
                            </wpg:grpSpPr>
                            <wpg:grpSp>
                              <wpg:cNvPr id="361" name="Group 361"/>
                              <wpg:cNvGrpSpPr/>
                              <wpg:grpSpPr>
                                <a:xfrm>
                                  <a:off x="296883" y="0"/>
                                  <a:ext cx="361950" cy="1757599"/>
                                  <a:chOff x="5937" y="0"/>
                                  <a:chExt cx="361950" cy="1757599"/>
                                </a:xfrm>
                              </wpg:grpSpPr>
                              <wps:wsp>
                                <wps:cNvPr id="366" name="Oval 366"/>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Straight Connector 367"/>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a:off x="190005" y="1169720"/>
                                    <a:ext cx="17848" cy="58787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69" name="Group 369"/>
                              <wpg:cNvGrpSpPr/>
                              <wpg:grpSpPr>
                                <a:xfrm>
                                  <a:off x="475013" y="172160"/>
                                  <a:ext cx="451198" cy="433499"/>
                                  <a:chOff x="475013" y="-427544"/>
                                  <a:chExt cx="451198" cy="433499"/>
                                </a:xfrm>
                              </wpg:grpSpPr>
                              <wps:wsp>
                                <wps:cNvPr id="371" name="Straight Connector 371"/>
                                <wps:cNvCnPr/>
                                <wps:spPr>
                                  <a:xfrm>
                                    <a:off x="475013" y="-344"/>
                                    <a:ext cx="350358"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wps:spPr>
                                  <a:xfrm flipV="1">
                                    <a:off x="825371" y="-427544"/>
                                    <a:ext cx="100840" cy="43349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73" name="Straight Arrow Connector 373"/>
                            <wps:cNvCnPr/>
                            <wps:spPr>
                              <a:xfrm flipH="1">
                                <a:off x="447674" y="19665"/>
                                <a:ext cx="374383"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374" name="Straight Connector 374"/>
                          <wps:cNvCnPr/>
                          <wps:spPr>
                            <a:xfrm flipH="1" flipV="1">
                              <a:off x="624046" y="56338"/>
                              <a:ext cx="5053" cy="10834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8737D1B" id="Group 356" o:spid="_x0000_s1026" alt="Hand signal: One open hand waving backwards and forwards" style="width:46.35pt;height:99.2pt;mso-position-horizontal-relative:char;mso-position-vertical-relative:line" coordsize="8218,1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">
                <o:lock v:ext="edit" aspectratio="t"/>
                <v:oval id="Oval 357" o:spid="_x0000_s1027" style="position:absolute;left:2705;top:1009;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1cQccA&#10;AADcAAAADwAAAGRycy9kb3ducmV2LnhtbESP3WoCMRSE74W+QziF3mm2ila3RimCRRQp9Qfau9PN&#10;6e7SzcmSRHd9eyMIvRxm5htmOm9NJc7kfGlZwXMvAUGcWV1yruCwX3bHIHxA1lhZJgUX8jCfPXSm&#10;mGrb8CeddyEXEcI+RQVFCHUqpc8KMuh7tiaO3q91BkOULpfaYRPhppL9JBlJgyXHhQJrWhSU/e1O&#10;RsHXZB/MZfGe/Sy3m+OpSaRbf38o9fTYvr2CCNSG//C9vdIKBsMXu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tXEHHAAAA3AAAAA8AAAAAAAAAAAAAAAAAmAIAAGRy&#10;cy9kb3ducmV2LnhtbFBLBQYAAAAABAAEAPUAAACMAwAAAAA=&#10;" filled="f" strokecolor="black [3213]" strokeweight=".5pt"/>
                <v:group id="Group 358" o:spid="_x0000_s1028" style="position:absolute;width:8218;height:17570" coordsize="8218,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group id="Group 359" o:spid="_x0000_s1029" style="position:absolute;width:8218;height:17570" coordsize="8220,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group id="Group 360" o:spid="_x0000_s1030" style="position:absolute;width:6292;height:17570" coordorigin="2968" coordsize="6293,1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group id="Group 361" o:spid="_x0000_s1031" style="position:absolute;left:2968;width:3620;height:17575" coordorigin="59" coordsize="3619,1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oval id="Oval 366" o:spid="_x0000_s1032"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d6sYA&#10;AADcAAAADwAAAGRycy9kb3ducmV2LnhtbESPQWvCQBSE74X+h+UVems2VQhtdBPSotSj2h48PrPP&#10;JDT7NsmuGv31rlDocZiZb5h5PppWnGhwjWUFr1EMgri0uuFKwc/38uUNhPPIGlvLpOBCDvLs8WGO&#10;qbZn3tBp6ysRIOxSVFB736VSurImgy6yHXHwDnYw6IMcKqkHPAe4aeUkjhNpsOGwUGNHnzWVv9uj&#10;UdD2k/eiuPbr1Z53l6/jdLPQ/YdSz09jMQPhafT/4b/2SiuYJgncz4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Fd6sYAAADcAAAADwAAAAAAAAAAAAAAAACYAgAAZHJz&#10;L2Rvd25yZXYueG1sUEsFBgAAAAAEAAQA9QAAAIsDAAAAAA==&#10;" filled="f" strokecolor="black [3213]" strokeweight="1.25pt"/>
                        <v:line id="Straight Connector 367" o:spid="_x0000_s1033"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zOe8UAAADcAAAADwAAAGRycy9kb3ducmV2LnhtbESP0WrCQBRE3wv+w3KFvtWNlUaNriJF&#10;USgtGP2AS/aajWbvhuzWpH/vFgp9HGbmDLNc97YWd2p95VjBeJSAIC6crrhUcD7tXmYgfEDWWDsm&#10;BT/kYb0aPC0x067jI93zUIoIYZ+hAhNCk0npC0MW/cg1xNG7uNZiiLItpW6xi3Bby9ckSaXFiuOC&#10;wYbeDRW3/NsqmIfz1Wxv+9lH/nbqvlLzWV4vWqnnYb9ZgAjUh//wX/ugFUzSKfy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zOe8UAAADcAAAADwAAAAAAAAAA&#10;AAAAAAChAgAAZHJzL2Rvd25yZXYueG1sUEsFBgAAAAAEAAQA+QAAAJMDAAAAAA==&#10;" strokecolor="black [3213]" strokeweight="2pt"/>
                        <v:line id="Straight Connector 368" o:spid="_x0000_s1034" style="position:absolute;visibility:visible;mso-wrap-style:square" from="1900,11697" to="2078,1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NaCcEAAADcAAAADwAAAGRycy9kb3ducmV2LnhtbERP3WrCMBS+F/YO4QjeaapjRatRhjgc&#10;iINVH+DQHJtqc1KaaLu3Xy4ELz++/9Wmt7V4UOsrxwqmkwQEceF0xaWC8+lrPAfhA7LG2jEp+CMP&#10;m/XbYIWZdh3/0iMPpYgh7DNUYEJoMil9Yciin7iGOHIX11oMEbal1C12MdzWcpYkqbRYcWww2NDW&#10;UHHL71bBIpyvZnfbzw/5x6n7Sc2xvF60UqNh/7kEEagPL/HT/a0VvKdxbT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A1oJwQAAANwAAAAPAAAAAAAAAAAAAAAA&#10;AKECAABkcnMvZG93bnJldi54bWxQSwUGAAAAAAQABAD5AAAAjwMAAAAA&#10;" strokecolor="black [3213]" strokeweight="2pt"/>
                      </v:group>
                      <v:group id="Group 369" o:spid="_x0000_s1035" style="position:absolute;left:4750;top:1721;width:4512;height:4335" coordorigin="4750,-4275" coordsize="4511,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line id="Straight Connector 371" o:spid="_x0000_s1036" style="position:absolute;visibility:visible;mso-wrap-style:square" from="4750,-3" to="8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BlScUAAADcAAAADwAAAGRycy9kb3ducmV2LnhtbESP3WrCQBSE7wu+w3KE3tWNlfoTXUWK&#10;olAUjD7AIXvMRrNnQ3Zr0rd3C4VeDjPzDbNYdbYSD2p86VjBcJCAIM6dLrlQcDlv36YgfEDWWDkm&#10;BT/kYbXsvSww1a7lEz2yUIgIYZ+iAhNCnUrpc0MW/cDVxNG7usZiiLIppG6wjXBbyfckGUuLJccF&#10;gzV9Gsrv2bdVMAuXm9ncd9Ov7OPcHsfmUNyuWqnXfreegwjUhf/wX3uvFYwmQ/g9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BlScUAAADcAAAADwAAAAAAAAAA&#10;AAAAAAChAgAAZHJzL2Rvd25yZXYueG1sUEsFBgAAAAAEAAQA+QAAAJMDAAAAAA==&#10;" strokecolor="black [3213]" strokeweight="2pt"/>
                        <v:line id="Straight Connector 372" o:spid="_x0000_s1037" style="position:absolute;flip:y;visibility:visible;mso-wrap-style:square" from="8253,-4275" to="92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DrMUAAADcAAAADwAAAGRycy9kb3ducmV2LnhtbESPQUvDQBSE70L/w/KE3uzGFmqN3RaV&#10;tvSgoLHen9lnEpr3Nu5um/jvXUHwOMzMN8xyPXCrzuRD48TA9SQDRVI620hl4PC2vVqAChHFYuuE&#10;DHxTgPVqdLHE3LpeXulcxEoliIQcDdQxdrnWoayJMUxcR5K8T+cZY5K+0tZjn+Dc6mmWzTVjI2mh&#10;xo4eayqPxYkNbMr54vD1dLt74f79mffhg4sHb8z4cri/AxVpiP/hv/beGpjdTOH3TDoC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DrMUAAADcAAAADwAAAAAAAAAA&#10;AAAAAAChAgAAZHJzL2Rvd25yZXYueG1sUEsFBgAAAAAEAAQA+QAAAJMDAAAAAA==&#10;" strokecolor="black [3213]" strokeweight="2pt"/>
                      </v:group>
                    </v:group>
                    <v:shape id="Straight Arrow Connector 373" o:spid="_x0000_s1038" type="#_x0000_t32" style="position:absolute;left:4476;top:196;width:37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vw8MAAADcAAAADwAAAGRycy9kb3ducmV2LnhtbESPUWvCQBCE3wv+h2OFvtWLSmsbPUUL&#10;hYq+qP0BS257iWb3Qu406b/3CoU+DjPzDbNY9VyrG7Wh8mJgPMpAkRTeVuIMfJ0+nl5BhYhisfZC&#10;Bn4owGo5eFhgbn0nB7odo1MJIiFHA2WMTa51KEpiDCPfkCTv27eMMcnWadtil+Bc60mWvWjGStJC&#10;iQ29l1Rcjlc2cNp2LJvd886dsa+vbxt2+8DGPA779RxUpD7+h//an9bAdDaF3zPpCO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oL8PDAAAA3AAAAA8AAAAAAAAAAAAA&#10;AAAAoQIAAGRycy9kb3ducmV2LnhtbFBLBQYAAAAABAAEAPkAAACRAwAAAAA=&#10;" strokecolor="#4579b8 [3044]" strokeweight="1.5pt">
                      <v:stroke startarrow="block" endarrow="block"/>
                    </v:shape>
                  </v:group>
                  <v:line id="Straight Connector 374" o:spid="_x0000_s1039" style="position:absolute;flip:x y;visibility:visible;mso-wrap-style:square" from="6240,563" to="6290,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T98QAAADcAAAADwAAAGRycy9kb3ducmV2LnhtbESPzW7CMBCE75V4B2uRuBWHH7UoYBBC&#10;BdFDDwUeYGUvSSBeR7HrpG9fV0LiOJqZbzSrTW9rEan1lWMFk3EGglg7U3Gh4HLevy5A+IBssHZM&#10;Cn7Jw2Y9eFlhblzH3xRPoRAJwj5HBWUITS6l1yVZ9GPXECfv6lqLIcm2kKbFLsFtLadZ9iYtVpwW&#10;SmxoV5K+n36sgsXh43jQ84Cf13jzX5N91NhFpUbDfrsEEagPz/CjfTQKZu9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xP3xAAAANwAAAAPAAAAAAAAAAAA&#10;AAAAAKECAABkcnMvZG93bnJldi54bWxQSwUGAAAAAAQABAD5AAAAkgMAAAAA&#10;" strokecolor="black [3213]" strokeweight="2pt"/>
                </v:group>
                <w10:anchorlock/>
              </v:group>
            </w:pict>
          </mc:Fallback>
        </mc:AlternateContent>
      </w:r>
      <w:r w:rsidRPr="00396B4E">
        <w:t xml:space="preserve"> </w:t>
      </w:r>
      <w:r w:rsidR="00396B4E" w:rsidRPr="00396B4E">
        <w:tab/>
      </w:r>
    </w:p>
    <w:p w14:paraId="195D2E9F" w14:textId="77777777" w:rsidR="009869FC" w:rsidRPr="00396B4E" w:rsidRDefault="00A17072" w:rsidP="00196EF2">
      <w:pPr>
        <w:pStyle w:val="IOSlines2017"/>
        <w:tabs>
          <w:tab w:val="clear" w:pos="10773"/>
          <w:tab w:val="left" w:leader="underscore" w:pos="4438"/>
        </w:tabs>
        <w:spacing w:before="360" w:after="240"/>
      </w:pPr>
      <w:r w:rsidRPr="00396B4E">
        <w:rPr>
          <w:noProof/>
          <w:lang w:eastAsia="en-AU"/>
        </w:rPr>
        <mc:AlternateContent>
          <mc:Choice Requires="wpg">
            <w:drawing>
              <wp:inline distT="0" distB="0" distL="0" distR="0" wp14:anchorId="0A7248B7" wp14:editId="77253084">
                <wp:extent cx="1207099" cy="1260000"/>
                <wp:effectExtent l="0" t="57150" r="31750" b="35560"/>
                <wp:docPr id="552" name="Group 552" descr="Hand signal: Open hand moving forwards over the soulde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07099" cy="1260000"/>
                          <a:chOff x="0" y="0"/>
                          <a:chExt cx="1807845" cy="1887220"/>
                        </a:xfrm>
                      </wpg:grpSpPr>
                      <wps:wsp>
                        <wps:cNvPr id="553" name="Oval 553"/>
                        <wps:cNvSpPr/>
                        <wps:spPr>
                          <a:xfrm>
                            <a:off x="959913" y="227565"/>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4" name="Group 554"/>
                        <wpg:cNvGrpSpPr/>
                        <wpg:grpSpPr>
                          <a:xfrm>
                            <a:off x="0" y="0"/>
                            <a:ext cx="1807845" cy="1887220"/>
                            <a:chOff x="0" y="0"/>
                            <a:chExt cx="1808328" cy="1887673"/>
                          </a:xfrm>
                        </wpg:grpSpPr>
                        <wpg:grpSp>
                          <wpg:cNvPr id="555" name="Group 555"/>
                          <wpg:cNvGrpSpPr/>
                          <wpg:grpSpPr>
                            <a:xfrm>
                              <a:off x="712520" y="130628"/>
                              <a:ext cx="1095808" cy="1757045"/>
                              <a:chOff x="296883" y="0"/>
                              <a:chExt cx="1095883" cy="1757599"/>
                            </a:xfrm>
                          </wpg:grpSpPr>
                          <wpg:grpSp>
                            <wpg:cNvPr id="556" name="Group 556"/>
                            <wpg:cNvGrpSpPr/>
                            <wpg:grpSpPr>
                              <a:xfrm>
                                <a:off x="296883" y="0"/>
                                <a:ext cx="361950" cy="1757599"/>
                                <a:chOff x="5937" y="0"/>
                                <a:chExt cx="361950" cy="1757599"/>
                              </a:xfrm>
                            </wpg:grpSpPr>
                            <wps:wsp>
                              <wps:cNvPr id="557" name="Oval 557"/>
                              <wps:cNvSpPr/>
                              <wps:spPr>
                                <a:xfrm>
                                  <a:off x="5937" y="0"/>
                                  <a:ext cx="361950" cy="371475"/>
                                </a:xfrm>
                                <a:prstGeom prst="ellipse">
                                  <a:avLst/>
                                </a:prstGeom>
                                <a:noFill/>
                                <a:ln w="15875">
                                  <a:solidFill>
                                    <a:schemeClr val="tx1"/>
                                  </a:solidFill>
                                  <a:head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Straight Connector 558"/>
                              <wps:cNvCnPr/>
                              <wps:spPr>
                                <a:xfrm>
                                  <a:off x="184067" y="374073"/>
                                  <a:ext cx="5443" cy="825335"/>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559" name="Straight Connector 559"/>
                              <wps:cNvCnPr/>
                              <wps:spPr>
                                <a:xfrm>
                                  <a:off x="190005" y="1169720"/>
                                  <a:ext cx="17848" cy="587879"/>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g:grpSp>
                          <wpg:grpSp>
                            <wpg:cNvPr id="560" name="Group 560"/>
                            <wpg:cNvGrpSpPr/>
                            <wpg:grpSpPr>
                              <a:xfrm>
                                <a:off x="480668" y="278893"/>
                                <a:ext cx="912098" cy="313821"/>
                                <a:chOff x="480668" y="-320811"/>
                                <a:chExt cx="912098" cy="313821"/>
                              </a:xfrm>
                            </wpg:grpSpPr>
                            <wps:wsp>
                              <wps:cNvPr id="561" name="Straight Connector 561"/>
                              <wps:cNvCnPr/>
                              <wps:spPr>
                                <a:xfrm flipV="1">
                                  <a:off x="480668" y="-109332"/>
                                  <a:ext cx="433773" cy="102342"/>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562" name="Straight Connector 562"/>
                              <wps:cNvCnPr/>
                              <wps:spPr>
                                <a:xfrm flipV="1">
                                  <a:off x="901717" y="-293506"/>
                                  <a:ext cx="347739" cy="186477"/>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563" name="Straight Connector 563"/>
                              <wps:cNvCnPr/>
                              <wps:spPr>
                                <a:xfrm flipV="1">
                                  <a:off x="1248830" y="-320811"/>
                                  <a:ext cx="143936" cy="27180"/>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g:grpSp>
                        </wpg:grpSp>
                        <wps:wsp>
                          <wps:cNvPr id="564" name="Arc 564"/>
                          <wps:cNvSpPr/>
                          <wps:spPr>
                            <a:xfrm rot="19188103">
                              <a:off x="0" y="0"/>
                              <a:ext cx="1766314" cy="1707128"/>
                            </a:xfrm>
                            <a:prstGeom prst="arc">
                              <a:avLst/>
                            </a:prstGeom>
                            <a:ln w="19050">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671B92E" id="Group 552" o:spid="_x0000_s1026" alt="Hand signal: Open hand moving forwards over the soulder." style="width:95.05pt;height:99.2pt;mso-position-horizontal-relative:char;mso-position-vertical-relative:line" coordsize="18078,1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">
                <o:lock v:ext="edit" aspectratio="t"/>
                <v:oval id="Oval 553" o:spid="_x0000_s1027" style="position:absolute;left:9599;top:2275;width:455;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YusYA&#10;AADcAAAADwAAAGRycy9kb3ducmV2LnhtbESPQWvCQBSE74X+h+UVequbWpQaXUUES2kRaVTQ2zP7&#10;TEKzb8PuauK/d4VCj8PMfMNMZp2pxYWcrywreO0lIIhzqysuFGw3y5d3ED4ga6wtk4IreZhNHx8m&#10;mGrb8g9dslCICGGfooIyhCaV0uclGfQ92xBH72SdwRClK6R22Ea4qWU/SYbSYMVxocSGFiXlv9nZ&#10;KNiPNsFcFx/5cbn63p3bRLqvw1qp56duPgYRqAv/4b/2p1YwGLz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2YusYAAADcAAAADwAAAAAAAAAAAAAAAACYAgAAZHJz&#10;L2Rvd25yZXYueG1sUEsFBgAAAAAEAAQA9QAAAIsDAAAAAA==&#10;" filled="f" strokecolor="black [3213]" strokeweight=".5pt"/>
                <v:group id="Group 554" o:spid="_x0000_s1028" style="position:absolute;width:18078;height:18872" coordsize="18083,18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group id="Group 555" o:spid="_x0000_s1029" style="position:absolute;left:7125;top:1306;width:10958;height:17570" coordorigin="2968" coordsize="10958,1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group id="Group 556" o:spid="_x0000_s1030" style="position:absolute;left:2968;width:3620;height:17575" coordorigin="59" coordsize="3619,1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oval id="Oval 557" o:spid="_x0000_s1031"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wNMYA&#10;AADcAAAADwAAAGRycy9kb3ducmV2LnhtbESPwW7CMBBE75X6D9ZW4lYcQIE2xaCAQOUItIcet/E2&#10;iYjXSWxI6NfXlZA4jmbmjWa+7E0lLtS60rKC0TACQZxZXXKu4PNj+/wCwnlkjZVlUnAlB8vF48Mc&#10;E207PtDl6HMRIOwSVFB4XydSuqwgg25oa+Lg/djWoA+yzaVusQtwU8lxFE2lwZLDQoE1rQvKTsez&#10;UVA149c0/W32u2/+ur6fJ4eNblZKDZ769A2Ep97fw7f2TiuI4x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rwNMYAAADcAAAADwAAAAAAAAAAAAAAAACYAgAAZHJz&#10;L2Rvd25yZXYueG1sUEsFBgAAAAAEAAQA9QAAAIsDAAAAAA==&#10;" filled="f" strokecolor="black [3213]" strokeweight="1.25pt"/>
                      <v:line id="Straight Connector 558" o:spid="_x0000_s1032"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RSTMEAAADcAAAADwAAAGRycy9kb3ducmV2LnhtbERPzYrCMBC+C75DmAVvmq5Q0a5RFnFx&#10;QRSsPsDQjE21mZQma7tvbw6Cx4/vf7nubS0e1PrKsYLPSQKCuHC64lLB5fwznoPwAVlj7ZgU/JOH&#10;9Wo4WGKmXccneuShFDGEfYYKTAhNJqUvDFn0E9cQR+7qWoshwraUusUuhttaTpNkJi1WHBsMNrQx&#10;VNzzP6tgES43s73v5vs8PXfHmTmUt6tWavTRf3+BCNSHt/jl/tUK0jSujWfi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FJMwQAAANwAAAAPAAAAAAAAAAAAAAAA&#10;AKECAABkcnMvZG93bnJldi54bWxQSwUGAAAAAAQABAD5AAAAjwMAAAAA&#10;" strokecolor="black [3213]" strokeweight="2pt"/>
                      <v:line id="Straight Connector 559" o:spid="_x0000_s1033" style="position:absolute;visibility:visible;mso-wrap-style:square" from="1900,11697" to="2078,1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318QAAADcAAAADwAAAGRycy9kb3ducmV2LnhtbESP0WrCQBRE3wv+w3IF3+pGIaKpq4go&#10;CtJCox9wyV6z0ezdkF1N+vddodDHYWbOMMt1b2vxpNZXjhVMxgkI4sLpiksFl/P+fQ7CB2SNtWNS&#10;8EMe1qvB2xIz7Tr+pmceShEh7DNUYEJoMil9YciiH7uGOHpX11oMUbal1C12EW5rOU2SmbRYcVww&#10;2NDWUHHPH1bBIlxuZnc/zE95eu6+ZuazvF21UqNhv/kAEagP/+G/9lErSNMFvM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PfXxAAAANwAAAAPAAAAAAAAAAAA&#10;AAAAAKECAABkcnMvZG93bnJldi54bWxQSwUGAAAAAAQABAD5AAAAkgMAAAAA&#10;" strokecolor="black [3213]" strokeweight="2pt"/>
                    </v:group>
                    <v:group id="Group 560" o:spid="_x0000_s1034" style="position:absolute;left:4806;top:2788;width:9121;height:3139" coordorigin="4806,-3208" coordsize="9120,3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line id="Straight Connector 561" o:spid="_x0000_s1035" style="position:absolute;flip:y;visibility:visible;mso-wrap-style:square" from="4806,-1093" to="91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AJ/sUAAADcAAAADwAAAGRycy9kb3ducmV2LnhtbESPQUvDQBSE70L/w/IEb3ZTwdCm3RYr&#10;Kj0otLHeX7PPJJj3Nu6uTfz3riB4HGbmG2a1GblTZ/KhdWJgNs1AkVTOtlIbOL4+Xs9BhYhisXNC&#10;Br4pwGY9uVhhYd0gBzqXsVYJIqFAA02MfaF1qBpiDFPXkyTv3XnGmKSvtfU4JDh3+ibLcs3YSlpo&#10;sKf7hqqP8osNPFT5/Pj5vHja8/D2wrtw4nLrjbm6HO+WoCKN8T/8195ZA7f5DH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AJ/sUAAADcAAAADwAAAAAAAAAA&#10;AAAAAAChAgAAZHJzL2Rvd25yZXYueG1sUEsFBgAAAAAEAAQA+QAAAJMDAAAAAA==&#10;" strokecolor="black [3213]" strokeweight="2pt"/>
                      <v:line id="Straight Connector 562" o:spid="_x0000_s1036" style="position:absolute;flip:y;visibility:visible;mso-wrap-style:square" from="9017,-2935" to="12494,-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KXicUAAADcAAAADwAAAGRycy9kb3ducmV2LnhtbESPQUvDQBSE70L/w/IK3uzGgqGm3RZb&#10;VHpQqLHeX7PPJJj3Nu6uTfz3riB4HGbmG2a1GblTZ/KhdWLgepaBIqmcbaU2cHx9uFqAChHFYueE&#10;DHxTgM16crHCwrpBXuhcxloliIQCDTQx9oXWoWqIMcxcT5K8d+cZY5K+1tbjkODc6XmW5ZqxlbTQ&#10;YE+7hqqP8osN3Ff54vj5dPt44OHtmffhxOXWG3M5He+WoCKN8T/8195bAzf5HH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KXicUAAADcAAAADwAAAAAAAAAA&#10;AAAAAAChAgAAZHJzL2Rvd25yZXYueG1sUEsFBgAAAAAEAAQA+QAAAJMDAAAAAA==&#10;" strokecolor="black [3213]" strokeweight="2pt"/>
                      <v:line id="Straight Connector 563" o:spid="_x0000_s1037" style="position:absolute;flip:y;visibility:visible;mso-wrap-style:square" from="12488,-3208" to="13927,-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yEsUAAADcAAAADwAAAGRycy9kb3ducmV2LnhtbESPQUvDQBSE74L/YXmCN7vRYqix26Kl&#10;Sg8WNG3vz+wzCea9TXfXJv57VxA8DjPzDTNfjtypE/nQOjFwPclAkVTOtlIb2O+ermagQkSx2Dkh&#10;A98UYLk4P5tjYd0gb3QqY60SREKBBpoY+0LrUDXEGCauJ0neh/OMMUlfa+txSHDu9E2W5ZqxlbTQ&#10;YE+rhqrP8osNrKt8tj++3D2/8nDY8ia8c/nojbm8GB/uQUUa43/4r72xBm7zKfyeSUd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4yEsUAAADcAAAADwAAAAAAAAAA&#10;AAAAAAChAgAAZHJzL2Rvd25yZXYueG1sUEsFBgAAAAAEAAQA+QAAAJMDAAAAAA==&#10;" strokecolor="black [3213]" strokeweight="2pt"/>
                    </v:group>
                  </v:group>
                  <v:shape id="Arc 564" o:spid="_x0000_s1038" style="position:absolute;width:17663;height:17071;rotation:-2634435fd;visibility:visible;mso-wrap-style:square;v-text-anchor:middle" coordsize="1766314,170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G8UA&#10;AADcAAAADwAAAGRycy9kb3ducmV2LnhtbESPT0sDMRTE7wW/Q3iCN5vtokW3TYtYRA8i9A89Pzav&#10;ybKbl2WTdqOf3ghCj8PM/IZZrpPrxIWG0HhWMJsWIIhrrxs2Cg77t/snECEia+w8k4JvCrBe3UyW&#10;WGk/8pYuu2hEhnCoUIGNsa+kDLUlh2Hqe+LsnfzgMGY5GKkHHDPcdbIsirl02HBesNjTq6W63Z2d&#10;grFsTWrN3n6+/4SDfk7HzVcslbq7TS8LEJFSvIb/2x9aweP8Af7O5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OcbxQAAANwAAAAPAAAAAAAAAAAAAAAAAJgCAABkcnMv&#10;ZG93bnJldi54bWxQSwUGAAAAAAQABAD1AAAAigMAAAAA&#10;" path="m883157,nsc1370911,,1766314,382154,1766314,853564r-883157,l883157,xem883157,nfc1370911,,1766314,382154,1766314,853564e" filled="f" strokecolor="#4579b8 [3044]" strokeweight="1.5pt">
                    <v:stroke endarrow="block"/>
                    <v:path arrowok="t" o:connecttype="custom" o:connectlocs="883157,0;1766314,853564" o:connectangles="0,0"/>
                  </v:shape>
                </v:group>
                <w10:anchorlock/>
              </v:group>
            </w:pict>
          </mc:Fallback>
        </mc:AlternateContent>
      </w:r>
      <w:r w:rsidR="00196EF2">
        <w:t xml:space="preserve"> </w:t>
      </w:r>
      <w:r w:rsidR="00196EF2">
        <w:tab/>
      </w:r>
    </w:p>
    <w:p w14:paraId="26D2385E" w14:textId="77777777" w:rsidR="00196EF2" w:rsidRDefault="00681262" w:rsidP="00196EF2">
      <w:pPr>
        <w:pStyle w:val="IOSlines2017"/>
        <w:tabs>
          <w:tab w:val="clear" w:pos="10773"/>
          <w:tab w:val="left" w:leader="underscore" w:pos="4438"/>
        </w:tabs>
        <w:spacing w:before="360" w:after="240"/>
      </w:pPr>
      <w:r w:rsidRPr="00396B4E">
        <w:rPr>
          <w:noProof/>
          <w:lang w:eastAsia="en-AU"/>
        </w:rPr>
        <mc:AlternateContent>
          <mc:Choice Requires="wpg">
            <w:drawing>
              <wp:inline distT="0" distB="0" distL="0" distR="0" wp14:anchorId="3B88B96A" wp14:editId="277D47C8">
                <wp:extent cx="632603" cy="1260000"/>
                <wp:effectExtent l="57150" t="0" r="0" b="16510"/>
                <wp:docPr id="14" name="Group 14" descr="Hand signal: Closed hand rotating clockwis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603" cy="1260000"/>
                          <a:chOff x="0" y="0"/>
                          <a:chExt cx="876300" cy="1741170"/>
                        </a:xfrm>
                      </wpg:grpSpPr>
                      <wps:wsp>
                        <wps:cNvPr id="12" name="Oval 12"/>
                        <wps:cNvSpPr/>
                        <wps:spPr>
                          <a:xfrm>
                            <a:off x="329565" y="7429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443865" y="72390"/>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0" name="Group 370"/>
                        <wpg:cNvGrpSpPr/>
                        <wpg:grpSpPr>
                          <a:xfrm>
                            <a:off x="0" y="0"/>
                            <a:ext cx="876300" cy="1741170"/>
                            <a:chOff x="0" y="0"/>
                            <a:chExt cx="876322" cy="1741170"/>
                          </a:xfrm>
                        </wpg:grpSpPr>
                        <wpg:grpSp>
                          <wpg:cNvPr id="262" name="Group 262"/>
                          <wpg:cNvGrpSpPr/>
                          <wpg:grpSpPr>
                            <a:xfrm>
                              <a:off x="163852" y="0"/>
                              <a:ext cx="712470" cy="1741170"/>
                              <a:chOff x="237490" y="0"/>
                              <a:chExt cx="712536" cy="1741220"/>
                            </a:xfrm>
                          </wpg:grpSpPr>
                          <wpg:grpSp>
                            <wpg:cNvPr id="263" name="Group 263"/>
                            <wpg:cNvGrpSpPr/>
                            <wpg:grpSpPr>
                              <a:xfrm>
                                <a:off x="290946" y="0"/>
                                <a:ext cx="380505" cy="1741220"/>
                                <a:chOff x="0" y="0"/>
                                <a:chExt cx="380505" cy="1741220"/>
                              </a:xfrm>
                            </wpg:grpSpPr>
                            <wps:wsp>
                              <wps:cNvPr id="264" name="Oval 264"/>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Straight Connector 265"/>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66" name="Group 266"/>
                              <wpg:cNvGrpSpPr/>
                              <wpg:grpSpPr>
                                <a:xfrm>
                                  <a:off x="0" y="1169720"/>
                                  <a:ext cx="380505" cy="571500"/>
                                  <a:chOff x="0" y="0"/>
                                  <a:chExt cx="380505" cy="571500"/>
                                </a:xfrm>
                              </wpg:grpSpPr>
                              <wps:wsp>
                                <wps:cNvPr id="267" name="Straight Connector 267"/>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69" name="Group 269"/>
                            <wpg:cNvGrpSpPr/>
                            <wpg:grpSpPr>
                              <a:xfrm>
                                <a:off x="237490" y="599687"/>
                                <a:ext cx="712536" cy="83144"/>
                                <a:chOff x="237490" y="-17"/>
                                <a:chExt cx="712536" cy="83144"/>
                              </a:xfrm>
                            </wpg:grpSpPr>
                            <wps:wsp>
                              <wps:cNvPr id="270" name="Straight Connector 270"/>
                              <wps:cNvCnPr/>
                              <wps:spPr>
                                <a:xfrm>
                                  <a:off x="237507"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wps:spPr>
                                <a:xfrm flipV="1">
                                  <a:off x="237490" y="-17"/>
                                  <a:ext cx="0" cy="83144"/>
                                </a:xfrm>
                                <a:prstGeom prst="line">
                                  <a:avLst/>
                                </a:prstGeom>
                                <a:ln w="25400">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wpg:grpSp>
                        </wpg:grpSp>
                        <wpg:grpSp>
                          <wpg:cNvPr id="365" name="Group 365"/>
                          <wpg:cNvGrpSpPr/>
                          <wpg:grpSpPr>
                            <a:xfrm rot="19121950">
                              <a:off x="0" y="502127"/>
                              <a:ext cx="315130" cy="317139"/>
                              <a:chOff x="0" y="0"/>
                              <a:chExt cx="315130" cy="317139"/>
                            </a:xfrm>
                          </wpg:grpSpPr>
                          <wps:wsp>
                            <wps:cNvPr id="362" name="Arc 362"/>
                            <wps:cNvSpPr/>
                            <wps:spPr>
                              <a:xfrm>
                                <a:off x="0" y="0"/>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Arc 363"/>
                            <wps:cNvSpPr/>
                            <wps:spPr>
                              <a:xfrm rot="5400000">
                                <a:off x="3403" y="3403"/>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Arc 364"/>
                            <wps:cNvSpPr/>
                            <wps:spPr>
                              <a:xfrm rot="16200000">
                                <a:off x="1134" y="5672"/>
                                <a:ext cx="314325" cy="308610"/>
                              </a:xfrm>
                              <a:prstGeom prst="arc">
                                <a:avLst/>
                              </a:prstGeom>
                              <a:ln w="19050">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4630A154" id="Group 14" o:spid="_x0000_s1026" alt="Hand signal: Closed hand rotating clockwise." style="width:49.8pt;height:99.2pt;mso-position-horizontal-relative:char;mso-position-vertical-relative:line" coordsize="8763,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">
                <o:lock v:ext="edit" aspectratio="t"/>
                <v:oval id="Oval 12" o:spid="_x0000_s1027" style="position:absolute;left:3295;top:742;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EVsMA&#10;AADbAAAADwAAAGRycy9kb3ducmV2LnhtbERPTWvCQBC9C/0PyxR60009FE3dhCJYRJGiaUFv0+w0&#10;Cc3Oht3VxH/vFoTe5vE+Z5EPphUXcr6xrOB5koAgLq1uuFLwWazGMxA+IGtsLZOCK3nIs4fRAlNt&#10;e97T5RAqEUPYp6igDqFLpfRlTQb9xHbEkfuxzmCI0FVSO+xjuGnlNElepMGGY0ONHS1rKn8PZ6Pg&#10;OC+CuS7fy+/Vbvt17hPpNqcPpZ4eh7dXEIGG8C++u9c6zp/C3y/x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hEVsMAAADbAAAADwAAAAAAAAAAAAAAAACYAgAAZHJzL2Rv&#10;d25yZXYueG1sUEsFBgAAAAAEAAQA9QAAAIgDAAAAAA==&#10;" filled="f" strokecolor="black [3213]" strokeweight=".5pt"/>
                <v:oval id="Oval 13" o:spid="_x0000_s1028" style="position:absolute;left:4438;top:723;width:456;height: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hzcMA&#10;AADbAAAADwAAAGRycy9kb3ducmV2LnhtbERP32vCMBB+H/g/hBN8m6kbyKzGMgqOoYyhbqBvZ3Nr&#10;i82lJNHW/34ZDHy7j+/nLbLeNOJKzteWFUzGCQjiwuqaSwVf+9XjCwgfkDU2lknBjTxky8HDAlNt&#10;O97SdRdKEUPYp6igCqFNpfRFRQb92LbEkfuxzmCI0JVSO+xiuGnkU5JMpcGaY0OFLeUVFefdxSg4&#10;zPbB3PK34rT62HxfukS69fFTqdGwf52DCNSHu/jf/a7j/Gf4+yU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ThzcMAAADbAAAADwAAAAAAAAAAAAAAAACYAgAAZHJzL2Rv&#10;d25yZXYueG1sUEsFBgAAAAAEAAQA9QAAAIgDAAAAAA==&#10;" filled="f" strokecolor="black [3213]" strokeweight=".5pt"/>
                <v:group id="Group 370" o:spid="_x0000_s1029" style="position:absolute;width:8763;height:17411" coordsize="8763,1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Group 262" o:spid="_x0000_s1030" style="position:absolute;left:1638;width:7125;height:17411" coordorigin="2374" coordsize="712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263" o:spid="_x0000_s1031"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oval id="Oval 264" o:spid="_x0000_s1032"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pm8UA&#10;AADcAAAADwAAAGRycy9kb3ducmV2LnhtbESPzW7CMBCE75X6DtZW4lacBoQgYFBAIDiWnwPHJV6S&#10;qPE6iQ2EPn1dqVKPo5n5RjNbdKYSd2pdaVnBRz8CQZxZXXKu4HTcvI9BOI+ssbJMCp7kYDF/fZlh&#10;ou2D93Q/+FwECLsEFRTe14mULivIoOvbmjh4V9sa9EG2udQtPgLcVDKOopE0WHJYKLCmVUHZ1+Fm&#10;FFRNPEnT7+Zzd+Hzc3sb7Ne6WSrVe+vSKQhPnf8P/7V3WkE8GsLvmXA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mmbxQAAANwAAAAPAAAAAAAAAAAAAAAAAJgCAABkcnMv&#10;ZG93bnJldi54bWxQSwUGAAAAAAQABAD1AAAAigMAAAAA&#10;" filled="f" strokecolor="black [3213]" strokeweight="1.25pt"/>
                      <v:line id="Straight Connector 265" o:spid="_x0000_s1033"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6CsQAAADcAAAADwAAAGRycy9kb3ducmV2LnhtbESP0WrCQBRE3wv+w3IF3+pGwWCjq4i0&#10;KIiFRj/gkr1mo9m7Ibua9O+7gtDHYWbOMMt1b2vxoNZXjhVMxgkI4sLpiksF59PX+xyED8gaa8ek&#10;4Jc8rFeDtyVm2nX8Q488lCJC2GeowITQZFL6wpBFP3YNcfQurrUYomxLqVvsItzWcpokqbRYcVww&#10;2NDWUHHL71bBRzhfzedtNz/ks1P3nZpjeb1opUbDfrMAEagP/+FXe68VTNMZPM/E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oKxAAAANwAAAAPAAAAAAAAAAAA&#10;AAAAAKECAABkcnMvZG93bnJldi54bWxQSwUGAAAAAAQABAD5AAAAkgMAAAAA&#10;" strokecolor="black [3213]" strokeweight="2pt"/>
                      <v:group id="Group 266" o:spid="_x0000_s1034"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line id="Straight Connector 267" o:spid="_x0000_s1035"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3B5sQAAADcAAAADwAAAGRycy9kb3ducmV2LnhtbESP0WrCQBRE3wv+w3KFvtWNQlONriKl&#10;oiAtNPoBl+w1G83eDdnVxL93hUIfh5k5wyxWva3FjVpfOVYwHiUgiAunKy4VHA+btykIH5A11o5J&#10;wZ08rJaDlwVm2nX8S7c8lCJC2GeowITQZFL6wpBFP3INcfROrrUYomxLqVvsItzWcpIkqbRYcVww&#10;2NCnoeKSX62CWTiezddlO93n74fuJzXf5fmklXod9us5iEB9+A//tXdawST9gO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cHmxAAAANwAAAAPAAAAAAAAAAAA&#10;AAAAAKECAABkcnMvZG93bnJldi54bWxQSwUGAAAAAAQABAD5AAAAkgMAAAAA&#10;" strokecolor="black [3213]" strokeweight="2pt"/>
                        <v:line id="Straight Connector 268" o:spid="_x0000_s1036"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tBsIAAADcAAAADwAAAGRycy9kb3ducmV2LnhtbERPTU/CQBC9m/gfNmPCTbZyaLCyECVA&#10;OGiiFe9jd2wbO7Nld6Xl37MHE44v73uxGrlTJ/KhdWLgYZqBIqmcbaU2cPjc3s9BhYhisXNCBs4U&#10;YLW8vVlgYd0gH3QqY61SiIQCDTQx9oXWoWqIMUxdT5K4H+cZY4K+1tbjkMK507MsyzVjK6mhwZ7W&#10;DVW/5R8b2FT5/HB8fdy98/D1xvvwzeWLN2ZyNz4/gYo0xqv43723BmZ5WpvOpCOgl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BtBsIAAADcAAAADwAAAAAAAAAAAAAA&#10;AAChAgAAZHJzL2Rvd25yZXYueG1sUEsFBgAAAAAEAAQA+QAAAJADAAAAAA==&#10;" strokecolor="black [3213]" strokeweight="2pt"/>
                      </v:group>
                    </v:group>
                    <v:group id="Group 269" o:spid="_x0000_s1037" style="position:absolute;left:2374;top:5996;width:7126;height:832" coordorigin="2374" coordsize="7125,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line id="Straight Connector 270" o:spid="_x0000_s1038" style="position:absolute;visibility:visible;mso-wrap-style:square" from="2375,0" to="4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3PT8EAAADcAAAADwAAAGRycy9kb3ducmV2LnhtbERPzYrCMBC+L/gOYYS9ramCrlajiCi7&#10;ICtYfYChGZtqMylNtN23NwfB48f3v1h1thIPanzpWMFwkIAgzp0uuVBwPu2+piB8QNZYOSYF/+Rh&#10;tex9LDDVruUjPbJQiBjCPkUFJoQ6ldLnhiz6gauJI3dxjcUQYVNI3WAbw20lR0kykRZLjg0Ga9oY&#10;ym/Z3SqYhfPVbG8/0302PrWHifkrrhet1Ge/W89BBOrCW/xy/2oFo+84P5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Tc9PwQAAANwAAAAPAAAAAAAAAAAAAAAA&#10;AKECAABkcnMvZG93bnJldi54bWxQSwUGAAAAAAQABAD5AAAAjwMAAAAA&#10;" strokecolor="black [3213]" strokeweight="2pt"/>
                      <v:line id="Straight Connector 271" o:spid="_x0000_s1039"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Fq1MQAAADcAAAADwAAAGRycy9kb3ducmV2LnhtbESP0WrCQBRE3wv+w3KFvtWNQq1GVxFR&#10;KkgFox9wyV6z0ezdkF1N+veuUOjjMDNnmPmys5V4UONLxwqGgwQEce50yYWC82n7MQHhA7LGyjEp&#10;+CUPy0XvbY6pdi0f6ZGFQkQI+xQVmBDqVEqfG7LoB64mjt7FNRZDlE0hdYNthNtKjpJkLC2WHBcM&#10;1rQ2lN+yu1UwDeer2dy+J/vs89QexuanuF60Uu/9bjUDEagL/+G/9k4rGH0N4XU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WrUxAAAANwAAAAPAAAAAAAAAAAA&#10;AAAAAKECAABkcnMvZG93bnJldi54bWxQSwUGAAAAAAQABAD5AAAAkgMAAAAA&#10;" strokecolor="black [3213]" strokeweight="2pt"/>
                      <v:line id="Straight Connector 272" o:spid="_x0000_s1040" style="position:absolute;visibility:visible;mso-wrap-style:square" from="7125,0" to="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0o8QAAADcAAAADwAAAGRycy9kb3ducmV2LnhtbESP0WrCQBRE3wv+w3IF3+rGgFajq0ip&#10;WJAWGv2AS/aajWbvhuxq4t93hUIfh5k5w6w2va3FnVpfOVYwGScgiAunKy4VnI671zkIH5A11o5J&#10;wYM8bNaDlxVm2nX8Q/c8lCJC2GeowITQZFL6wpBFP3YNcfTOrrUYomxLqVvsItzWMk2SmbRYcVww&#10;2NC7oeKa36yCRThdzMd1Pz/k02P3PTNf5eWslRoN++0SRKA+/If/2p9aQfqWwv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SjxAAAANwAAAAPAAAAAAAAAAAA&#10;AAAAAKECAABkcnMvZG93bnJldi54bWxQSwUGAAAAAAQABAD5AAAAkgMAAAAA&#10;" strokecolor="black [3213]" strokeweight="2pt"/>
                      <v:line id="Straight Connector 273" o:spid="_x0000_s1041" style="position:absolute;flip:y;visibility:visible;mso-wrap-style:square" from="2374,0" to="2374,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It4sQAAADcAAAADwAAAGRycy9kb3ducmV2LnhtbESPQWvCQBSE74X+h+UVvNVNrahEV5FA&#10;IQcPVVN6fWRfk2D2bdhdTfTXdwXB4zAz3zCrzWBacSHnG8sKPsYJCOLS6oYrBcXx630Bwgdkja1l&#10;UnAlD5v168sKU2173tPlECoRIexTVFCH0KVS+rImg35sO+Lo/VlnMETpKqkd9hFuWjlJkpk02HBc&#10;qLGjrKbydDgbBbfv3yw/Dc6an3x3jsztNCt6pUZvw3YJItAQnuFHO9cKJvNPuJ+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i3ixAAAANwAAAAPAAAAAAAAAAAA&#10;AAAAAKECAABkcnMvZG93bnJldi54bWxQSwUGAAAAAAQABAD5AAAAkgMAAAAA&#10;" strokecolor="black [3213]" strokeweight="2pt">
                        <v:stroke startarrow="oval"/>
                      </v:line>
                    </v:group>
                  </v:group>
                  <v:group id="Group 365" o:spid="_x0000_s1042" style="position:absolute;top:5021;width:3151;height:3171;rotation:-2706691fd" coordsize="315130,31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ZWEbryQAA&#10;ANwAAAAPAAAAAAAAAAAAAAAAAKoCAABkcnMvZG93bnJldi54bWxQSwUGAAAAAAQABAD6AAAAoAMA&#10;AAAA&#10;">
                    <v:shape id="Arc 362" o:spid="_x0000_s1043" style="position:absolute;width:314696;height:308758;visibility:visible;mso-wrap-style:square;v-text-anchor:middle" coordsize="314696,30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MusQA&#10;AADcAAAADwAAAGRycy9kb3ducmV2LnhtbESPQWsCMRSE74L/ITyhF6lZFaRsjVIEQUoPupaeXzev&#10;u4vJy5LEdfffN4LgcZiZb5j1trdGdORD41jBfJaBIC6dbrhS8H3ev76BCBFZo3FMCgYKsN2MR2vM&#10;tbvxiboiViJBOOSooI6xzaUMZU0Ww8y1xMn7c95iTNJXUnu8Jbg1cpFlK2mx4bRQY0u7mspLcbUK&#10;cOg+/bQ5XnbzH110w5f5vTqj1Muk/3gHEamPz/CjfdAKlqsF3M+k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TLrEAAAA3AAAAA8AAAAAAAAAAAAAAAAAmAIAAGRycy9k&#10;b3ducmV2LnhtbFBLBQYAAAAABAAEAPUAAACJAwAAAAA=&#10;" path="m157348,nsc244249,,314696,69118,314696,154379r-157348,l157348,xem157348,nfc244249,,314696,69118,314696,154379e" filled="f" strokecolor="#4579b8 [3044]" strokeweight="1.5pt">
                      <v:path arrowok="t" o:connecttype="custom" o:connectlocs="157348,0;314696,154379" o:connectangles="0,0"/>
                    </v:shape>
                    <v:shape id="Arc 363" o:spid="_x0000_s1044" style="position:absolute;left:3403;top:3403;width:314696;height:308758;rotation:90;visibility:visible;mso-wrap-style:square;v-text-anchor:middle" coordsize="314696,30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kH8MA&#10;AADcAAAADwAAAGRycy9kb3ducmV2LnhtbESPQWvCQBSE7wX/w/KEXopuNEUkuooISntr04LXR/aZ&#10;DWbfht01if++Wyj0OMzMN8x2P9pW9ORD41jBYp6BIK6cbrhW8P11mq1BhIissXVMCh4UYL+bPG2x&#10;0G7gT+rLWIsE4VCgAhNjV0gZKkMWw9x1xMm7Om8xJulrqT0OCW5bucyylbTYcFow2NHRUHUr71bB&#10;JR7Cy8MZ+e5fm7LOB/9x7r1Sz9PxsAERaYz/4b/2m1aQr3L4PZOO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WkH8MAAADcAAAADwAAAAAAAAAAAAAAAACYAgAAZHJzL2Rv&#10;d25yZXYueG1sUEsFBgAAAAAEAAQA9QAAAIgDAAAAAA==&#10;" path="m157348,nsc244249,,314696,69118,314696,154379r-157348,l157348,xem157348,nfc244249,,314696,69118,314696,154379e" filled="f" strokecolor="#4579b8 [3044]" strokeweight="1.5pt">
                      <v:path arrowok="t" o:connecttype="custom" o:connectlocs="157348,0;314696,154379" o:connectangles="0,0"/>
                    </v:shape>
                    <v:shape id="Arc 364" o:spid="_x0000_s1045" style="position:absolute;left:1134;top:5672;width:314325;height:308610;rotation:-90;visibility:visible;mso-wrap-style:square;v-text-anchor:middle" coordsize="31432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ul8YA&#10;AADcAAAADwAAAGRycy9kb3ducmV2LnhtbESPT2vCQBTE70K/w/IK3uomKlpSV/FfIRdB00B7fM2+&#10;JqnZtyG71fjtu4WCx2FmfsMsVr1pxIU6V1tWEI8iEMSF1TWXCvK316dnEM4ja2wsk4IbOVgtHwYL&#10;TLS98okumS9FgLBLUEHlfZtI6YqKDLqRbYmD92U7gz7IrpS6w2uAm0aOo2gmDdYcFipsaVtRcc5+&#10;jALOP3yaHzdpvM/jw/bQ7j7f599KDR/79QsIT72/h//bqVYwmU3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bul8YAAADcAAAADwAAAAAAAAAAAAAAAACYAgAAZHJz&#10;L2Rvd25yZXYueG1sUEsFBgAAAAAEAAQA9QAAAIsDAAAAAA==&#10;" path="m157162,nsc243961,,314325,69085,314325,154305r-157162,c157163,102870,157162,51435,157162,xem157162,nfc243961,,314325,69085,314325,154305e" filled="f" strokecolor="#4579b8 [3044]" strokeweight="1.5pt">
                      <v:stroke startarrow="block"/>
                      <v:path arrowok="t" o:connecttype="custom" o:connectlocs="157162,0;314325,154305" o:connectangles="0,0"/>
                    </v:shape>
                  </v:group>
                </v:group>
                <w10:anchorlock/>
              </v:group>
            </w:pict>
          </mc:Fallback>
        </mc:AlternateContent>
      </w:r>
      <w:r>
        <w:t xml:space="preserve"> </w:t>
      </w:r>
      <w:r w:rsidR="00196EF2">
        <w:tab/>
      </w:r>
    </w:p>
    <w:p w14:paraId="69C9473C" w14:textId="77777777" w:rsidR="00A17072" w:rsidRPr="00396B4E" w:rsidRDefault="005638A2" w:rsidP="00196EF2">
      <w:pPr>
        <w:pStyle w:val="IOSlines2017"/>
        <w:tabs>
          <w:tab w:val="clear" w:pos="10773"/>
          <w:tab w:val="left" w:leader="underscore" w:pos="4438"/>
        </w:tabs>
        <w:spacing w:before="360" w:after="240"/>
      </w:pPr>
      <w:r>
        <w:br w:type="column"/>
      </w:r>
      <w:r w:rsidR="00A17072" w:rsidRPr="00396B4E">
        <w:rPr>
          <w:noProof/>
          <w:lang w:eastAsia="en-AU"/>
        </w:rPr>
        <mc:AlternateContent>
          <mc:Choice Requires="wpg">
            <w:drawing>
              <wp:inline distT="0" distB="0" distL="0" distR="0" wp14:anchorId="6E6394DF" wp14:editId="58AE01AB">
                <wp:extent cx="564917" cy="1260000"/>
                <wp:effectExtent l="0" t="0" r="45085" b="16510"/>
                <wp:docPr id="375" name="Group 375" descr="Hand signal: Closed hand pointing downwards making a circular mo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4917" cy="1260000"/>
                          <a:chOff x="0" y="0"/>
                          <a:chExt cx="779780" cy="1741170"/>
                        </a:xfrm>
                      </wpg:grpSpPr>
                      <wps:wsp>
                        <wps:cNvPr id="376" name="Oval 376"/>
                        <wps:cNvSpPr/>
                        <wps:spPr>
                          <a:xfrm>
                            <a:off x="230505" y="8953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Oval 377"/>
                        <wps:cNvSpPr/>
                        <wps:spPr>
                          <a:xfrm>
                            <a:off x="344805" y="87630"/>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8" name="Group 378"/>
                        <wpg:cNvGrpSpPr/>
                        <wpg:grpSpPr>
                          <a:xfrm>
                            <a:off x="0" y="0"/>
                            <a:ext cx="779780" cy="1741170"/>
                            <a:chOff x="0" y="0"/>
                            <a:chExt cx="779958" cy="1741170"/>
                          </a:xfrm>
                        </wpg:grpSpPr>
                        <wpg:grpSp>
                          <wpg:cNvPr id="379" name="Group 379"/>
                          <wpg:cNvGrpSpPr/>
                          <wpg:grpSpPr>
                            <a:xfrm rot="5400000" flipH="1">
                              <a:off x="89211" y="1014825"/>
                              <a:ext cx="105875" cy="284298"/>
                              <a:chOff x="0" y="0"/>
                              <a:chExt cx="315130" cy="317139"/>
                            </a:xfrm>
                          </wpg:grpSpPr>
                          <wps:wsp>
                            <wps:cNvPr id="380" name="Arc 380"/>
                            <wps:cNvSpPr/>
                            <wps:spPr>
                              <a:xfrm>
                                <a:off x="0" y="0"/>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Arc 381"/>
                            <wps:cNvSpPr/>
                            <wps:spPr>
                              <a:xfrm rot="5400000">
                                <a:off x="3403" y="3403"/>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Arc 382"/>
                            <wps:cNvSpPr/>
                            <wps:spPr>
                              <a:xfrm rot="16200000">
                                <a:off x="1134" y="5672"/>
                                <a:ext cx="314325" cy="308610"/>
                              </a:xfrm>
                              <a:prstGeom prst="arc">
                                <a:avLst/>
                              </a:prstGeom>
                              <a:ln w="19050">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3" name="Group 383"/>
                          <wpg:cNvGrpSpPr/>
                          <wpg:grpSpPr>
                            <a:xfrm>
                              <a:off x="120924" y="0"/>
                              <a:ext cx="659034" cy="1741170"/>
                              <a:chOff x="290946" y="0"/>
                              <a:chExt cx="659080" cy="1741220"/>
                            </a:xfrm>
                          </wpg:grpSpPr>
                          <wpg:grpSp>
                            <wpg:cNvPr id="384" name="Group 384"/>
                            <wpg:cNvGrpSpPr/>
                            <wpg:grpSpPr>
                              <a:xfrm>
                                <a:off x="290946" y="0"/>
                                <a:ext cx="380505" cy="1741220"/>
                                <a:chOff x="0" y="0"/>
                                <a:chExt cx="380505" cy="1741220"/>
                              </a:xfrm>
                            </wpg:grpSpPr>
                            <wps:wsp>
                              <wps:cNvPr id="385" name="Oval 385"/>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Straight Connector 386"/>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87" name="Group 387"/>
                              <wpg:cNvGrpSpPr/>
                              <wpg:grpSpPr>
                                <a:xfrm>
                                  <a:off x="0" y="1169720"/>
                                  <a:ext cx="380505" cy="571500"/>
                                  <a:chOff x="0" y="0"/>
                                  <a:chExt cx="380505" cy="571500"/>
                                </a:xfrm>
                              </wpg:grpSpPr>
                              <wps:wsp>
                                <wps:cNvPr id="388" name="Straight Connector 388"/>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9" name="Straight Connector 389"/>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90" name="Group 390"/>
                            <wpg:cNvGrpSpPr/>
                            <wpg:grpSpPr>
                              <a:xfrm>
                                <a:off x="296874" y="599687"/>
                                <a:ext cx="653152" cy="552594"/>
                                <a:chOff x="296874" y="-17"/>
                                <a:chExt cx="653152" cy="552594"/>
                              </a:xfrm>
                            </wpg:grpSpPr>
                            <wps:wsp>
                              <wps:cNvPr id="391" name="Straight Connector 391"/>
                              <wps:cNvCnPr/>
                              <wps:spPr>
                                <a:xfrm flipV="1">
                                  <a:off x="332990" y="-17"/>
                                  <a:ext cx="141990" cy="20900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 name="Straight Connector 392"/>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3" name="Straight Connector 393"/>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 name="Straight Connector 394"/>
                              <wps:cNvCnPr/>
                              <wps:spPr>
                                <a:xfrm flipV="1">
                                  <a:off x="296874" y="193151"/>
                                  <a:ext cx="41645" cy="359426"/>
                                </a:xfrm>
                                <a:prstGeom prst="line">
                                  <a:avLst/>
                                </a:prstGeom>
                                <a:ln w="25400">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inline>
            </w:drawing>
          </mc:Choice>
          <mc:Fallback>
            <w:pict>
              <v:group w14:anchorId="4C913A4D" id="Group 375" o:spid="_x0000_s1026" alt="Hand signal: Closed hand pointing downwards making a circular motion" style="width:44.5pt;height:99.2pt;mso-position-horizontal-relative:char;mso-position-vertical-relative:line" coordsize="7797,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">
                <o:lock v:ext="edit" aspectratio="t"/>
                <v:oval id="Oval 376" o:spid="_x0000_s1027" style="position:absolute;left:2305;top:895;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lusYA&#10;AADcAAAADwAAAGRycy9kb3ducmV2LnhtbESPQWvCQBSE74X+h+UVequbWtAaXUUES2kRaVTQ2zP7&#10;TEKzb8PuauK/d4VCj8PMfMNMZp2pxYWcrywreO0lIIhzqysuFGw3y5d3ED4ga6wtk4IreZhNHx8m&#10;mGrb8g9dslCICGGfooIyhCaV0uclGfQ92xBH72SdwRClK6R22Ea4qWU/SQbSYMVxocSGFiXlv9nZ&#10;KNiPNsFcFx/5cbn63p3bRLqvw1qp56duPgYRqAv/4b/2p1bwNhz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SlusYAAADcAAAADwAAAAAAAAAAAAAAAACYAgAAZHJz&#10;L2Rvd25yZXYueG1sUEsFBgAAAAAEAAQA9QAAAIsDAAAAAA==&#10;" filled="f" strokecolor="black [3213]" strokeweight=".5pt"/>
                <v:oval id="Oval 377" o:spid="_x0000_s1028" style="position:absolute;left:3448;top:876;width:455;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IcYA&#10;AADcAAAADwAAAGRycy9kb3ducmV2LnhtbESPQWvCQBSE74X+h+UVequbWqg1uooIllIRaVTQ2zP7&#10;TEKzb8PuauK/d4VCj8PMfMOMp52pxYWcrywreO0lIIhzqysuFGw3i5cPED4ga6wtk4IreZhOHh/G&#10;mGrb8g9dslCICGGfooIyhCaV0uclGfQ92xBH72SdwRClK6R22Ea4qWU/Sd6lwYrjQokNzUvKf7Oz&#10;UbAfboK5zj/z42K13J3bRLrvw1qp56duNgIRqAv/4b/2l1bwNhjA/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AIcYAAADcAAAADwAAAAAAAAAAAAAAAACYAgAAZHJz&#10;L2Rvd25yZXYueG1sUEsFBgAAAAAEAAQA9QAAAIsDAAAAAA==&#10;" filled="f" strokecolor="black [3213]" strokeweight=".5pt"/>
                <v:group id="Group 378" o:spid="_x0000_s1029" style="position:absolute;width:7797;height:17411" coordsize="7799,1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group id="Group 379" o:spid="_x0000_s1030" style="position:absolute;left:891;top:10149;width:1059;height:2842;rotation:-90;flip:x" coordsize="315130,31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ZA5CcQAAADcAAAA&#10;DwAAAAAAAAAAAAAAAACqAgAAZHJzL2Rvd25yZXYueG1sUEsFBgAAAAAEAAQA+gAAAJsDAAAAAA==&#10;">
                    <v:shape id="Arc 380" o:spid="_x0000_s1031" style="position:absolute;width:314696;height:308758;visibility:visible;mso-wrap-style:square;v-text-anchor:middle" coordsize="314696,30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RrMEA&#10;AADcAAAADwAAAGRycy9kb3ducmV2LnhtbERPz2vCMBS+D/wfwhO8DE11MKQaRQRhDA9bFc/P5tkW&#10;k5eSxNr+9+Yw2PHj+73e9taIjnxoHCuYzzIQxKXTDVcKzqfDdAkiRGSNxjEpGCjAdjN6W2Ou3ZN/&#10;qStiJVIIhxwV1DG2uZShrMlimLmWOHE35y3GBH0ltcdnCrdGLrLsU1psODXU2NK+pvJePKwCHLpv&#10;/9783Pfziy664WiuD2eUmoz73QpEpD7+i//cX1rBxzLNT2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kazBAAAA3AAAAA8AAAAAAAAAAAAAAAAAmAIAAGRycy9kb3du&#10;cmV2LnhtbFBLBQYAAAAABAAEAPUAAACGAwAAAAA=&#10;" path="m157348,nsc244249,,314696,69118,314696,154379r-157348,l157348,xem157348,nfc244249,,314696,69118,314696,154379e" filled="f" strokecolor="#4579b8 [3044]" strokeweight="1.5pt">
                      <v:path arrowok="t" o:connecttype="custom" o:connectlocs="157348,0;314696,154379" o:connectangles="0,0"/>
                    </v:shape>
                    <v:shape id="Arc 381" o:spid="_x0000_s1032" style="position:absolute;left:3403;top:3403;width:314696;height:308758;rotation:90;visibility:visible;mso-wrap-style:square;v-text-anchor:middle" coordsize="314696,30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d5CcMA&#10;AADcAAAADwAAAGRycy9kb3ducmV2LnhtbESPQWsCMRSE7wX/Q3iFXkrNWovIahQRLPVmV6HXx+a5&#10;Wbp5WZK4u/57Iwgeh5n5hlmuB9uIjnyoHSuYjDMQxKXTNVcKTsfdxxxEiMgaG8ek4EoB1qvRyxJz&#10;7Xr+pa6IlUgQDjkqMDG2uZShNGQxjF1LnLyz8xZjkr6S2mOf4LaRn1k2kxZrTgsGW9oaKv+Li1Xw&#10;Fzfh/eqM3PuvuqimvT98d16pt9dhswARaYjP8KP9oxVM5xO4n0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d5CcMAAADcAAAADwAAAAAAAAAAAAAAAACYAgAAZHJzL2Rv&#10;d25yZXYueG1sUEsFBgAAAAAEAAQA9QAAAIgDAAAAAA==&#10;" path="m157348,nsc244249,,314696,69118,314696,154379r-157348,l157348,xem157348,nfc244249,,314696,69118,314696,154379e" filled="f" strokecolor="#4579b8 [3044]" strokeweight="1.5pt">
                      <v:path arrowok="t" o:connecttype="custom" o:connectlocs="157348,0;314696,154379" o:connectangles="0,0"/>
                    </v:shape>
                    <v:shape id="Arc 382" o:spid="_x0000_s1033" style="position:absolute;left:1134;top:5672;width:314325;height:308610;rotation:-90;visibility:visible;mso-wrap-style:square;v-text-anchor:middle" coordsize="31432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1gsYA&#10;AADcAAAADwAAAGRycy9kb3ducmV2LnhtbESPT2vCQBTE74LfYXlCb7qJQiupq1hrIRfBP4H2+Jp9&#10;JtHs25Ddavz2rlDwOMzMb5jZojO1uFDrKssK4lEEgji3uuJCQXb4Gk5BOI+ssbZMCm7kYDHv92aY&#10;aHvlHV32vhABwi5BBaX3TSKly0sy6Ea2IQ7e0bYGfZBtIXWL1wA3tRxH0as0WHFYKLGhVUn5ef9n&#10;FHD249Ns+5HG6yzerDbN5+/320mpl0G3fAfhqfPP8H871Qom0zE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81gsYAAADcAAAADwAAAAAAAAAAAAAAAACYAgAAZHJz&#10;L2Rvd25yZXYueG1sUEsFBgAAAAAEAAQA9QAAAIsDAAAAAA==&#10;" path="m157162,nsc243961,,314325,69085,314325,154305r-157162,c157163,102870,157162,51435,157162,xem157162,nfc243961,,314325,69085,314325,154305e" filled="f" strokecolor="#4579b8 [3044]" strokeweight="1.5pt">
                      <v:stroke startarrow="block"/>
                      <v:path arrowok="t" o:connecttype="custom" o:connectlocs="157162,0;314325,154305" o:connectangles="0,0"/>
                    </v:shape>
                  </v:group>
                  <v:group id="Group 383" o:spid="_x0000_s1034" style="position:absolute;left:1209;width:6590;height:17411" coordorigin="2909" coordsize="6590,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group id="Group 384" o:spid="_x0000_s1035"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oval id="Oval 385" o:spid="_x0000_s1036"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lZ8UA&#10;AADcAAAADwAAAGRycy9kb3ducmV2LnhtbESPzW7CMBCE70i8g7VIvYEDqBWkGBRQERzLz6HHbbxN&#10;IuJ1EhsIfXqMhMRxNDPfaGaL1pTiQo0rLCsYDiIQxKnVBWcKjod1fwLCeWSNpWVScCMHi3m3M8NY&#10;2yvv6LL3mQgQdjEqyL2vYildmpNBN7AVcfD+bGPQB9lkUjd4DXBTylEUfUiDBYeFHCta5ZSe9mej&#10;oKxH0yT5r7+3v/xz25zHuy9dL5V667XJJwhPrX+Fn+2tVjCevMP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yVnxQAAANwAAAAPAAAAAAAAAAAAAAAAAJgCAABkcnMv&#10;ZG93bnJldi54bWxQSwUGAAAAAAQABAD1AAAAigMAAAAA&#10;" filled="f" strokecolor="black [3213]" strokeweight="1.25pt"/>
                      <v:line id="Straight Connector 386" o:spid="_x0000_s1037"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NGsUAAADcAAAADwAAAGRycy9kb3ducmV2LnhtbESP0WrCQBRE3wv+w3KFvtWNLQ0xuopI&#10;xUKpYPQDLtlrNpq9G7KriX/fLRT6OMzMGWaxGmwj7tT52rGC6SQBQVw6XXOl4HTcvmQgfEDW2Dgm&#10;BQ/ysFqOnhaYa9fzge5FqESEsM9RgQmhzaX0pSGLfuJa4uidXWcxRNlVUnfYR7ht5GuSpNJizXHB&#10;YEsbQ+W1uFkFs3C6mI/rLvsq3o/9PjXf1eWslXoeD+s5iEBD+A//tT+1grcshd8z8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yNGsUAAADcAAAADwAAAAAAAAAA&#10;AAAAAAChAgAAZHJzL2Rvd25yZXYueG1sUEsFBgAAAAAEAAQA+QAAAJMDAAAAAA==&#10;" strokecolor="black [3213]" strokeweight="2pt"/>
                      <v:group id="Group 387" o:spid="_x0000_s1038"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line id="Straight Connector 388" o:spid="_x0000_s1039"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888IAAADcAAAADwAAAGRycy9kb3ducmV2LnhtbERP3WrCMBS+F/YO4Qi709SNSa2NMsbG&#10;BkPB1gc4NKdNtTkpTWa7t18uBl5+fP/5frKduNHgW8cKVssEBHHldMuNgnP5sUhB+ICssXNMCn7J&#10;w373MMsx027kE92K0IgYwj5DBSaEPpPSV4Ys+qXriSNXu8FiiHBopB5wjOG2k09JspYWW44NBnt6&#10;M1Rdix+rYBPOF/N+/Uy/i5dyPK7NobnUWqnH+fS6BRFoCnfxv/tLK3hO49p4Jh4B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888IAAADcAAAADwAAAAAAAAAAAAAA&#10;AAChAgAAZHJzL2Rvd25yZXYueG1sUEsFBgAAAAAEAAQA+QAAAJADAAAAAA==&#10;" strokecolor="black [3213]" strokeweight="2pt"/>
                        <v:line id="Straight Connector 389" o:spid="_x0000_s1040"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h+sUAAADcAAAADwAAAGRycy9kb3ducmV2LnhtbESPQUvDQBSE70L/w/IK3uxGhZKm3RZb&#10;VHpQqLHeX7PPJJj3Nu6uTfz3riB4HGbmG2a1GblTZ/KhdWLgepaBIqmcbaU2cHx9uMpBhYhisXNC&#10;Br4pwGY9uVhhYd0gL3QuY60SREKBBpoY+0LrUDXEGGauJ0neu/OMMUlfa+txSHDu9E2WzTVjK2mh&#10;wZ52DVUf5RcbuK/m+fHzafF44OHtmffhxOXWG3M5He+WoCKN8T/8195bA7f5An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Eh+sUAAADcAAAADwAAAAAAAAAA&#10;AAAAAAChAgAAZHJzL2Rvd25yZXYueG1sUEsFBgAAAAAEAAQA+QAAAJMDAAAAAA==&#10;" strokecolor="black [3213]" strokeweight="2pt"/>
                      </v:group>
                    </v:group>
                    <v:group id="Group 390" o:spid="_x0000_s1041" style="position:absolute;left:2968;top:5996;width:6532;height:5526" coordorigin="2968" coordsize="6531,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line id="Straight Connector 391" o:spid="_x0000_s1042" style="position:absolute;flip:y;visibility:visible;mso-wrap-style:square" from="3329,0" to="4749,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67IcUAAADcAAAADwAAAGRycy9kb3ducmV2LnhtbESPQUvDQBSE74L/YXlCb3bTFkobuy0q&#10;Kj1UqLHen9lnEsx7m+6uTfrvXUHocZiZb5jVZuBWnciHxomByTgDRVI620hl4PD+fLsAFSKKxdYJ&#10;GThTgM36+mqFuXW9vNGpiJVKEAk5Gqhj7HKtQ1kTYxi7jiR5X84zxiR9pa3HPsG51dMsm2vGRtJC&#10;jR091lR+Fz9s4KmcLw7H3fJlz/3HK2/DJxcP3pjRzXB/ByrSEC/h//bWGpgtJ/B3Jh0B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67IcUAAADcAAAADwAAAAAAAAAA&#10;AAAAAAChAgAAZHJzL2Rvd25yZXYueG1sUEsFBgAAAAAEAAQA+QAAAJMDAAAAAA==&#10;" strokecolor="black [3213]" strokeweight="2pt"/>
                      <v:line id="Straight Connector 392" o:spid="_x0000_s1043"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4dxMQAAADcAAAADwAAAGRycy9kb3ducmV2LnhtbESP0WrCQBRE3wv+w3KFvtWNiqLRVUQq&#10;FUoFox9wyV6z0ezdkN2a+PduoeDjMDNnmOW6s5W4U+NLxwqGgwQEce50yYWC82n3MQPhA7LGyjEp&#10;eJCH9ar3tsRUu5aPdM9CISKEfYoKTAh1KqXPDVn0A1cTR+/iGoshyqaQusE2wm0lR0kylRZLjgsG&#10;a9oaym/Zr1UwD+er+bx9zb6zyak9TM1Pcb1opd773WYBIlAXXuH/9l4rGM9H8Hc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h3ExAAAANwAAAAPAAAAAAAAAAAA&#10;AAAAAKECAABkcnMvZG93bnJldi54bWxQSwUGAAAAAAQABAD5AAAAkgMAAAAA&#10;" strokecolor="black [3213]" strokeweight="2pt"/>
                      <v:line id="Straight Connector 393" o:spid="_x0000_s1044" style="position:absolute;visibility:visible;mso-wrap-style:square" from="7125,0" to="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4X8QAAADcAAAADwAAAGRycy9kb3ducmV2LnhtbESP0WrCQBRE3wv+w3IF3+rGSkWjq4hU&#10;FEoFox9wyV6z0ezdkF1N/PtuoeDjMDNnmMWqs5V4UONLxwpGwwQEce50yYWC82n7PgXhA7LGyjEp&#10;eJKH1bL3tsBUu5aP9MhCISKEfYoKTAh1KqXPDVn0Q1cTR+/iGoshyqaQusE2wm0lP5JkIi2WHBcM&#10;1rQxlN+yu1UwC+er+brtpt/Z56k9TMxPcb1opQb9bj0HEagLr/B/e68VjGdj+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crhfxAAAANwAAAAPAAAAAAAAAAAA&#10;AAAAAKECAABkcnMvZG93bnJldi54bWxQSwUGAAAAAAQABAD5AAAAkgMAAAAA&#10;" strokecolor="black [3213]" strokeweight="2pt"/>
                      <v:line id="Straight Connector 394" o:spid="_x0000_s1045" style="position:absolute;flip:y;visibility:visible;mso-wrap-style:square" from="2968,1931" to="3385,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c8cUAAADcAAAADwAAAGRycy9kb3ducmV2LnhtbESPzWrDMBCE74W8g9hAbo2cH0rqRg7B&#10;EPChhzZx6XWxNraxtTKSErt9+qpQ6HGYmW+Y/WEyvbiT861lBatlAoK4srrlWkF5OT3uQPiArLG3&#10;TAq+yMMhmz3sMdV25He6n0MtIoR9igqaEIZUSl81ZNAv7UAcvat1BkOUrpba4RjhppfrJHmSBluO&#10;Cw0OlDdUdeebUfD99pkX3eSs+Sheb5F53OblqNRiPh1fQASawn/4r11oBZvnLfyei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Zc8cUAAADcAAAADwAAAAAAAAAA&#10;AAAAAAChAgAAZHJzL2Rvd25yZXYueG1sUEsFBgAAAAAEAAQA+QAAAJMDAAAAAA==&#10;" strokecolor="black [3213]" strokeweight="2pt">
                        <v:stroke startarrow="oval"/>
                      </v:line>
                    </v:group>
                  </v:group>
                </v:group>
                <w10:anchorlock/>
              </v:group>
            </w:pict>
          </mc:Fallback>
        </mc:AlternateContent>
      </w:r>
      <w:r w:rsidR="00396B4E">
        <w:tab/>
      </w:r>
    </w:p>
    <w:p w14:paraId="69BEC7DF" w14:textId="77777777" w:rsidR="009869FC" w:rsidRDefault="00A17072" w:rsidP="00196EF2">
      <w:pPr>
        <w:pStyle w:val="IOSlines2017"/>
        <w:tabs>
          <w:tab w:val="right" w:leader="underscore" w:pos="4438"/>
          <w:tab w:val="right" w:leader="underscore" w:pos="4536"/>
        </w:tabs>
        <w:spacing w:before="480" w:after="240"/>
      </w:pPr>
      <w:r>
        <w:rPr>
          <w:noProof/>
          <w:lang w:eastAsia="en-AU"/>
        </w:rPr>
        <mc:AlternateContent>
          <mc:Choice Requires="wpg">
            <w:drawing>
              <wp:inline distT="0" distB="0" distL="0" distR="0" wp14:anchorId="7A97CAB0" wp14:editId="5C869454">
                <wp:extent cx="773182" cy="1260000"/>
                <wp:effectExtent l="0" t="38100" r="46355" b="16510"/>
                <wp:docPr id="430" name="Group 430" descr="Hand signal: Closed hand pointing upwards making a circular mo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3182" cy="1260000"/>
                          <a:chOff x="0" y="0"/>
                          <a:chExt cx="1068070" cy="1741170"/>
                        </a:xfrm>
                      </wpg:grpSpPr>
                      <wps:wsp>
                        <wps:cNvPr id="431" name="Oval 431"/>
                        <wps:cNvSpPr/>
                        <wps:spPr>
                          <a:xfrm>
                            <a:off x="523875" y="83820"/>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Oval 432"/>
                        <wps:cNvSpPr/>
                        <wps:spPr>
                          <a:xfrm>
                            <a:off x="638175" y="83820"/>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3" name="Group 433"/>
                        <wpg:cNvGrpSpPr/>
                        <wpg:grpSpPr>
                          <a:xfrm>
                            <a:off x="0" y="0"/>
                            <a:ext cx="1068070" cy="1741170"/>
                            <a:chOff x="0" y="0"/>
                            <a:chExt cx="1068554" cy="1741170"/>
                          </a:xfrm>
                        </wpg:grpSpPr>
                        <wpg:grpSp>
                          <wpg:cNvPr id="434" name="Group 434"/>
                          <wpg:cNvGrpSpPr/>
                          <wpg:grpSpPr>
                            <a:xfrm>
                              <a:off x="0" y="0"/>
                              <a:ext cx="1068554" cy="1741170"/>
                              <a:chOff x="1" y="0"/>
                              <a:chExt cx="1068553" cy="1741170"/>
                            </a:xfrm>
                          </wpg:grpSpPr>
                          <wpg:grpSp>
                            <wpg:cNvPr id="435" name="Group 435"/>
                            <wpg:cNvGrpSpPr/>
                            <wpg:grpSpPr>
                              <a:xfrm>
                                <a:off x="157329" y="0"/>
                                <a:ext cx="911225" cy="1741170"/>
                                <a:chOff x="38435" y="0"/>
                                <a:chExt cx="911591" cy="1741220"/>
                              </a:xfrm>
                            </wpg:grpSpPr>
                            <wpg:grpSp>
                              <wpg:cNvPr id="436" name="Group 436"/>
                              <wpg:cNvGrpSpPr/>
                              <wpg:grpSpPr>
                                <a:xfrm>
                                  <a:off x="290946" y="0"/>
                                  <a:ext cx="380505" cy="1741220"/>
                                  <a:chOff x="0" y="0"/>
                                  <a:chExt cx="380505" cy="1741220"/>
                                </a:xfrm>
                              </wpg:grpSpPr>
                              <wps:wsp>
                                <wps:cNvPr id="437" name="Oval 437"/>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Straight Connector 438"/>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39" name="Group 439"/>
                                <wpg:cNvGrpSpPr/>
                                <wpg:grpSpPr>
                                  <a:xfrm>
                                    <a:off x="0" y="1169720"/>
                                    <a:ext cx="380505" cy="571500"/>
                                    <a:chOff x="0" y="0"/>
                                    <a:chExt cx="380505" cy="571500"/>
                                  </a:xfrm>
                                </wpg:grpSpPr>
                                <wps:wsp>
                                  <wps:cNvPr id="440" name="Straight Connector 440"/>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1" name="Straight Connector 441"/>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42" name="Group 442"/>
                              <wpg:cNvGrpSpPr/>
                              <wpg:grpSpPr>
                                <a:xfrm>
                                  <a:off x="38435" y="163852"/>
                                  <a:ext cx="911591" cy="435852"/>
                                  <a:chOff x="38435" y="-435852"/>
                                  <a:chExt cx="911591" cy="435852"/>
                                </a:xfrm>
                              </wpg:grpSpPr>
                              <wps:wsp>
                                <wps:cNvPr id="443" name="Straight Connector 443"/>
                                <wps:cNvCnPr/>
                                <wps:spPr>
                                  <a:xfrm>
                                    <a:off x="107175" y="-23562"/>
                                    <a:ext cx="367839" cy="235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4" name="Straight Connector 444"/>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5" name="Straight Connector 445"/>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6" name="Straight Connector 446"/>
                                <wps:cNvCnPr/>
                                <wps:spPr>
                                  <a:xfrm>
                                    <a:off x="38435" y="-435852"/>
                                    <a:ext cx="68740" cy="412290"/>
                                  </a:xfrm>
                                  <a:prstGeom prst="line">
                                    <a:avLst/>
                                  </a:prstGeom>
                                  <a:ln w="25400">
                                    <a:solidFill>
                                      <a:schemeClr val="tx1"/>
                                    </a:solidFill>
                                    <a:headEnd type="oval" w="lg" len="lg"/>
                                  </a:ln>
                                </wps:spPr>
                                <wps:style>
                                  <a:lnRef idx="1">
                                    <a:schemeClr val="accent1"/>
                                  </a:lnRef>
                                  <a:fillRef idx="0">
                                    <a:schemeClr val="accent1"/>
                                  </a:fillRef>
                                  <a:effectRef idx="0">
                                    <a:schemeClr val="accent1"/>
                                  </a:effectRef>
                                  <a:fontRef idx="minor">
                                    <a:schemeClr val="tx1"/>
                                  </a:fontRef>
                                </wps:style>
                                <wps:bodyPr/>
                              </wps:wsp>
                            </wpg:grpSp>
                          </wpg:grpSp>
                          <wpg:grpSp>
                            <wpg:cNvPr id="447" name="Group 447"/>
                            <wpg:cNvGrpSpPr/>
                            <wpg:grpSpPr>
                              <a:xfrm rot="5400000" flipH="1">
                                <a:off x="92324" y="-30337"/>
                                <a:ext cx="173487" cy="358134"/>
                                <a:chOff x="-1" y="0"/>
                                <a:chExt cx="315131" cy="317140"/>
                              </a:xfrm>
                            </wpg:grpSpPr>
                            <wps:wsp>
                              <wps:cNvPr id="448" name="Arc 448"/>
                              <wps:cNvSpPr/>
                              <wps:spPr>
                                <a:xfrm rot="10800000" flipV="1">
                                  <a:off x="-1" y="0"/>
                                  <a:ext cx="314695"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Arc 449"/>
                              <wps:cNvSpPr/>
                              <wps:spPr>
                                <a:xfrm rot="5400000" flipV="1">
                                  <a:off x="3403" y="3402"/>
                                  <a:ext cx="314696" cy="308759"/>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Arc 450"/>
                              <wps:cNvSpPr/>
                              <wps:spPr>
                                <a:xfrm rot="16200000" flipV="1">
                                  <a:off x="1134" y="5673"/>
                                  <a:ext cx="314325" cy="308610"/>
                                </a:xfrm>
                                <a:prstGeom prst="arc">
                                  <a:avLst/>
                                </a:prstGeom>
                                <a:ln w="19050">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51" name="Straight Connector 451"/>
                          <wps:cNvCnPr/>
                          <wps:spPr>
                            <a:xfrm>
                              <a:off x="186347" y="34670"/>
                              <a:ext cx="0" cy="818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3220982" id="Group 430" o:spid="_x0000_s1026" alt="Hand signal: Closed hand pointing upwards making a circular motion" style="width:60.9pt;height:99.2pt;mso-position-horizontal-relative:char;mso-position-vertical-relative:line" coordsize="10680,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">
                <o:lock v:ext="edit" aspectratio="t"/>
                <v:oval id="Oval 431" o:spid="_x0000_s1027" style="position:absolute;left:5238;top:83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Ja8YA&#10;AADcAAAADwAAAGRycy9kb3ducmV2LnhtbESP3WoCMRSE7wt9h3AK3mlWLVK3RhFBKS0i9Qfs3enm&#10;dHdxc7Ik0V3f3ghCL4eZ+YaZzFpTiQs5X1pW0O8lIIgzq0vOFex3y+4bCB+QNVaWScGVPMymz08T&#10;TLVt+Jsu25CLCGGfooIihDqV0mcFGfQ9WxNH7886gyFKl0vtsIlwU8lBkoykwZLjQoE1LQrKTtuz&#10;UXAc74K5LlbZ73L9dTg3iXSfPxulOi/t/B1EoDb8hx/tD63gddiH+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1Ja8YAAADcAAAADwAAAAAAAAAAAAAAAACYAgAAZHJz&#10;L2Rvd25yZXYueG1sUEsFBgAAAAAEAAQA9QAAAIsDAAAAAA==&#10;" filled="f" strokecolor="black [3213]" strokeweight=".5pt"/>
                <v:oval id="Oval 432" o:spid="_x0000_s1028" style="position:absolute;left:6381;top:838;width:456;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HMYA&#10;AADcAAAADwAAAGRycy9kb3ducmV2LnhtbESPQWvCQBSE7wX/w/KE3nSjFWmjqxTBUipFGluot2f2&#10;mQSzb8PuauK/7wpCj8PMfMPMl52pxYWcrywrGA0TEMS51RUXCr5368EzCB+QNdaWScGVPCwXvYc5&#10;ptq2/EWXLBQiQtinqKAMoUml9HlJBv3QNsTRO1pnMETpCqkdthFuajlOkqk0WHFcKLGhVUn5KTsb&#10;Bb8vu2Cuq7f8sP7c/JzbRLqP/Vapx373OgMRqAv/4Xv7XSuYPI3h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XHMYAAADcAAAADwAAAAAAAAAAAAAAAACYAgAAZHJz&#10;L2Rvd25yZXYueG1sUEsFBgAAAAAEAAQA9QAAAIsDAAAAAA==&#10;" filled="f" strokecolor="black [3213]" strokeweight=".5pt"/>
                <v:group id="Group 433" o:spid="_x0000_s1029" style="position:absolute;width:10680;height:17411" coordsize="10685,1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group id="Group 434" o:spid="_x0000_s1030" style="position:absolute;width:10685;height:17411" coordorigin="" coordsize="10685,1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group id="Group 435" o:spid="_x0000_s1031" style="position:absolute;left:1573;width:9112;height:17411" coordorigin="384" coordsize="911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group id="Group 436" o:spid="_x0000_s1032"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oval id="Oval 437" o:spid="_x0000_s1033"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aCcYA&#10;AADcAAAADwAAAGRycy9kb3ducmV2LnhtbESPzW7CMBCE70h9B2srcQOngChNMSitQOXI34HjNt4m&#10;UeN1Epsk9OnrSkg9jmbmG81y3ZtStNS4wrKCp3EEgji1uuBMwfm0HS1AOI+ssbRMCm7kYL16GCwx&#10;1rbjA7VHn4kAYRejgtz7KpbSpTkZdGNbEQfvyzYGfZBNJnWDXYCbUk6iaC4NFhwWcqzoPaf0+3g1&#10;Csp68pIkP/V+98mX28d1etjo+k2p4WOfvILw1Pv/8L290wpm02f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QaCcYAAADcAAAADwAAAAAAAAAAAAAAAACYAgAAZHJz&#10;L2Rvd25yZXYueG1sUEsFBgAAAAAEAAQA9QAAAIsDAAAAAA==&#10;" filled="f" strokecolor="black [3213]" strokeweight="1.25pt"/>
                        <v:line id="Straight Connector 438" o:spid="_x0000_s1034"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4ccIAAADcAAAADwAAAGRycy9kb3ducmV2LnhtbERP3WrCMBS+F/YO4Qy8m+ncVlzXKEM2&#10;JoiDVR/g0Jw21eakNNF2b28uBC8/vv98NdpWXKj3jWMFz7MEBHHpdMO1gsP++2kBwgdkja1jUvBP&#10;HlbLh0mOmXYD/9GlCLWIIewzVGBC6DIpfWnIop+5jjhylesthgj7WuoehxhuWzlPklRabDg2GOxo&#10;bag8FWer4D0cjubr9LPYFm/74Tc1u/pYaaWmj+PnB4hAY7iLb+6NVvD6EtfGM/EI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q4ccIAAADcAAAADwAAAAAAAAAAAAAA&#10;AAChAgAAZHJzL2Rvd25yZXYueG1sUEsFBgAAAAAEAAQA+QAAAJADAAAAAA==&#10;" strokecolor="black [3213]" strokeweight="2pt"/>
                        <v:group id="Group 439" o:spid="_x0000_s1035"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line id="Straight Connector 440" o:spid="_x0000_s1036"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rHCsEAAADcAAAADwAAAGRycy9kb3ducmV2LnhtbERPzYrCMBC+C75DGGFvmioqbjXKsris&#10;IApbfYChGZtqMylN1ta3NwfB48f3v9p0thJ3anzpWMF4lIAgzp0uuVBwPv0MFyB8QNZYOSYFD/Kw&#10;Wfd7K0y1a/mP7lkoRAxhn6ICE0KdSulzQxb9yNXEkbu4xmKIsCmkbrCN4baSkySZS4slxwaDNX0b&#10;ym/Zv1XwGc5Xs739LvbZ7NQe5+ZQXC9aqY9B97UEEagLb/HLvdMKptM4P56JR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ascKwQAAANwAAAAPAAAAAAAAAAAAAAAA&#10;AKECAABkcnMvZG93bnJldi54bWxQSwUGAAAAAAQABAD5AAAAjwMAAAAA&#10;" strokecolor="black [3213]" strokeweight="2pt"/>
                          <v:line id="Straight Connector 441" o:spid="_x0000_s1037"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RaA8UAAADcAAAADwAAAGRycy9kb3ducmV2LnhtbESPQUvDQBSE74L/YXmCN7tpKaXGbksV&#10;LT0otLHen9lnEpr3Nt1dm/Tfu4LgcZiZb5jFauBWncmHxomB8SgDRVI620hl4PD+cjcHFSKKxdYJ&#10;GbhQgNXy+mqBuXW97OlcxEoliIQcDdQxdrnWoayJMYxcR5K8L+cZY5K+0tZjn+Dc6kmWzTRjI2mh&#10;xo6eaiqPxTcbeC5n88Pp9X6z4/7jjbfhk4tHb8ztzbB+ABVpiP/hv/bWGphOx/B7Jh0B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RaA8UAAADcAAAADwAAAAAAAAAA&#10;AAAAAAChAgAAZHJzL2Rvd25yZXYueG1sUEsFBgAAAAAEAAQA+QAAAJMDAAAAAA==&#10;" strokecolor="black [3213]" strokeweight="2pt"/>
                        </v:group>
                      </v:group>
                      <v:group id="Group 442" o:spid="_x0000_s1038" style="position:absolute;left:384;top:1638;width:9116;height:4359" coordorigin="384,-4358" coordsize="9115,4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line id="Straight Connector 443" o:spid="_x0000_s1039" style="position:absolute;visibility:visible;mso-wrap-style:square" from="1071,-235" to="4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hZfcUAAADcAAAADwAAAGRycy9kb3ducmV2LnhtbESP0WrCQBRE3wv+w3KFvtWN1YpGV5Gi&#10;KBQFox9wyV6z0ezdkN2a9O+7QqGPw8ycYRarzlbiQY0vHSsYDhIQxLnTJRcKLuft2xSED8gaK8ek&#10;4Ic8rJa9lwWm2rV8okcWChEh7FNUYEKoUyl9bsiiH7iaOHpX11gMUTaF1A22EW4r+Z4kE2mx5Lhg&#10;sKZPQ/k9+7YKZuFyM5v7bvqVfZzb48QcittVK/Xa79ZzEIG68B/+a++1gvF4BM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hZfcUAAADcAAAADwAAAAAAAAAA&#10;AAAAAAChAgAAZHJzL2Rvd25yZXYueG1sUEsFBgAAAAAEAAQA+QAAAJMDAAAAAA==&#10;" strokecolor="black [3213]" strokeweight="2pt"/>
                        <v:line id="Straight Connector 444" o:spid="_x0000_s1040"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BCcUAAADcAAAADwAAAGRycy9kb3ducmV2LnhtbESP0WrCQBRE3wv9h+UKvulGScWmWaWI&#10;0kKx0OgHXLI32Wj2bsiuJv37bqHQx2FmzjD5drStuFPvG8cKFvMEBHHpdMO1gvPpMFuD8AFZY+uY&#10;FHyTh+3m8SHHTLuBv+hehFpECPsMFZgQukxKXxqy6OeuI45e5XqLIcq+lrrHIcJtK5dJspIWG44L&#10;BjvaGSqvxc0qeA7ni9lf39YfxdNp+FyZY32ptFLTyfj6AiLQGP7Df+13rSBNU/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HBCcUAAADcAAAADwAAAAAAAAAA&#10;AAAAAAChAgAAZHJzL2Rvd25yZXYueG1sUEsFBgAAAAAEAAQA+QAAAJMDAAAAAA==&#10;" strokecolor="black [3213]" strokeweight="2pt"/>
                        <v:line id="Straight Connector 445" o:spid="_x0000_s1041" style="position:absolute;visibility:visible;mso-wrap-style:square" from="7125,0" to="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kksQAAADcAAAADwAAAGRycy9kb3ducmV2LnhtbESP0WrCQBRE3wv+w3KFvtWNRUWjq4hU&#10;KpQKRj/gkr1mo9m7Ibua+PddQejjMDNnmMWqs5W4U+NLxwqGgwQEce50yYWC03H7MQXhA7LGyjEp&#10;eJCH1bL3tsBUu5YPdM9CISKEfYoKTAh1KqXPDVn0A1cTR+/sGoshyqaQusE2wm0lP5NkIi2WHBcM&#10;1rQxlF+zm1UwC6eL+bp+T3+y8bHdT8xvcTlrpd773XoOIlAX/sOv9k4rGI3G8Dw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WSSxAAAANwAAAAPAAAAAAAAAAAA&#10;AAAAAKECAABkcnMvZG93bnJldi54bWxQSwUGAAAAAAQABAD5AAAAkgMAAAAA&#10;" strokecolor="black [3213]" strokeweight="2pt"/>
                        <v:line id="Straight Connector 446" o:spid="_x0000_s1042" style="position:absolute;visibility:visible;mso-wrap-style:square" from="384,-4358" to="107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HcMAAADcAAAADwAAAGRycy9kb3ducmV2LnhtbESPX2vCMBTF3wf7DuEOfJupIiLVKKIU&#10;BiI4HczHS3Ntqs1NSTKt394MBB8P58+PM1t0thFX8qF2rGDQz0AQl07XXCn4ORSfExAhImtsHJOC&#10;OwVYzN/fZphrd+Nvuu5jJdIIhxwVmBjbXMpQGrIY+q4lTt7JeYsxSV9J7fGWxm0jh1k2lhZrTgSD&#10;La0MlZf9n02Q+2Rr2s2OjltdkK+L8+96cFaq99EtpyAidfEVfra/tILRaAz/Z9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h3DAAAA3AAAAA8AAAAAAAAAAAAA&#10;AAAAoQIAAGRycy9kb3ducmV2LnhtbFBLBQYAAAAABAAEAPkAAACRAwAAAAA=&#10;" strokecolor="black [3213]" strokeweight="2pt">
                          <v:stroke startarrow="oval" startarrowwidth="wide" startarrowlength="long"/>
                        </v:line>
                      </v:group>
                    </v:group>
                    <v:group id="Group 447" o:spid="_x0000_s1043" style="position:absolute;left:923;top:-304;width:1735;height:3581;rotation:-90;flip:x" coordorigin="-1" coordsize="315131,31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UPOMQAAADcAAAA&#10;DwAAAAAAAAAAAAAAAACqAgAAZHJzL2Rvd25yZXYueG1sUEsFBgAAAAAEAAQA+gAAAJsDAAAAAA==&#10;">
                      <v:shape id="Arc 448" o:spid="_x0000_s1044" style="position:absolute;left:-1;width:314695;height:308758;rotation:180;flip:y;visibility:visible;mso-wrap-style:square;v-text-anchor:middle" coordsize="314695,30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VlsEA&#10;AADcAAAADwAAAGRycy9kb3ducmV2LnhtbERPz2vCMBS+C/sfwhvspumcilRTGcJgY6dZRb09mte0&#10;2LyUJGr33y+HgceP7/d6M9hO3MiH1rGC10kGgrhyumWjYF9+jJcgQkTW2DkmBb8UYFM8jdaYa3fn&#10;H7rtohEphEOOCpoY+1zKUDVkMUxcT5y42nmLMUFvpPZ4T+G2k9MsW0iLLaeGBnvaNlRddlerwL8F&#10;g/XXwWTd99WdzsfSH+elUi/Pw/sKRKQhPsT/7k+tYDZLa9OZdAR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G1ZbBAAAA3AAAAA8AAAAAAAAAAAAAAAAAmAIAAGRycy9kb3du&#10;cmV2LnhtbFBLBQYAAAAABAAEAPUAAACGAwAAAAA=&#10;" path="m157347,nsc244248,,314695,69118,314695,154379r-157347,c157348,102919,157347,51460,157347,xem157347,nfc244248,,314695,69118,314695,154379e" filled="f" strokecolor="#4579b8 [3044]" strokeweight="1.5pt">
                        <v:path arrowok="t" o:connecttype="custom" o:connectlocs="157347,0;314695,154379" o:connectangles="0,0"/>
                      </v:shape>
                      <v:shape id="Arc 449" o:spid="_x0000_s1045" style="position:absolute;left:3403;top:3402;width:314696;height:308759;rotation:-90;flip:y;visibility:visible;mso-wrap-style:square;v-text-anchor:middle" coordsize="314696,30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ogsMA&#10;AADcAAAADwAAAGRycy9kb3ducmV2LnhtbESPQYvCMBSE78L+h/AWvGm6i4hWo+wKgifFqnt+2zyb&#10;YvNSmqjtvzeC4HGYmW+Y+bK1lbhR40vHCr6GCQji3OmSCwXHw3owAeEDssbKMSnoyMNy8dGbY6rd&#10;nfd0y0IhIoR9igpMCHUqpc8NWfRDVxNH7+waiyHKppC6wXuE20p+J8lYWiw5LhisaWUov2RXq6Bq&#10;/7rTvzkXq/rQ7bZ++ruZZHul+p/tzwxEoDa8w6/2RisYja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aogsMAAADcAAAADwAAAAAAAAAAAAAAAACYAgAAZHJzL2Rv&#10;d25yZXYueG1sUEsFBgAAAAAEAAQA9QAAAIgDAAAAAA==&#10;" path="m157348,nsc244249,,314696,69118,314696,154380r-157348,l157348,xem157348,nfc244249,,314696,69118,314696,154380e" filled="f" strokecolor="#4579b8 [3044]" strokeweight="1.5pt">
                        <v:path arrowok="t" o:connecttype="custom" o:connectlocs="157348,0;314696,154380" o:connectangles="0,0"/>
                      </v:shape>
                      <v:shape id="Arc 450" o:spid="_x0000_s1046" style="position:absolute;left:1134;top:5673;width:314325;height:308610;rotation:90;flip:y;visibility:visible;mso-wrap-style:square;v-text-anchor:middle" coordsize="31432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56MsMA&#10;AADcAAAADwAAAGRycy9kb3ducmV2LnhtbERPy2oCMRTdC/2HcAvdlJppUSnTyYgVqy5c+AK7vExu&#10;Z0KTm2GS6vj3ZlFweTjvYto7K87UBeNZweswA0FceW24VnA8fL28gwgRWaP1TAquFGBaPgwKzLW/&#10;8I7O+1iLFMIhRwVNjG0uZagachiGviVO3I/vHMYEu1rqDi8p3Fn5lmUT6dBwamiwpXlD1e/+zynY&#10;zmpcLrxdbZ9XG/w8nb6NsV6pp8d+9gEiUh/v4n/3WisYjdP8dCYdAV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56MsMAAADcAAAADwAAAAAAAAAAAAAAAACYAgAAZHJzL2Rv&#10;d25yZXYueG1sUEsFBgAAAAAEAAQA9QAAAIgDAAAAAA==&#10;" path="m157162,nsc243961,,314325,69085,314325,154305r-157162,c157163,102870,157162,51435,157162,xem157162,nfc243961,,314325,69085,314325,154305e" filled="f" strokecolor="#4579b8 [3044]" strokeweight="1.5pt">
                        <v:stroke startarrow="block"/>
                        <v:path arrowok="t" o:connecttype="custom" o:connectlocs="157162,0;314325,154305" o:connectangles="0,0"/>
                      </v:shape>
                    </v:group>
                  </v:group>
                  <v:line id="Straight Connector 451" o:spid="_x0000_s1047" style="position:absolute;visibility:visible;mso-wrap-style:square" from="1863,346" to="1863,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ts8YAAADcAAAADwAAAGRycy9kb3ducmV2LnhtbESPQWvCQBSE74L/YXmFXqRuolVr6ipF&#10;EXqR0uhBb4/saxLMvg3Z1cR/7wpCj8PMfMMsVp2pxJUaV1pWEA8jEMSZ1SXnCg777dsHCOeRNVaW&#10;ScGNHKyW/d4CE21b/qVr6nMRIOwSVFB4XydSuqwgg25oa+Lg/dnGoA+yyaVusA1wU8lRFE2lwZLD&#10;QoE1rQvKzunFKNgcpm06zyezQTzedXP+GR1PO6PU60v39QnCU+f/w8/2t1bwPonh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QbbPGAAAA3AAAAA8AAAAAAAAA&#10;AAAAAAAAoQIAAGRycy9kb3ducmV2LnhtbFBLBQYAAAAABAAEAPkAAACUAwAAAAA=&#10;" strokecolor="black [3213]" strokeweight="1pt"/>
                </v:group>
                <w10:anchorlock/>
              </v:group>
            </w:pict>
          </mc:Fallback>
        </mc:AlternateContent>
      </w:r>
      <w:r>
        <w:t xml:space="preserve"> </w:t>
      </w:r>
      <w:r w:rsidR="00396B4E">
        <w:tab/>
      </w:r>
    </w:p>
    <w:p w14:paraId="5706B89C" w14:textId="77777777" w:rsidR="009869FC" w:rsidRDefault="00681262" w:rsidP="00196EF2">
      <w:pPr>
        <w:pStyle w:val="IOSlines2017"/>
        <w:tabs>
          <w:tab w:val="right" w:leader="underscore" w:pos="4438"/>
          <w:tab w:val="right" w:leader="underscore" w:pos="4536"/>
        </w:tabs>
        <w:spacing w:before="360" w:after="240"/>
      </w:pPr>
      <w:r>
        <w:rPr>
          <w:noProof/>
          <w:lang w:eastAsia="en-AU"/>
        </w:rPr>
        <mc:AlternateContent>
          <mc:Choice Requires="wpg">
            <w:drawing>
              <wp:inline distT="0" distB="0" distL="0" distR="0" wp14:anchorId="5765B708" wp14:editId="67AA9FB1">
                <wp:extent cx="622190" cy="1260000"/>
                <wp:effectExtent l="0" t="0" r="26035" b="16510"/>
                <wp:docPr id="261" name="Group 261" descr="Hand signal: moving hand across under chi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190" cy="1260000"/>
                          <a:chOff x="0" y="0"/>
                          <a:chExt cx="860425" cy="1741170"/>
                        </a:xfrm>
                      </wpg:grpSpPr>
                      <wpg:grpSp>
                        <wpg:cNvPr id="274" name="Group 274"/>
                        <wpg:cNvGrpSpPr/>
                        <wpg:grpSpPr>
                          <a:xfrm>
                            <a:off x="308610" y="83820"/>
                            <a:ext cx="159385" cy="46990"/>
                            <a:chOff x="0" y="0"/>
                            <a:chExt cx="160019" cy="47624"/>
                          </a:xfrm>
                        </wpg:grpSpPr>
                        <wps:wsp>
                          <wps:cNvPr id="275" name="Oval 275"/>
                          <wps:cNvSpPr/>
                          <wps:spPr>
                            <a:xfrm>
                              <a:off x="0" y="1905"/>
                              <a:ext cx="45719" cy="4571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Oval 276"/>
                          <wps:cNvSpPr/>
                          <wps:spPr>
                            <a:xfrm>
                              <a:off x="114300" y="0"/>
                              <a:ext cx="45719" cy="4571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7" name="Group 277"/>
                        <wpg:cNvGrpSpPr/>
                        <wpg:grpSpPr>
                          <a:xfrm>
                            <a:off x="0" y="0"/>
                            <a:ext cx="860425" cy="1741170"/>
                            <a:chOff x="0" y="0"/>
                            <a:chExt cx="860425" cy="1741170"/>
                          </a:xfrm>
                        </wpg:grpSpPr>
                        <wpg:grpSp>
                          <wpg:cNvPr id="278" name="Group 278"/>
                          <wpg:cNvGrpSpPr/>
                          <wpg:grpSpPr>
                            <a:xfrm>
                              <a:off x="0" y="0"/>
                              <a:ext cx="860425" cy="1741170"/>
                              <a:chOff x="88571" y="0"/>
                              <a:chExt cx="861455" cy="1741220"/>
                            </a:xfrm>
                          </wpg:grpSpPr>
                          <wpg:grpSp>
                            <wpg:cNvPr id="279" name="Group 279"/>
                            <wpg:cNvGrpSpPr/>
                            <wpg:grpSpPr>
                              <a:xfrm>
                                <a:off x="290946" y="0"/>
                                <a:ext cx="380505" cy="1741220"/>
                                <a:chOff x="0" y="0"/>
                                <a:chExt cx="380505" cy="1741220"/>
                              </a:xfrm>
                            </wpg:grpSpPr>
                            <wps:wsp>
                              <wps:cNvPr id="280" name="Oval 280"/>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Straight Connector 281"/>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82" name="Group 282"/>
                              <wpg:cNvGrpSpPr/>
                              <wpg:grpSpPr>
                                <a:xfrm>
                                  <a:off x="0" y="1169720"/>
                                  <a:ext cx="380505" cy="571500"/>
                                  <a:chOff x="0" y="0"/>
                                  <a:chExt cx="380505" cy="571500"/>
                                </a:xfrm>
                              </wpg:grpSpPr>
                              <wps:wsp>
                                <wps:cNvPr id="283" name="Straight Connector 283"/>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85" name="Group 285"/>
                            <wpg:cNvGrpSpPr/>
                            <wpg:grpSpPr>
                              <a:xfrm>
                                <a:off x="88571" y="450493"/>
                                <a:ext cx="861455" cy="149211"/>
                                <a:chOff x="88571" y="-149211"/>
                                <a:chExt cx="861455" cy="149211"/>
                              </a:xfrm>
                            </wpg:grpSpPr>
                            <wps:wsp>
                              <wps:cNvPr id="286" name="Straight Connector 286"/>
                              <wps:cNvCnPr/>
                              <wps:spPr>
                                <a:xfrm>
                                  <a:off x="88571" y="-97563"/>
                                  <a:ext cx="386105" cy="9754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Straight Connector 287"/>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wps:spPr>
                                <a:xfrm flipV="1">
                                  <a:off x="120317" y="-149211"/>
                                  <a:ext cx="296166" cy="5164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wps:spPr>
                                <a:xfrm>
                                  <a:off x="411214" y="-142717"/>
                                  <a:ext cx="117911"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55" name="Straight Arrow Connector 355"/>
                          <wps:cNvCnPr/>
                          <wps:spPr>
                            <a:xfrm flipH="1" flipV="1">
                              <a:off x="202200" y="523425"/>
                              <a:ext cx="429878" cy="1"/>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3FFB224" id="Group 261" o:spid="_x0000_s1026" alt="Hand signal: moving hand across under chin" style="width:49pt;height:99.2pt;mso-position-horizontal-relative:char;mso-position-vertical-relative:line" coordsize="8604,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">
                <o:lock v:ext="edit" aspectratio="t"/>
                <v:group id="Group 274" o:spid="_x0000_s1027" style="position:absolute;left:3086;top:838;width:1593;height:470" coordsize="160019,47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oval id="Oval 275" o:spid="_x0000_s1028" style="position:absolute;top:1905;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0UMYA&#10;AADcAAAADwAAAGRycy9kb3ducmV2LnhtbESPQWvCQBSE7wX/w/KE3nSjUG2jqxTBUipFGluot2f2&#10;mQSzb8PuauK/7wpCj8PMfMPMl52pxYWcrywrGA0TEMS51RUXCr5368EzCB+QNdaWScGVPCwXvYc5&#10;ptq2/EWXLBQiQtinqKAMoUml9HlJBv3QNsTRO1pnMETpCqkdthFuajlOkok0WHFcKLGhVUn5KTsb&#10;Bb8vu2Cuq7f8sP7c/JzbRLqP/Vapx373OgMRqAv/4Xv7XSsYT5/g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c0UMYAAADcAAAADwAAAAAAAAAAAAAAAACYAgAAZHJz&#10;L2Rvd25yZXYueG1sUEsFBgAAAAAEAAQA9QAAAIsDAAAAAA==&#10;" filled="f" strokecolor="black [3213]" strokeweight=".5pt"/>
                  <v:oval id="Oval 276" o:spid="_x0000_s1029" style="position:absolute;left:114300;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qJ8YA&#10;AADcAAAADwAAAGRycy9kb3ducmV2LnhtbESPQWvCQBSE7wX/w/IK3uqmHtSmrqEEFFGKqC20t9fs&#10;axLMvg27q4n/visIPQ4z8w0zz3rTiAs5X1tW8DxKQBAXVtdcKvg4Lp9mIHxA1thYJgVX8pAtBg9z&#10;TLXteE+XQyhFhLBPUUEVQptK6YuKDPqRbYmj92udwRClK6V22EW4aeQ4SSbSYM1xocKW8oqK0+Fs&#10;FHy9HIO55qviZ/m+/Tx3iXSb751Sw8f+7RVEoD78h+/ttVYwnk7g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WqJ8YAAADcAAAADwAAAAAAAAAAAAAAAACYAgAAZHJz&#10;L2Rvd25yZXYueG1sUEsFBgAAAAAEAAQA9QAAAIsDAAAAAA==&#10;" filled="f" strokecolor="black [3213]" strokeweight=".5pt"/>
                </v:group>
                <v:group id="Group 277" o:spid="_x0000_s1030" style="position:absolute;width:8604;height:17411" coordsize="8604,1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 278" o:spid="_x0000_s1031" style="position:absolute;width:8604;height:17411" coordorigin="885" coordsize="8614,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group id="Group 279" o:spid="_x0000_s1032"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oval id="Oval 280" o:spid="_x0000_s1033"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JYsMA&#10;AADcAAAADwAAAGRycy9kb3ducmV2LnhtbERPTW+CQBC9m/Q/bKZJb7KUJo1FVkMbTTlW7KHHKTsC&#10;KTsL7Kror3cPTTy+vO9sPZlOnGh0rWUFz1EMgriyuuVawfd+O1+AcB5ZY2eZFFzIwXr1MMsw1fbM&#10;OzqVvhYhhF2KChrv+1RKVzVk0EW2Jw7cwY4GfYBjLfWI5xBuOpnE8as02HJoaLCnj4aqv/JoFHRD&#10;8pbn1+Gr+OWfy+fxZbfRw7tST49TvgThafJ38b+70AqSRZgfzo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mJYsMAAADcAAAADwAAAAAAAAAAAAAAAACYAgAAZHJzL2Rv&#10;d25yZXYueG1sUEsFBgAAAAAEAAQA9QAAAIgDAAAAAA==&#10;" filled="f" strokecolor="black [3213]" strokeweight="1.25pt"/>
                      <v:line id="Straight Connector 281" o:spid="_x0000_s1034"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a88QAAADcAAAADwAAAGRycy9kb3ducmV2LnhtbESP0WrCQBRE3wv+w3KFvtWNghKjq4go&#10;FqQFox9wyV6z0ezdkF1N+vddodDHYWbOMMt1b2vxpNZXjhWMRwkI4sLpiksFl/P+IwXhA7LG2jEp&#10;+CEP69XgbYmZdh2f6JmHUkQI+wwVmBCaTEpfGLLoR64hjt7VtRZDlG0pdYtdhNtaTpJkJi1WHBcM&#10;NrQ1VNzzh1UwD5eb2d0P6TGfnrvvmfkqb1et1Puw3yxABOrDf/iv/akVTNIxvM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1BrzxAAAANwAAAAPAAAAAAAAAAAA&#10;AAAAAKECAABkcnMvZG93bnJldi54bWxQSwUGAAAAAAQABAD5AAAAkgMAAAAA&#10;" strokecolor="black [3213]" strokeweight="2pt"/>
                      <v:group id="Group 282" o:spid="_x0000_s1035"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line id="Straight Connector 283" o:spid="_x0000_s1036"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hH8QAAADcAAAADwAAAGRycy9kb3ducmV2LnhtbESP0WrCQBRE3wX/YblC3+pGSyVGV5FS&#10;aUFaaPQDLtlrNpq9G7KrSf/eFQQfh5k5wyzXva3FlVpfOVYwGScgiAunKy4VHPbb1xSED8gaa8ek&#10;4J88rFfDwRIz7Tr+o2seShEh7DNUYEJoMil9YciiH7uGOHpH11oMUbal1C12EW5rOU2SmbRYcVww&#10;2NCHoeKcX6yCeTiczOf5K93l7/vud2Z+ytNRK/Uy6jcLEIH68Aw/2t9awTR9g/uZe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iEfxAAAANwAAAAPAAAAAAAAAAAA&#10;AAAAAKECAABkcnMvZG93bnJldi54bWxQSwUGAAAAAAQABAD5AAAAkgMAAAAA&#10;" strokecolor="black [3213]" strokeweight="2pt"/>
                        <v:line id="Straight Connector 284" o:spid="_x0000_s1037"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GB+cUAAADcAAAADwAAAGRycy9kb3ducmV2LnhtbESPQUvDQBSE70L/w/IK3uzGIiWm3RZb&#10;VHpQqLHeX7PPJJj3Nu6uTfz3riB4HGbmG2a1GblTZ/KhdWLgepaBIqmcbaU2cHx9uMpBhYhisXNC&#10;Br4pwGY9uVhhYd0gL3QuY60SREKBBpoY+0LrUDXEGGauJ0neu/OMMUlfa+txSHDu9DzLFpqxlbTQ&#10;YE+7hqqP8osN3FeL/Pj5dPt44OHtmffhxOXWG3M5He+WoCKN8T/8195bA/P8Bn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GB+cUAAADcAAAADwAAAAAAAAAA&#10;AAAAAAChAgAAZHJzL2Rvd25yZXYueG1sUEsFBgAAAAAEAAQA+QAAAJMDAAAAAA==&#10;" strokecolor="black [3213]" strokeweight="2pt"/>
                      </v:group>
                    </v:group>
                    <v:group id="Group 285" o:spid="_x0000_s1038" style="position:absolute;left:885;top:4504;width:8615;height:1493" coordorigin="885,-1492" coordsize="8614,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line id="Straight Connector 286" o:spid="_x0000_s1039" style="position:absolute;visibility:visible;mso-wrap-style:square" from="885,-975" to="47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2Ch8UAAADcAAAADwAAAGRycy9kb3ducmV2LnhtbESP0WrCQBRE34X+w3ILfdNNhYYY3UgR&#10;SwulgtEPuGRvstHs3ZDdmvTvu4WCj8PMnGE228l24kaDbx0reF4kIIgrp1tuFJxPb/MMhA/IGjvH&#10;pOCHPGyLh9kGc+1GPtKtDI2IEPY5KjAh9LmUvjJk0S9cTxy92g0WQ5RDI/WAY4TbTi6TJJUWW44L&#10;BnvaGaqu5bdVsArni9lf37PP8uU0HlLz1VxqrdTT4/S6BhFoCvfwf/tDK1hmKfydi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2Ch8UAAADcAAAADwAAAAAAAAAA&#10;AAAAAAChAgAAZHJzL2Rvd25yZXYueG1sUEsFBgAAAAAEAAQA+QAAAJMDAAAAAA==&#10;" strokecolor="black [3213]" strokeweight="2pt"/>
                      <v:line id="Straight Connector 287" o:spid="_x0000_s1040"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nHMQAAADcAAAADwAAAGRycy9kb3ducmV2LnhtbESP0WrCQBRE3wv+w3KFvtWNQm2MriKi&#10;VJAWGv2AS/aajWbvhuxq0r93hUIfh5k5wyxWva3FnVpfOVYwHiUgiAunKy4VnI67txSED8gaa8ek&#10;4Jc8rJaDlwVm2nX8Q/c8lCJC2GeowITQZFL6wpBFP3INcfTOrrUYomxLqVvsItzWcpIkU2mx4rhg&#10;sKGNoeKa36yCWThdzPb6mR7y92P3PTVf5eWslXod9us5iEB9+A//tfdawST9gO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SccxAAAANwAAAAPAAAAAAAAAAAA&#10;AAAAAKECAABkcnMvZG93bnJldi54bWxQSwUGAAAAAAQABAD5AAAAkgMAAAAA&#10;" strokecolor="black [3213]" strokeweight="2pt"/>
                      <v:line id="Straight Connector 352" o:spid="_x0000_s1041" style="position:absolute;visibility:visible;mso-wrap-style:square" from="7125,0" to="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enXsQAAADcAAAADwAAAGRycy9kb3ducmV2LnhtbESP0WrCQBRE3wv+w3IF33RTRbGpq4go&#10;FkSh0Q+4ZK/ZaPZuyK4m/Xu3UOjjMDNnmMWqs5V4UuNLxwreRwkI4tzpkgsFl/NuOAfhA7LGyjEp&#10;+CEPq2XvbYGpdi1/0zMLhYgQ9ikqMCHUqZQ+N2TRj1xNHL2rayyGKJtC6gbbCLeVHCfJTFosOS4Y&#10;rGljKL9nD6vgI1xuZnvfzw/Z9NyeZuZY3K5aqUG/W3+CCNSF//Bf+0srmEzH8Hs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6dexAAAANwAAAAPAAAAAAAAAAAA&#10;AAAAAKECAABkcnMvZG93bnJldi54bWxQSwUGAAAAAAQABAD5AAAAkgMAAAAA&#10;" strokecolor="black [3213]" strokeweight="2pt"/>
                      <v:line id="Straight Connector 353" o:spid="_x0000_s1042" style="position:absolute;flip:y;visibility:visible;mso-wrap-style:square" from="1203,-1492" to="416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6V8UAAADcAAAADwAAAGRycy9kb3ducmV2LnhtbESPQUvDQBSE74L/YXmCN7vR0lLTbksr&#10;WnpQ0Njen9lnEsx7G3e3TfrvXUHwOMzMN8xiNXCrTuRD48TA7SgDRVI620hlYP/+dDMDFSKKxdYJ&#10;GThTgNXy8mKBuXW9vNGpiJVKEAk5Gqhj7HKtQ1kTYxi5jiR5n84zxiR9pa3HPsG51XdZNtWMjaSF&#10;Gjt6qKn8Ko5s4LGczvbfz/fbV+4PL7wLH1xsvDHXV8N6DirSEP/Df+2dNTCejOH3TDoC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6V8UAAADcAAAADwAAAAAAAAAA&#10;AAAAAAChAgAAZHJzL2Rvd25yZXYueG1sUEsFBgAAAAAEAAQA+QAAAJMDAAAAAA==&#10;" strokecolor="black [3213]" strokeweight="2pt"/>
                      <v:line id="Straight Connector 354" o:spid="_x0000_s1043" style="position:absolute;visibility:visible;mso-wrap-style:square" from="4112,-1427" to="5291,-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KascUAAADcAAAADwAAAGRycy9kb3ducmV2LnhtbESP0WrCQBRE3wv+w3KFvtWNtYpGV5Gi&#10;KBQFox9wyV6z0ezdkN2a9O/dQqGPw8ycYRarzlbiQY0vHSsYDhIQxLnTJRcKLuft2xSED8gaK8ek&#10;4Ic8rJa9lwWm2rV8okcWChEh7FNUYEKoUyl9bsiiH7iaOHpX11gMUTaF1A22EW4r+Z4kE2mx5Lhg&#10;sKZPQ/k9+7YKZuFyM5v7bvqVjc/tcWIOxe2qlXrtd+s5iEBd+A//tfdawWj8Ab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KascUAAADcAAAADwAAAAAAAAAA&#10;AAAAAAChAgAAZHJzL2Rvd25yZXYueG1sUEsFBgAAAAAEAAQA+QAAAJMDAAAAAA==&#10;" strokecolor="black [3213]" strokeweight="2pt"/>
                    </v:group>
                  </v:group>
                  <v:shape id="Straight Arrow Connector 355" o:spid="_x0000_s1044" type="#_x0000_t32" style="position:absolute;left:2022;top:5234;width:429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LxK8UAAADcAAAADwAAAGRycy9kb3ducmV2LnhtbESPQUvDQBSE74L/YXlCb3ZTS7Sk3Rax&#10;FAXx0LTQ62v2mUR330uzaxv/vSsIHoeZ+YZZrAbv1Jn60AobmIwzUMSV2JZrA/vd5nYGKkRki06Y&#10;DHxTgNXy+mqBhZULb+lcxlolCIcCDTQxdoXWoWrIYxhLR5y8d+k9xiT7WtseLwnunb7LsnvtseW0&#10;0GBHTw1Vn+WXN7B+PeXlgyv5MPnYaCdv8nzUYszoZnicg4o0xP/wX/vFGpjmOfyeSUdA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LxK8UAAADcAAAADwAAAAAAAAAA&#10;AAAAAAChAgAAZHJzL2Rvd25yZXYueG1sUEsFBgAAAAAEAAQA+QAAAJMDAAAAAA==&#10;" strokecolor="#4579b8 [3044]" strokeweight="1.5pt">
                    <v:stroke startarrow="block" endarrow="block"/>
                  </v:shape>
                </v:group>
                <w10:anchorlock/>
              </v:group>
            </w:pict>
          </mc:Fallback>
        </mc:AlternateContent>
      </w:r>
      <w:r>
        <w:t xml:space="preserve"> </w:t>
      </w:r>
      <w:r w:rsidR="00396B4E">
        <w:tab/>
      </w:r>
    </w:p>
    <w:p w14:paraId="37E52984" w14:textId="77777777" w:rsidR="009869FC" w:rsidRDefault="00A17072" w:rsidP="00196EF2">
      <w:pPr>
        <w:pStyle w:val="IOSlines2017"/>
        <w:tabs>
          <w:tab w:val="right" w:leader="underscore" w:pos="4438"/>
          <w:tab w:val="right" w:leader="underscore" w:pos="4536"/>
        </w:tabs>
        <w:spacing w:before="360" w:after="240"/>
      </w:pPr>
      <w:r>
        <w:rPr>
          <w:noProof/>
          <w:lang w:eastAsia="en-AU"/>
        </w:rPr>
        <mc:AlternateContent>
          <mc:Choice Requires="wpg">
            <w:drawing>
              <wp:inline distT="0" distB="0" distL="0" distR="0" wp14:anchorId="46E38676" wp14:editId="66BACAA9">
                <wp:extent cx="773182" cy="1260000"/>
                <wp:effectExtent l="0" t="0" r="46355" b="16510"/>
                <wp:docPr id="532" name="Group 532" descr="Hand signal: open hand pointing upwards moving in a circular mo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3182" cy="1260000"/>
                          <a:chOff x="0" y="0"/>
                          <a:chExt cx="1068070" cy="1741170"/>
                        </a:xfrm>
                      </wpg:grpSpPr>
                      <wpg:grpSp>
                        <wpg:cNvPr id="533" name="Group 533"/>
                        <wpg:cNvGrpSpPr/>
                        <wpg:grpSpPr>
                          <a:xfrm>
                            <a:off x="0" y="0"/>
                            <a:ext cx="1068070" cy="1741170"/>
                            <a:chOff x="0" y="0"/>
                            <a:chExt cx="1068554" cy="1741170"/>
                          </a:xfrm>
                        </wpg:grpSpPr>
                        <wpg:grpSp>
                          <wpg:cNvPr id="534" name="Group 534"/>
                          <wpg:cNvGrpSpPr/>
                          <wpg:grpSpPr>
                            <a:xfrm>
                              <a:off x="157329" y="0"/>
                              <a:ext cx="911225" cy="1741170"/>
                              <a:chOff x="38435" y="0"/>
                              <a:chExt cx="911591" cy="1741220"/>
                            </a:xfrm>
                          </wpg:grpSpPr>
                          <wpg:grpSp>
                            <wpg:cNvPr id="535" name="Group 535"/>
                            <wpg:cNvGrpSpPr/>
                            <wpg:grpSpPr>
                              <a:xfrm>
                                <a:off x="290946" y="0"/>
                                <a:ext cx="380505" cy="1741220"/>
                                <a:chOff x="0" y="0"/>
                                <a:chExt cx="380505" cy="1741220"/>
                              </a:xfrm>
                            </wpg:grpSpPr>
                            <wps:wsp>
                              <wps:cNvPr id="536" name="Oval 536"/>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Straight Connector 537"/>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38" name="Group 538"/>
                              <wpg:cNvGrpSpPr/>
                              <wpg:grpSpPr>
                                <a:xfrm>
                                  <a:off x="0" y="1169720"/>
                                  <a:ext cx="380505" cy="571500"/>
                                  <a:chOff x="0" y="0"/>
                                  <a:chExt cx="380505" cy="571500"/>
                                </a:xfrm>
                              </wpg:grpSpPr>
                              <wps:wsp>
                                <wps:cNvPr id="539" name="Straight Connector 539"/>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0" name="Straight Connector 540"/>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41" name="Group 541"/>
                            <wpg:cNvGrpSpPr/>
                            <wpg:grpSpPr>
                              <a:xfrm>
                                <a:off x="38435" y="163852"/>
                                <a:ext cx="911591" cy="435852"/>
                                <a:chOff x="38435" y="-435852"/>
                                <a:chExt cx="911591" cy="435852"/>
                              </a:xfrm>
                            </wpg:grpSpPr>
                            <wps:wsp>
                              <wps:cNvPr id="542" name="Straight Connector 542"/>
                              <wps:cNvCnPr/>
                              <wps:spPr>
                                <a:xfrm>
                                  <a:off x="107175" y="-23562"/>
                                  <a:ext cx="367839" cy="235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3" name="Straight Connector 543"/>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4" name="Straight Connector 544"/>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5" name="Straight Connector 545"/>
                              <wps:cNvCnPr/>
                              <wps:spPr>
                                <a:xfrm>
                                  <a:off x="38435" y="-435852"/>
                                  <a:ext cx="68740" cy="412290"/>
                                </a:xfrm>
                                <a:prstGeom prst="line">
                                  <a:avLst/>
                                </a:prstGeom>
                                <a:ln w="25400">
                                  <a:solidFill>
                                    <a:schemeClr val="tx1"/>
                                  </a:solidFill>
                                  <a:headEnd type="diamond" w="lg" len="lg"/>
                                </a:ln>
                              </wps:spPr>
                              <wps:style>
                                <a:lnRef idx="1">
                                  <a:schemeClr val="accent1"/>
                                </a:lnRef>
                                <a:fillRef idx="0">
                                  <a:schemeClr val="accent1"/>
                                </a:fillRef>
                                <a:effectRef idx="0">
                                  <a:schemeClr val="accent1"/>
                                </a:effectRef>
                                <a:fontRef idx="minor">
                                  <a:schemeClr val="tx1"/>
                                </a:fontRef>
                              </wps:style>
                              <wps:bodyPr/>
                            </wps:wsp>
                          </wpg:grpSp>
                        </wpg:grpSp>
                        <wpg:grpSp>
                          <wpg:cNvPr id="546" name="Group 546"/>
                          <wpg:cNvGrpSpPr/>
                          <wpg:grpSpPr>
                            <a:xfrm rot="5400000" flipH="1">
                              <a:off x="92324" y="-30336"/>
                              <a:ext cx="173486" cy="358133"/>
                              <a:chOff x="0" y="0"/>
                              <a:chExt cx="315130" cy="317139"/>
                            </a:xfrm>
                          </wpg:grpSpPr>
                          <wps:wsp>
                            <wps:cNvPr id="547" name="Arc 547"/>
                            <wps:cNvSpPr/>
                            <wps:spPr>
                              <a:xfrm>
                                <a:off x="0" y="0"/>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Arc 548"/>
                            <wps:cNvSpPr/>
                            <wps:spPr>
                              <a:xfrm rot="5400000">
                                <a:off x="3403" y="3403"/>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Arc 549"/>
                            <wps:cNvSpPr/>
                            <wps:spPr>
                              <a:xfrm rot="16200000">
                                <a:off x="1134" y="5672"/>
                                <a:ext cx="314325" cy="308610"/>
                              </a:xfrm>
                              <a:prstGeom prst="arc">
                                <a:avLst/>
                              </a:prstGeom>
                              <a:ln w="19050">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50" name="Oval 550"/>
                        <wps:cNvSpPr/>
                        <wps:spPr>
                          <a:xfrm>
                            <a:off x="521332" y="91027"/>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Oval 551"/>
                        <wps:cNvSpPr/>
                        <wps:spPr>
                          <a:xfrm>
                            <a:off x="633046" y="91027"/>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FE4A0C" id="Group 532" o:spid="_x0000_s1026" alt="Hand signal: open hand pointing upwards moving in a circular motion" style="width:60.9pt;height:99.2pt;mso-position-horizontal-relative:char;mso-position-vertical-relative:line" coordsize="10680,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">
                <o:lock v:ext="edit" aspectratio="t"/>
                <v:group id="Group 533" o:spid="_x0000_s1027" style="position:absolute;width:10680;height:17411" coordsize="10685,1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group id="Group 534" o:spid="_x0000_s1028" style="position:absolute;left:1573;width:9112;height:17411" coordorigin="384" coordsize="911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group id="Group 535" o:spid="_x0000_s1029"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oval id="Oval 536" o:spid="_x0000_s1030"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wD8UA&#10;AADcAAAADwAAAGRycy9kb3ducmV2LnhtbESPQWvCQBSE74X+h+UJvdWNSqWmbkIqlnpU24PH1+wz&#10;CWbfJtlVo7/eFYQeh5n5hpmnvanFiTpXWVYwGkYgiHOrKy4U/P58vb6DcB5ZY22ZFFzIQZo8P80x&#10;1vbMGzptfSEChF2MCkrvm1hKl5dk0A1tQxy8ve0M+iC7QuoOzwFuajmOoqk0WHFYKLGhRUn5YXs0&#10;Cup2PMuya7te/fHu8n2cbJa6/VTqZdBnHyA89f4//GivtIK3yRTu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bAPxQAAANwAAAAPAAAAAAAAAAAAAAAAAJgCAABkcnMv&#10;ZG93bnJldi54bWxQSwUGAAAAAAQABAD1AAAAigMAAAAA&#10;" filled="f" strokecolor="black [3213]" strokeweight="1.25pt"/>
                      <v:line id="Straight Connector 537" o:spid="_x0000_s1031"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jnsUAAADcAAAADwAAAGRycy9kb3ducmV2LnhtbESP3WrCQBSE74W+w3IKvdONFn8aXUVK&#10;pUJRaPQBDtljNpo9G7KrSd/eLQheDjPzDbNYdbYSN2p86VjBcJCAIM6dLrlQcDxs+jMQPiBrrByT&#10;gj/ysFq+9BaYatfyL92yUIgIYZ+iAhNCnUrpc0MW/cDVxNE7ucZiiLIppG6wjXBbyVGSTKTFkuOC&#10;wZo+DeWX7GoVfITj2Xxdvmc/2fjQ7idmV5xPWqm31249BxGoC8/wo73VCsbvU/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QjnsUAAADcAAAADwAAAAAAAAAA&#10;AAAAAAChAgAAZHJzL2Rvd25yZXYueG1sUEsFBgAAAAAEAAQA+QAAAJMDAAAAAA==&#10;" strokecolor="black [3213]" strokeweight="2pt"/>
                      <v:group id="Group 538" o:spid="_x0000_s1032"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line id="Straight Connector 539" o:spid="_x0000_s1033"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Sd8QAAADcAAAADwAAAGRycy9kb3ducmV2LnhtbESP0WrCQBRE3wX/YblC33Rji6LRVUQq&#10;FkoFox9wyV6z0ezdkF1N/PtuoeDjMDNnmOW6s5V4UONLxwrGowQEce50yYWC82k3nIHwAVlj5ZgU&#10;PMnDetXvLTHVruUjPbJQiAhhn6ICE0KdSulzQxb9yNXE0bu4xmKIsimkbrCNcFvJ9ySZSoslxwWD&#10;NW0N5bfsbhXMw/lqPm/72Xc2ObWHqfkprhet1Nug2yxABOrCK/zf/tIKJh9z+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xJ3xAAAANwAAAAPAAAAAAAAAAAA&#10;AAAAAKECAABkcnMvZG93bnJldi54bWxQSwUGAAAAAAQABAD5AAAAkgMAAAAA&#10;" strokecolor="black [3213]" strokeweight="2pt"/>
                        <v:line id="Straight Connector 540" o:spid="_x0000_s1034"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nwBcIAAADcAAAADwAAAGRycy9kb3ducmV2LnhtbERPTU/CQBC9m/AfNkPiTbYYJVhYiBo0&#10;HDSBCvexO7YNndmyu9L6792DiceX971cD9yqC/nQODEwnWSgSEpnG6kMHD5ebuagQkSx2DohAz8U&#10;YL0aXS0xt66XPV2KWKkUIiFHA3WMXa51KGtiDBPXkSTuy3nGmKCvtPXYp3Bu9W2WzTRjI6mhxo6e&#10;aypPxTcb2JSz+eH89vC64/74ztvwycWTN+Z6PDwuQEUa4r/4z721Bu7v0vx0Jh0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nwBcIAAADcAAAADwAAAAAAAAAAAAAA&#10;AAChAgAAZHJzL2Rvd25yZXYueG1sUEsFBgAAAAAEAAQA+QAAAJADAAAAAA==&#10;" strokecolor="black [3213]" strokeweight="2pt"/>
                      </v:group>
                    </v:group>
                    <v:group id="Group 541" o:spid="_x0000_s1035" style="position:absolute;left:384;top:1638;width:9116;height:4359" coordorigin="384,-4358" coordsize="9115,4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line id="Straight Connector 542" o:spid="_x0000_s1036" style="position:absolute;visibility:visible;mso-wrap-style:square" from="1071,-235" to="4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ze8QAAADcAAAADwAAAGRycy9kb3ducmV2LnhtbESP0WrCQBRE3wv+w3IF33RTUbGpq4go&#10;FkSh0Q+4ZK/ZaPZuyK4m/Xu3UOjjMDNnmMWqs5V4UuNLxwreRwkI4tzpkgsFl/NuOAfhA7LGyjEp&#10;+CEPq2XvbYGpdi1/0zMLhYgQ9ikqMCHUqZQ+N2TRj1xNHL2rayyGKJtC6gbbCLeVHCfJTFosOS4Y&#10;rGljKL9nD6vgI1xuZnvfzw/Z9NyeZuZY3K5aqUG/W3+CCNSF//Bf+0srmE7G8Hs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fN7xAAAANwAAAAPAAAAAAAAAAAA&#10;AAAAAKECAABkcnMvZG93bnJldi54bWxQSwUGAAAAAAQABAD5AAAAkgMAAAAA&#10;" strokecolor="black [3213]" strokeweight="2pt"/>
                      <v:line id="Straight Connector 543" o:spid="_x0000_s1037"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W4MUAAADcAAAADwAAAGRycy9kb3ducmV2LnhtbESP0WrCQBRE3wv+w3KFvtWNtYpGV5Gi&#10;KBQFox9wyV6z0ezdkN2a9O/dQqGPw8ycYRarzlbiQY0vHSsYDhIQxLnTJRcKLuft2xSED8gaK8ek&#10;4Ic8rJa9lwWm2rV8okcWChEh7FNUYEKoUyl9bsiiH7iaOHpX11gMUTaF1A22EW4r+Z4kE2mx5Lhg&#10;sKZPQ/k9+7YKZuFyM5v7bvqVjc/tcWIOxe2qlXrtd+s5iEBd+A//tfdawfhjBL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lW4MUAAADcAAAADwAAAAAAAAAA&#10;AAAAAAChAgAAZHJzL2Rvd25yZXYueG1sUEsFBgAAAAAEAAQA+QAAAJMDAAAAAA==&#10;" strokecolor="black [3213]" strokeweight="2pt"/>
                      <v:line id="Straight Connector 544" o:spid="_x0000_s1038" style="position:absolute;visibility:visible;mso-wrap-style:square" from="7125,0" to="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OlMQAAADcAAAADwAAAGRycy9kb3ducmV2LnhtbESP0WrCQBRE3wv+w3KFvtWNRUWjq4hU&#10;KpQKRj/gkr1mo9m7Ibua+PddQejjMDNnmMWqs5W4U+NLxwqGgwQEce50yYWC03H7MQXhA7LGyjEp&#10;eJCH1bL3tsBUu5YPdM9CISKEfYoKTAh1KqXPDVn0A1cTR+/sGoshyqaQusE2wm0lP5NkIi2WHBcM&#10;1rQxlF+zm1UwC6eL+bp+T3+y8bHdT8xvcTlrpd773XoOIlAX/sOv9k4rGI9G8Dw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sM6UxAAAANwAAAAPAAAAAAAAAAAA&#10;AAAAAKECAABkcnMvZG93bnJldi54bWxQSwUGAAAAAAQABAD5AAAAkgMAAAAA&#10;" strokecolor="black [3213]" strokeweight="2pt"/>
                      <v:line id="Straight Connector 545" o:spid="_x0000_s1039" style="position:absolute;visibility:visible;mso-wrap-style:square" from="384,-4358" to="107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EGcUAAADcAAAADwAAAGRycy9kb3ducmV2LnhtbESPQWsCMRSE7wX/Q3iFXkpNLG4pW6Oo&#10;UCgIgtteentsXndDNy9LEt313xtB8DjMzDfMYjW6TpwoROtZw2yqQBDX3lhuNPx8f768g4gJ2WDn&#10;mTScKcJqOXlYYGn8wAc6VakRGcKxRA1tSn0pZaxbchinvifO3p8PDlOWoZEm4JDhrpOvSr1Jh5bz&#10;Qos9bVuq/6uj0zCu4/n4G9R8sy/CTu2GwT7bRuunx3H9ASLRmO7hW/vLaCjmBVzP5CM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FEGcUAAADcAAAADwAAAAAAAAAA&#10;AAAAAAChAgAAZHJzL2Rvd25yZXYueG1sUEsFBgAAAAAEAAQA+QAAAJMDAAAAAA==&#10;" strokecolor="black [3213]" strokeweight="2pt">
                        <v:stroke startarrow="diamond" startarrowwidth="wide" startarrowlength="long"/>
                      </v:line>
                    </v:group>
                  </v:group>
                  <v:group id="Group 546" o:spid="_x0000_s1040" style="position:absolute;left:923;top:-304;width:1735;height:3581;rotation:-90;flip:x" coordsize="315130,31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ilPsQAAADcAAAA&#10;DwAAAAAAAAAAAAAAAACqAgAAZHJzL2Rvd25yZXYueG1sUEsFBgAAAAAEAAQA+gAAAJsDAAAAAA==&#10;">
                    <v:shape id="Arc 547" o:spid="_x0000_s1041" style="position:absolute;width:314696;height:308758;visibility:visible;mso-wrap-style:square;v-text-anchor:middle" coordsize="314696,30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xusUA&#10;AADcAAAADwAAAGRycy9kb3ducmV2LnhtbESPT2sCMRTE74LfITyhl1Kzlv5jaxQRBBEPui09v25e&#10;dxeTlyWJ6+63bwTB4zAzv2Hmy94a0ZEPjWMFs2kGgrh0uuFKwffX5ukDRIjIGo1jUjBQgOViPJpj&#10;rt2Fj9QVsRIJwiFHBXWMbS5lKGuyGKauJU7en/MWY5K+ktrjJcGtkc9Z9iYtNpwWamxpXVN5Ks5W&#10;AQ7dzj82h9N69qOLbtib37MzSj1M+tUniEh9vIdv7a1W8PryDt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3G6xQAAANwAAAAPAAAAAAAAAAAAAAAAAJgCAABkcnMv&#10;ZG93bnJldi54bWxQSwUGAAAAAAQABAD1AAAAigMAAAAA&#10;" path="m157348,nsc244249,,314696,69118,314696,154379r-157348,l157348,xem157348,nfc244249,,314696,69118,314696,154379e" filled="f" strokecolor="#4579b8 [3044]" strokeweight="1.5pt">
                      <v:path arrowok="t" o:connecttype="custom" o:connectlocs="157348,0;314696,154379" o:connectangles="0,0"/>
                    </v:shape>
                    <v:shape id="Arc 548" o:spid="_x0000_s1042" style="position:absolute;left:3403;top:3403;width:314696;height:308758;rotation:90;visibility:visible;mso-wrap-style:square;v-text-anchor:middle" coordsize="314696,30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9sAA&#10;AADcAAAADwAAAGRycy9kb3ducmV2LnhtbERPz2vCMBS+D/wfwhO8jJnqdIzOKCIo86Z1sOujeWvK&#10;mpeSxLb+9+YgePz4fq82g21ERz7UjhXMphkI4tLpmisFP5f92yeIEJE1No5JwY0CbNajlxXm2vV8&#10;pq6IlUghHHJUYGJscylDachimLqWOHF/zluMCfpKao99CreNnGfZh7RYc2ow2NLOUPlfXK2C37gN&#10;rzdn5NEv6qJ67/3p0HmlJuNh+wUi0hCf4of7WytYLtLadCYdAb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o9sAAAADcAAAADwAAAAAAAAAAAAAAAACYAgAAZHJzL2Rvd25y&#10;ZXYueG1sUEsFBgAAAAAEAAQA9QAAAIUDAAAAAA==&#10;" path="m157348,nsc244249,,314696,69118,314696,154379r-157348,l157348,xem157348,nfc244249,,314696,69118,314696,154379e" filled="f" strokecolor="#4579b8 [3044]" strokeweight="1.5pt">
                      <v:path arrowok="t" o:connecttype="custom" o:connectlocs="157348,0;314696,154379" o:connectangles="0,0"/>
                    </v:shape>
                    <v:shape id="Arc 549" o:spid="_x0000_s1043" style="position:absolute;left:1134;top:5672;width:314325;height:308610;rotation:-90;visibility:visible;mso-wrap-style:square;v-text-anchor:middle" coordsize="31432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fkcYA&#10;AADcAAAADwAAAGRycy9kb3ducmV2LnhtbESPQWvCQBSE74L/YXmCN92kWG1TV6naQi6CtYF6fGZf&#10;k2j2bchuNf33bkHocZiZb5j5sjO1uFDrKssK4nEEgji3uuJCQfb5PnoC4TyyxtoyKfglB8tFvzfH&#10;RNsrf9Bl7wsRIOwSVFB63yRSurwkg25sG+LgfdvWoA+yLaRu8RrgppYPUTSVBisOCyU2tC4pP+9/&#10;jALODj7Ndqs0fsvi7XrbbI5fs5NSw0H3+gLCU+f/w/d2qhU8Tp7h70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nfkcYAAADcAAAADwAAAAAAAAAAAAAAAACYAgAAZHJz&#10;L2Rvd25yZXYueG1sUEsFBgAAAAAEAAQA9QAAAIsDAAAAAA==&#10;" path="m157162,nsc243961,,314325,69085,314325,154305r-157162,c157163,102870,157162,51435,157162,xem157162,nfc243961,,314325,69085,314325,154305e" filled="f" strokecolor="#4579b8 [3044]" strokeweight="1.5pt">
                      <v:stroke startarrow="block"/>
                      <v:path arrowok="t" o:connecttype="custom" o:connectlocs="157162,0;314325,154305" o:connectangles="0,0"/>
                    </v:shape>
                  </v:group>
                </v:group>
                <v:oval id="Oval 550" o:spid="_x0000_s1044" style="position:absolute;left:5213;top:91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GzcMA&#10;AADcAAAADwAAAGRycy9kb3ducmV2LnhtbERPXWvCMBR9F/wP4Qp7m6mCY1ZjkYJjbIxhdTDf7pq7&#10;ttjclCTa+u+Xh4GPh/O9zgbTiis531hWMJsmIIhLqxuuFBwPu8dnED4ga2wtk4Ibecg249EaU217&#10;3tO1CJWIIexTVFCH0KVS+rImg35qO+LI/VpnMEToKqkd9jHctHKeJE/SYMOxocaO8prKc3ExCr6X&#10;h2Bu+Uv5s/t4/7r0iXRvp0+lHibDdgUi0BDu4n/3q1awWMT58U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8GzcMAAADcAAAADwAAAAAAAAAAAAAAAACYAgAAZHJzL2Rv&#10;d25yZXYueG1sUEsFBgAAAAAEAAQA9QAAAIgDAAAAAA==&#10;" filled="f" strokecolor="black [3213]" strokeweight=".5pt"/>
                <v:oval id="Oval 551" o:spid="_x0000_s1045" style="position:absolute;left:6330;top:910;width:455;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jVsYA&#10;AADcAAAADwAAAGRycy9kb3ducmV2LnhtbESP3WoCMRSE7wu+QzhC72pWwdKuRhFBkRYp/oHeHTfH&#10;3cXNyZJEd317Uyj0cpiZb5jxtDWVuJPzpWUF/V4CgjizuuRcwX63ePsA4QOyxsoyKXiQh+mk8zLG&#10;VNuGN3TfhlxECPsUFRQh1KmUPivIoO/Zmjh6F+sMhihdLrXDJsJNJQdJ8i4NlhwXCqxpXlB23d6M&#10;guPnLpjHfJmdF+vvw61JpPs6/Sj12m1nIxCB2vAf/muvtILhsA+/Z+IR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OjVsYAAADcAAAADwAAAAAAAAAAAAAAAACYAgAAZHJz&#10;L2Rvd25yZXYueG1sUEsFBgAAAAAEAAQA9QAAAIsDAAAAAA==&#10;" filled="f" strokecolor="black [3213]" strokeweight=".5pt"/>
                <w10:anchorlock/>
              </v:group>
            </w:pict>
          </mc:Fallback>
        </mc:AlternateContent>
      </w:r>
      <w:r>
        <w:t xml:space="preserve"> </w:t>
      </w:r>
      <w:r w:rsidR="00396B4E">
        <w:tab/>
      </w:r>
    </w:p>
    <w:p w14:paraId="6D76758E" w14:textId="77777777" w:rsidR="009869FC" w:rsidRDefault="00A17072" w:rsidP="00196EF2">
      <w:pPr>
        <w:pStyle w:val="IOSlines2017"/>
        <w:tabs>
          <w:tab w:val="right" w:leader="underscore" w:pos="4438"/>
          <w:tab w:val="right" w:leader="underscore" w:pos="4536"/>
        </w:tabs>
        <w:spacing w:before="360" w:after="240"/>
      </w:pPr>
      <w:r>
        <w:rPr>
          <w:noProof/>
          <w:lang w:eastAsia="en-AU"/>
        </w:rPr>
        <mc:AlternateContent>
          <mc:Choice Requires="wpg">
            <w:drawing>
              <wp:inline distT="0" distB="0" distL="0" distR="0" wp14:anchorId="1A4C4C11" wp14:editId="1CC88A99">
                <wp:extent cx="929380" cy="1260000"/>
                <wp:effectExtent l="0" t="0" r="23495" b="16510"/>
                <wp:docPr id="452" name="Group 452" descr="Hand signal: Both hands raised to show a distance between palm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29380" cy="1260000"/>
                          <a:chOff x="0" y="0"/>
                          <a:chExt cx="1286510" cy="1741170"/>
                        </a:xfrm>
                      </wpg:grpSpPr>
                      <wps:wsp>
                        <wps:cNvPr id="453" name="Oval 453"/>
                        <wps:cNvSpPr/>
                        <wps:spPr>
                          <a:xfrm>
                            <a:off x="561975" y="8191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Oval 454"/>
                        <wps:cNvSpPr/>
                        <wps:spPr>
                          <a:xfrm>
                            <a:off x="676275" y="8191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5" name="Group 455"/>
                        <wpg:cNvGrpSpPr/>
                        <wpg:grpSpPr>
                          <a:xfrm>
                            <a:off x="0" y="0"/>
                            <a:ext cx="1286510" cy="1741170"/>
                            <a:chOff x="0" y="0"/>
                            <a:chExt cx="1286780" cy="1741170"/>
                          </a:xfrm>
                        </wpg:grpSpPr>
                        <wpg:grpSp>
                          <wpg:cNvPr id="456" name="Group 456"/>
                          <wpg:cNvGrpSpPr/>
                          <wpg:grpSpPr>
                            <a:xfrm>
                              <a:off x="225165" y="0"/>
                              <a:ext cx="819778" cy="1741170"/>
                              <a:chOff x="63648" y="0"/>
                              <a:chExt cx="819797" cy="1741220"/>
                            </a:xfrm>
                          </wpg:grpSpPr>
                          <wpg:grpSp>
                            <wpg:cNvPr id="457" name="Group 457"/>
                            <wpg:cNvGrpSpPr/>
                            <wpg:grpSpPr>
                              <a:xfrm>
                                <a:off x="290946" y="0"/>
                                <a:ext cx="380505" cy="1741220"/>
                                <a:chOff x="0" y="0"/>
                                <a:chExt cx="380505" cy="1741220"/>
                              </a:xfrm>
                            </wpg:grpSpPr>
                            <wps:wsp>
                              <wps:cNvPr id="458" name="Oval 458"/>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Straight Connector 459"/>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60" name="Group 460"/>
                              <wpg:cNvGrpSpPr/>
                              <wpg:grpSpPr>
                                <a:xfrm>
                                  <a:off x="0" y="1169720"/>
                                  <a:ext cx="380505" cy="571500"/>
                                  <a:chOff x="0" y="0"/>
                                  <a:chExt cx="380505" cy="571500"/>
                                </a:xfrm>
                              </wpg:grpSpPr>
                              <wps:wsp>
                                <wps:cNvPr id="461" name="Straight Connector 461"/>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2" name="Straight Connector 462"/>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63" name="Group 463"/>
                            <wpg:cNvGrpSpPr/>
                            <wpg:grpSpPr>
                              <a:xfrm>
                                <a:off x="63648" y="160082"/>
                                <a:ext cx="819797" cy="439622"/>
                                <a:chOff x="63648" y="-439622"/>
                                <a:chExt cx="819797" cy="439622"/>
                              </a:xfrm>
                            </wpg:grpSpPr>
                            <wps:wsp>
                              <wps:cNvPr id="464" name="Straight Connector 464"/>
                              <wps:cNvCnPr/>
                              <wps:spPr>
                                <a:xfrm>
                                  <a:off x="237507"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5" name="Straight Connector 465"/>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6" name="Straight Connector 466"/>
                              <wps:cNvCnPr/>
                              <wps:spPr>
                                <a:xfrm flipV="1">
                                  <a:off x="712520" y="-322351"/>
                                  <a:ext cx="165164" cy="32235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7" name="Straight Connector 467"/>
                              <wps:cNvCnPr/>
                              <wps:spPr>
                                <a:xfrm>
                                  <a:off x="69339" y="-322351"/>
                                  <a:ext cx="168140" cy="32233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8" name="Straight Connector 468"/>
                              <wps:cNvCnPr/>
                              <wps:spPr>
                                <a:xfrm>
                                  <a:off x="63648" y="-439622"/>
                                  <a:ext cx="5691" cy="1170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9" name="Straight Connector 469"/>
                              <wps:cNvCnPr/>
                              <wps:spPr>
                                <a:xfrm>
                                  <a:off x="877754" y="-439622"/>
                                  <a:ext cx="5691" cy="1170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70" name="Straight Arrow Connector 470"/>
                          <wps:cNvCnPr/>
                          <wps:spPr>
                            <a:xfrm rot="5400000">
                              <a:off x="103823" y="4333"/>
                              <a:ext cx="0" cy="207645"/>
                            </a:xfrm>
                            <a:prstGeom prst="straightConnector1">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71" name="Straight Arrow Connector 471"/>
                          <wps:cNvCnPr/>
                          <wps:spPr>
                            <a:xfrm rot="5400000">
                              <a:off x="1182902" y="4333"/>
                              <a:ext cx="0" cy="207757"/>
                            </a:xfrm>
                            <a:prstGeom prst="straightConnector1">
                              <a:avLst/>
                            </a:prstGeom>
                            <a:ln w="19050">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DDB504C" id="Group 452" o:spid="_x0000_s1026" alt="Hand signal: Both hands raised to show a distance between palms" style="width:73.2pt;height:99.2pt;mso-position-horizontal-relative:char;mso-position-vertical-relative:line" coordsize="12865,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">
                <o:lock v:ext="edit" aspectratio="t"/>
                <v:oval id="Oval 453" o:spid="_x0000_s1027" style="position:absolute;left:5619;top:819;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XJ8cA&#10;AADcAAAADwAAAGRycy9kb3ducmV2LnhtbESPW2sCMRSE34X+h3AKfdNsvRTdGqUIFlGk1Au0b6eb&#10;092lm5Mlie76740g9HGYmW+Y6bw1lTiT86VlBc+9BARxZnXJuYLDftkdg/ABWWNlmRRcyMN89tCZ&#10;Yqptw5903oVcRAj7FBUUIdSplD4ryKDv2Zo4er/WGQxRulxqh02Em0r2k+RFGiw5LhRY06Kg7G93&#10;Mgq+JvtgLov37Ge53RxPTSLd+vtDqafH9u0VRKA2/Ifv7ZVWMBwN4HY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8lyfHAAAA3AAAAA8AAAAAAAAAAAAAAAAAmAIAAGRy&#10;cy9kb3ducmV2LnhtbFBLBQYAAAAABAAEAPUAAACMAwAAAAA=&#10;" filled="f" strokecolor="black [3213]" strokeweight=".5pt"/>
                <v:oval id="Oval 454" o:spid="_x0000_s1028" style="position:absolute;left:6762;top:819;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PU8YA&#10;AADcAAAADwAAAGRycy9kb3ducmV2LnhtbESP3WoCMRSE74W+QzgF72q2YotujSKCIhYR/8DenW5O&#10;d5duTpYkuuvbm0LBy2FmvmHG09ZU4krOl5YVvPYSEMSZ1SXnCo6HxcsQhA/IGivLpOBGHqaTp84Y&#10;U20b3tF1H3IRIexTVFCEUKdS+qwgg75na+Lo/VhnMETpcqkdNhFuKtlPkndpsOS4UGBN84Ky3/3F&#10;KDiPDsHc5svse7H5PF2aRLr111ap7nM7+wARqA2P8H97pRUM3gbwdyYe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UPU8YAAADcAAAADwAAAAAAAAAAAAAAAACYAgAAZHJz&#10;L2Rvd25yZXYueG1sUEsFBgAAAAAEAAQA9QAAAIsDAAAAAA==&#10;" filled="f" strokecolor="black [3213]" strokeweight=".5pt"/>
                <v:group id="Group 455" o:spid="_x0000_s1029" style="position:absolute;width:12865;height:17411" coordsize="12867,1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group id="Group 456" o:spid="_x0000_s1030" style="position:absolute;left:2251;width:8198;height:17411" coordorigin="636" coordsize="8197,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group id="Group 457" o:spid="_x0000_s1031"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oval id="Oval 458" o:spid="_x0000_s1032"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r28MA&#10;AADcAAAADwAAAGRycy9kb3ducmV2LnhtbERPPW/CMBDdkfgP1iF1A6e0VG3AidIKVEagDIzX+Eii&#10;xuckNhD49XhA6vj0vhdpb2pxps5VlhU8TyIQxLnVFRcK9j+r8TsI55E11pZJwZUcpMlwsMBY2wtv&#10;6bzzhQgh7GJUUHrfxFK6vCSDbmIb4sAdbWfQB9gVUnd4CeGmltMoepMGKw4NJTb0VVL+tzsZBXU7&#10;/ciyW7tZ//Lh+n162S51+6nU06jP5iA89f5f/HCvtYLXWVgbzoQjI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Rr28MAAADcAAAADwAAAAAAAAAAAAAAAACYAgAAZHJzL2Rv&#10;d25yZXYueG1sUEsFBgAAAAAEAAQA9QAAAIgDAAAAAA==&#10;" filled="f" strokecolor="black [3213]" strokeweight="1.25pt"/>
                      <v:line id="Straight Connector 459" o:spid="_x0000_s1033"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4SsQAAADcAAAADwAAAGRycy9kb3ducmV2LnhtbESP0WrCQBRE3wX/YblC33RjqaLRVUQq&#10;FkoFox9wyV6z0ezdkF1N/PtuoeDjMDNnmOW6s5V4UONLxwrGowQEce50yYWC82k3nIHwAVlj5ZgU&#10;PMnDetXvLTHVruUjPbJQiAhhn6ICE0KdSulzQxb9yNXE0bu4xmKIsimkbrCNcFvJ9ySZSoslxwWD&#10;NW0N5bfsbhXMw/lqPm/72Xc2ObWHqfkprhet1Nug2yxABOrCK/zf/tIKPiZz+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fhKxAAAANwAAAAPAAAAAAAAAAAA&#10;AAAAAKECAABkcnMvZG93bnJldi54bWxQSwUGAAAAAAQABAD5AAAAkgMAAAAA&#10;" strokecolor="black [3213]" strokeweight="2pt"/>
                      <v:group id="Group 460" o:spid="_x0000_s1034"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line id="Straight Connector 461" o:spid="_x0000_s1035"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M+8cQAAADcAAAADwAAAGRycy9kb3ducmV2LnhtbESP0WrCQBRE3wv+w3KFvtWNpQ0aXUWk&#10;YkFaaPQDLtlrNpq9G7KriX/vCkIfh5k5w8yXva3FlVpfOVYwHiUgiAunKy4VHPabtwkIH5A11o5J&#10;wY08LBeDlzlm2nX8R9c8lCJC2GeowITQZFL6wpBFP3INcfSOrrUYomxLqVvsItzW8j1JUmmx4rhg&#10;sKG1oeKcX6yCaTiczNd5O9nln/vuNzU/5emolXod9qsZiEB9+A8/299awUc6hs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z7xxAAAANwAAAAPAAAAAAAAAAAA&#10;AAAAAKECAABkcnMvZG93bnJldi54bWxQSwUGAAAAAAQABAD5AAAAkgMAAAAA&#10;" strokecolor="black [3213]" strokeweight="2pt"/>
                        <v:line id="Straight Connector 462" o:spid="_x0000_s1036"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YFMUAAADcAAAADwAAAGRycy9kb3ducmV2LnhtbESPQUvDQBSE70L/w/IK3uzGIqGm3RZb&#10;VHpQqLHeX7PPJJj3Nu6uTfz3riB4HGbmG2a1GblTZ/KhdWLgepaBIqmcbaU2cHx9uFqAChHFYueE&#10;DHxTgM16crHCwrpBXuhcxloliIQCDTQx9oXWoWqIMcxcT5K8d+cZY5K+1tbjkODc6XmW5ZqxlbTQ&#10;YE+7hqqP8osN3Ff54vj5dPt44OHtmffhxOXWG3M5He+WoCKN8T/8195bAzf5HH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OYFMUAAADcAAAADwAAAAAAAAAA&#10;AAAAAAChAgAAZHJzL2Rvd25yZXYueG1sUEsFBgAAAAAEAAQA+QAAAJMDAAAAAA==&#10;" strokecolor="black [3213]" strokeweight="2pt"/>
                      </v:group>
                    </v:group>
                    <v:group id="Group 463" o:spid="_x0000_s1037" style="position:absolute;left:636;top:1600;width:8198;height:4397" coordorigin="636,-4396" coordsize="8197,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line id="Straight Connector 464" o:spid="_x0000_s1038" style="position:absolute;visibility:visible;mso-wrap-style:square" from="2375,0" to="4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acUAAADcAAAADwAAAGRycy9kb3ducmV2LnhtbESP0WrCQBRE3wv9h+UKvunGosGmWaUU&#10;pUKx0OgHXLI32Wj2bsiuJv37bqHQx2FmzjD5drStuFPvG8cKFvMEBHHpdMO1gvNpP1uD8AFZY+uY&#10;FHyTh+3m8SHHTLuBv+hehFpECPsMFZgQukxKXxqy6OeuI45e5XqLIcq+lrrHIcJtK5+SJJUWG44L&#10;Bjt6M1Rei5tV8BzOF7O7vq8/itVp+EzNsb5UWqnpZHx9ARFoDP/hv/ZBK1imS/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dacUAAADcAAAADwAAAAAAAAAA&#10;AAAAAAChAgAAZHJzL2Rvd25yZXYueG1sUEsFBgAAAAAEAAQA+QAAAJMDAAAAAA==&#10;" strokecolor="black [3213]" strokeweight="2pt"/>
                      <v:line id="Straight Connector 465" o:spid="_x0000_s1039"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48sQAAADcAAAADwAAAGRycy9kb3ducmV2LnhtbESP0WrCQBRE3wv+w3KFvtWNRYNGV5Gi&#10;tCAtNPoBl+w1G83eDdnVpH/vCkIfh5k5wyzXva3FjVpfOVYwHiUgiAunKy4VHA+7txkIH5A11o5J&#10;wR95WK8GL0vMtOv4l255KEWEsM9QgQmhyaT0hSGLfuQa4uidXGsxRNmWUrfYRbit5XuSpNJixXHB&#10;YEMfhopLfrUK5uF4NtvL52yfTw/dT2q+y/NJK/U67DcLEIH68B9+tr+0gkk6hceZe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DjyxAAAANwAAAAPAAAAAAAAAAAA&#10;AAAAAKECAABkcnMvZG93bnJldi54bWxQSwUGAAAAAAQABAD5AAAAkgMAAAAA&#10;" strokecolor="black [3213]" strokeweight="2pt"/>
                      <v:line id="Straight Connector 466" o:spid="_x0000_s1040" style="position:absolute;flip:y;visibility:visible;mso-wrap-style:square" from="7125,-3223" to="8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eF8UAAADcAAAADwAAAGRycy9kb3ducmV2LnhtbESPQUvDQBSE74L/YXkFb3ZTkdDGbouK&#10;lh4qaFrvz+wzCea9jbtrk/77riB4HGbmG2a5HrlTR/KhdWJgNs1AkVTOtlIbOOyfr+egQkSx2Dkh&#10;AycKsF5dXiyxsG6QNzqWsVYJIqFAA02MfaF1qBpiDFPXkyTv03nGmKSvtfU4JDh3+ibLcs3YSlpo&#10;sKfHhqqv8ocNPFX5/PC9W2xeeXh/4W344PLBG3M1Ge/vQEUa43/4r721Bm7zHH7PpCOgV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ieF8UAAADcAAAADwAAAAAAAAAA&#10;AAAAAAChAgAAZHJzL2Rvd25yZXYueG1sUEsFBgAAAAAEAAQA+QAAAJMDAAAAAA==&#10;" strokecolor="black [3213]" strokeweight="2pt"/>
                      <v:line id="Straight Connector 467" o:spid="_x0000_s1041" style="position:absolute;visibility:visible;mso-wrap-style:square" from="693,-3223" to="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YDHsUAAADcAAAADwAAAGRycy9kb3ducmV2LnhtbESP0WrCQBRE3wv+w3KFvtWNxUaNriJF&#10;USgtGP2AS/aajWbvhuzWpH/vFgp9HGbmDLNc97YWd2p95VjBeJSAIC6crrhUcD7tXmYgfEDWWDsm&#10;BT/kYb0aPC0x067jI93zUIoIYZ+hAhNCk0npC0MW/cg1xNG7uNZiiLItpW6xi3Bby9ckSaXFiuOC&#10;wYbeDRW3/NsqmIfz1Wxv+9lH/nbqvlLzWV4vWqnnYb9ZgAjUh//wX/ugFUzSKfy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YDHsUAAADcAAAADwAAAAAAAAAA&#10;AAAAAAChAgAAZHJzL2Rvd25yZXYueG1sUEsFBgAAAAAEAAQA+QAAAJMDAAAAAA==&#10;" strokecolor="black [3213]" strokeweight="2pt"/>
                      <v:line id="Straight Connector 468" o:spid="_x0000_s1042" style="position:absolute;visibility:visible;mso-wrap-style:square" from="636,-4396" to="693,-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XbMEAAADcAAAADwAAAGRycy9kb3ducmV2LnhtbERP3WrCMBS+F/YO4QjeaapsRatRhjgc&#10;iINVH+DQHJtqc1KaaLu3Xy4ELz++/9Wmt7V4UOsrxwqmkwQEceF0xaWC8+lrPAfhA7LG2jEp+CMP&#10;m/XbYIWZdh3/0iMPpYgh7DNUYEJoMil9Yciin7iGOHIX11oMEbal1C12MdzWcpYkqbRYcWww2NDW&#10;UHHL71bBIpyvZnfbzw/5x6n7Sc2xvF60UqNh/7kEEagPL/HT/a0VvKdxbT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qZdswQAAANwAAAAPAAAAAAAAAAAAAAAA&#10;AKECAABkcnMvZG93bnJldi54bWxQSwUGAAAAAAQABAD5AAAAjwMAAAAA&#10;" strokecolor="black [3213]" strokeweight="2pt"/>
                      <v:line id="Straight Connector 469" o:spid="_x0000_s1043" style="position:absolute;visibility:visible;mso-wrap-style:square" from="8777,-4396" to="883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Uy98QAAADcAAAADwAAAGRycy9kb3ducmV2LnhtbESP0WrCQBRE3wv+w3KFvtWNRYNGV5Gi&#10;tCAtGP2AS/aajWbvhuxq0r93hUIfh5k5wyzXva3FnVpfOVYwHiUgiAunKy4VnI67txkIH5A11o5J&#10;wS95WK8GL0vMtOv4QPc8lCJC2GeowITQZFL6wpBFP3INcfTOrrUYomxLqVvsItzW8j1JUmmx4rhg&#10;sKEPQ8U1v1kF83C6mO31c7bPp8fuJzXf5eWslXod9psFiEB9+A//tb+0gkk6h+eZe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5TL3xAAAANwAAAAPAAAAAAAAAAAA&#10;AAAAAKECAABkcnMvZG93bnJldi54bWxQSwUGAAAAAAQABAD5AAAAkgMAAAAA&#10;" strokecolor="black [3213]" strokeweight="2pt"/>
                    </v:group>
                  </v:group>
                  <v:shape id="Straight Arrow Connector 470" o:spid="_x0000_s1044" type="#_x0000_t32" style="position:absolute;left:1038;top:43;width:0;height:207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iB8MAAADcAAAADwAAAGRycy9kb3ducmV2LnhtbERPy2rCQBTdF/oPwy24ayZqaUN0FBEU&#10;KwWpmv0lc02CmTshM3nYr+8sCl0eznu5Hk0tempdZVnBNIpBEOdWV1wouF52rwkI55E11pZJwYMc&#10;rFfPT0tMtR34m/qzL0QIYZeigtL7JpXS5SUZdJFtiAN3s61BH2BbSN3iEMJNLWdx/C4NVhwaSmxo&#10;W1J+P3dGQfGZZLf+ftwn8+70Mxuzr2PvEqUmL+NmAcLT6P/Ff+6DVvD2EeaHM+E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84gfDAAAA3AAAAA8AAAAAAAAAAAAA&#10;AAAAoQIAAGRycy9kb3ducmV2LnhtbFBLBQYAAAAABAAEAPkAAACRAwAAAAA=&#10;" strokecolor="#4579b8 [3044]" strokeweight="1.5pt">
                    <v:stroke startarrow="block"/>
                  </v:shape>
                  <v:shape id="Straight Arrow Connector 471" o:spid="_x0000_s1045" type="#_x0000_t32" style="position:absolute;left:11829;top:43;width:0;height:207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80+8UAAADcAAAADwAAAGRycy9kb3ducmV2LnhtbESPT4vCMBTE78J+h/AW9qapUlS6RhFB&#10;8KLgn0OPz+ZtU21eShNtdz/9RljY4zAzv2EWq97W4kmtrxwrGI8SEMSF0xWXCi7n7XAOwgdkjbVj&#10;UvBNHlbLt8ECM+06PtLzFEoRIewzVGBCaDIpfWHIoh+5hjh6X661GKJsS6lb7CLc1nKSJFNpseK4&#10;YLChjaHifnpYBflPvU4P9ppO886EbT65He77m1If7/36E0SgPvyH/9o7rSCdjeF1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80+8UAAADcAAAADwAAAAAAAAAA&#10;AAAAAAChAgAAZHJzL2Rvd25yZXYueG1sUEsFBgAAAAAEAAQA+QAAAJMDAAAAAA==&#10;" strokecolor="#4579b8 [3044]" strokeweight="1.5pt">
                    <v:stroke endarrow="block"/>
                  </v:shape>
                </v:group>
                <w10:anchorlock/>
              </v:group>
            </w:pict>
          </mc:Fallback>
        </mc:AlternateContent>
      </w:r>
      <w:r>
        <w:t xml:space="preserve"> </w:t>
      </w:r>
      <w:r w:rsidR="00396B4E">
        <w:tab/>
      </w:r>
    </w:p>
    <w:p w14:paraId="7488C929" w14:textId="77777777" w:rsidR="00681262" w:rsidRDefault="00681262" w:rsidP="00196EF2">
      <w:pPr>
        <w:pStyle w:val="IOSlines2017"/>
        <w:tabs>
          <w:tab w:val="right" w:leader="underscore" w:pos="4438"/>
          <w:tab w:val="right" w:leader="underscore" w:pos="4536"/>
        </w:tabs>
        <w:spacing w:before="360" w:after="240"/>
      </w:pPr>
      <w:r>
        <w:rPr>
          <w:noProof/>
          <w:lang w:eastAsia="en-AU"/>
        </w:rPr>
        <mc:AlternateContent>
          <mc:Choice Requires="wpg">
            <w:drawing>
              <wp:inline distT="0" distB="0" distL="0" distR="0" wp14:anchorId="622CDA68" wp14:editId="1F6A9BD0">
                <wp:extent cx="786198" cy="1260000"/>
                <wp:effectExtent l="57150" t="0" r="0" b="16510"/>
                <wp:docPr id="412" name="Group 412" descr="Hand signal: open hand face down waving up and dow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86198" cy="1260000"/>
                          <a:chOff x="0" y="0"/>
                          <a:chExt cx="1087755" cy="1741170"/>
                        </a:xfrm>
                      </wpg:grpSpPr>
                      <wps:wsp>
                        <wps:cNvPr id="413" name="Oval 413"/>
                        <wps:cNvSpPr/>
                        <wps:spPr>
                          <a:xfrm>
                            <a:off x="537210" y="9334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Oval 414"/>
                        <wps:cNvSpPr/>
                        <wps:spPr>
                          <a:xfrm>
                            <a:off x="651510" y="9334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5" name="Group 415"/>
                        <wpg:cNvGrpSpPr/>
                        <wpg:grpSpPr>
                          <a:xfrm>
                            <a:off x="0" y="0"/>
                            <a:ext cx="1087755" cy="1741170"/>
                            <a:chOff x="0" y="0"/>
                            <a:chExt cx="1087886" cy="1741170"/>
                          </a:xfrm>
                        </wpg:grpSpPr>
                        <wpg:grpSp>
                          <wpg:cNvPr id="416" name="Group 416"/>
                          <wpg:cNvGrpSpPr/>
                          <wpg:grpSpPr>
                            <a:xfrm>
                              <a:off x="116336" y="0"/>
                              <a:ext cx="971550" cy="1741170"/>
                              <a:chOff x="-22164" y="0"/>
                              <a:chExt cx="972190" cy="1741220"/>
                            </a:xfrm>
                          </wpg:grpSpPr>
                          <wpg:grpSp>
                            <wpg:cNvPr id="417" name="Group 417"/>
                            <wpg:cNvGrpSpPr/>
                            <wpg:grpSpPr>
                              <a:xfrm>
                                <a:off x="290946" y="0"/>
                                <a:ext cx="380505" cy="1741220"/>
                                <a:chOff x="0" y="0"/>
                                <a:chExt cx="380505" cy="1741220"/>
                              </a:xfrm>
                            </wpg:grpSpPr>
                            <wps:wsp>
                              <wps:cNvPr id="418" name="Oval 418"/>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Straight Connector 419"/>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20" name="Group 420"/>
                              <wpg:cNvGrpSpPr/>
                              <wpg:grpSpPr>
                                <a:xfrm>
                                  <a:off x="0" y="1169720"/>
                                  <a:ext cx="380505" cy="571500"/>
                                  <a:chOff x="0" y="0"/>
                                  <a:chExt cx="380505" cy="571500"/>
                                </a:xfrm>
                              </wpg:grpSpPr>
                              <wps:wsp>
                                <wps:cNvPr id="421" name="Straight Connector 421"/>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2" name="Straight Connector 422"/>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23" name="Group 423"/>
                            <wpg:cNvGrpSpPr/>
                            <wpg:grpSpPr>
                              <a:xfrm>
                                <a:off x="-22164" y="599704"/>
                                <a:ext cx="972190" cy="41238"/>
                                <a:chOff x="-22164" y="0"/>
                                <a:chExt cx="972190" cy="41238"/>
                              </a:xfrm>
                            </wpg:grpSpPr>
                            <wps:wsp>
                              <wps:cNvPr id="424" name="Straight Connector 424"/>
                              <wps:cNvCnPr/>
                              <wps:spPr>
                                <a:xfrm flipV="1">
                                  <a:off x="182027" y="0"/>
                                  <a:ext cx="292986" cy="3734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5" name="Straight Connector 425"/>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6" name="Straight Connector 426"/>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 name="Straight Connector 427"/>
                              <wps:cNvCnPr/>
                              <wps:spPr>
                                <a:xfrm flipV="1">
                                  <a:off x="-22164" y="37344"/>
                                  <a:ext cx="216826" cy="389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28" name="Straight Connector 428"/>
                          <wps:cNvCnPr/>
                          <wps:spPr>
                            <a:xfrm rot="5400000">
                              <a:off x="55665" y="585043"/>
                              <a:ext cx="5687" cy="11701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9" name="Straight Arrow Connector 429"/>
                          <wps:cNvCnPr/>
                          <wps:spPr>
                            <a:xfrm>
                              <a:off x="26357" y="480340"/>
                              <a:ext cx="0" cy="348892"/>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4C449D9B" id="Group 412" o:spid="_x0000_s1026" alt="Hand signal: open hand face down waving up and down." style="width:61.9pt;height:99.2pt;mso-position-horizontal-relative:char;mso-position-vertical-relative:line" coordsize="10877,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">
                <o:lock v:ext="edit" aspectratio="t"/>
                <v:oval id="Oval 413" o:spid="_x0000_s1027" style="position:absolute;left:5372;top:933;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u58YA&#10;AADcAAAADwAAAGRycy9kb3ducmV2LnhtbESP3WoCMRSE7wt9h3AK3mlWLVK3RhFBKS0i9Qfs3enm&#10;dHdxc7Ik0V3f3ghCL4eZ+YaZzFpTiQs5X1pW0O8lIIgzq0vOFex3y+4bCB+QNVaWScGVPMymz08T&#10;TLVt+Jsu25CLCGGfooIihDqV0mcFGfQ9WxNH7886gyFKl0vtsIlwU8lBkoykwZLjQoE1LQrKTtuz&#10;UXAc74K5LlbZ73L9dTg3iXSfPxulOi/t/B1EoDb8hx/tD63gtT+E+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Yu58YAAADcAAAADwAAAAAAAAAAAAAAAACYAgAAZHJz&#10;L2Rvd25yZXYueG1sUEsFBgAAAAAEAAQA9QAAAIsDAAAAAA==&#10;" filled="f" strokecolor="black [3213]" strokeweight=".5pt"/>
                <v:oval id="Oval 414" o:spid="_x0000_s1028" style="position:absolute;left:6515;top:933;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k8YA&#10;AADcAAAADwAAAGRycy9kb3ducmV2LnhtbESP3WoCMRSE7wu+QzhC72pWkdKuRhFBkRYp/oHeHTfH&#10;3cXNyZJEd317Uyj0cpiZb5jxtDWVuJPzpWUF/V4CgjizuuRcwX63ePsA4QOyxsoyKXiQh+mk8zLG&#10;VNuGN3TfhlxECPsUFRQh1KmUPivIoO/Zmjh6F+sMhihdLrXDJsJNJQdJ8i4NlhwXCqxpXlB23d6M&#10;guPnLpjHfJmdF+vvw61JpPs6/Sj12m1nIxCB2vAf/muvtIJhfwi/Z+IR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2k8YAAADcAAAADwAAAAAAAAAAAAAAAACYAgAAZHJz&#10;L2Rvd25yZXYueG1sUEsFBgAAAAAEAAQA9QAAAIsDAAAAAA==&#10;" filled="f" strokecolor="black [3213]" strokeweight=".5pt"/>
                <v:group id="Group 415" o:spid="_x0000_s1029" style="position:absolute;width:10877;height:17411" coordsize="10878,1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Group 416" o:spid="_x0000_s1030" style="position:absolute;left:1163;width:9715;height:17411" coordorigin="-221" coordsize="9721,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group id="Group 417" o:spid="_x0000_s1031"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oval id="Oval 418" o:spid="_x0000_s1032"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7SG8IA&#10;AADcAAAADwAAAGRycy9kb3ducmV2LnhtbERPu27CMBTdkfoP1q3EBg4PoRIwKEUgGAtlYLzElyRq&#10;fJ3EBgJfXw9IjEfnPV+2phQ3alxhWcGgH4EgTq0uOFNw/N30vkA4j6yxtEwKHuRgufjozDHW9s57&#10;uh18JkIIuxgV5N5XsZQuzcmg69uKOHAX2xj0ATaZ1A3eQ7gp5TCKJtJgwaEhx4pWOaV/h6tRUNbD&#10;aZI865/dmU+P7XW0X+v6W6nuZ5vMQHhq/Vv8cu+0gvEgrA1nw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tIbwgAAANwAAAAPAAAAAAAAAAAAAAAAAJgCAABkcnMvZG93&#10;bnJldi54bWxQSwUGAAAAAAQABAD1AAAAhwMAAAAA&#10;" filled="f" strokecolor="black [3213]" strokeweight="1.25pt"/>
                      <v:line id="Straight Connector 419" o:spid="_x0000_s1033"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BisQAAADcAAAADwAAAGRycy9kb3ducmV2LnhtbESP0WrCQBRE3wv+w3KFvtWNRUWjq0hR&#10;WpAKRj/gkr1mo9m7Ibua9O9doeDjMDNnmMWqs5W4U+NLxwqGgwQEce50yYWC03H7MQXhA7LGyjEp&#10;+CMPq2XvbYGpdi0f6J6FQkQI+xQVmBDqVEqfG7LoB64mjt7ZNRZDlE0hdYNthNtKfibJRFosOS4Y&#10;rOnLUH7NblbBLJwuZnP9nu6y8bHdT8xvcTlrpd773XoOIlAXXuH/9o9WMBrO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0GKxAAAANwAAAAPAAAAAAAAAAAA&#10;AAAAAKECAABkcnMvZG93bnJldi54bWxQSwUGAAAAAAQABAD5AAAAkgMAAAAA&#10;" strokecolor="black [3213]" strokeweight="2pt"/>
                      <v:group id="Group 420" o:spid="_x0000_s1034"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line id="Straight Connector 421" o:spid="_x0000_s1035"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mHMcQAAADcAAAADwAAAGRycy9kb3ducmV2LnhtbESP0WrCQBRE3wv+w3ILvtWNopKmriKl&#10;oiAVGv2AS/aajWbvhuxq4t+7hUIfh5k5wyxWva3FnVpfOVYwHiUgiAunKy4VnI6btxSED8gaa8ek&#10;4EEeVsvBywIz7Tr+oXseShEh7DNUYEJoMil9YciiH7mGOHpn11oMUbal1C12EW5rOUmSubRYcVww&#10;2NCnoeKa36yC93C6mK/rNt3ns2N3mJvv8nLWSg1f+/UHiEB9+A//tXdawXQyht8z8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cxxAAAANwAAAAPAAAAAAAAAAAA&#10;AAAAAKECAABkcnMvZG93bnJldi54bWxQSwUGAAAAAAQABAD5AAAAkgMAAAAA&#10;" strokecolor="black [3213]" strokeweight="2pt"/>
                        <v:line id="Straight Connector 422" o:spid="_x0000_s1036"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kh1MUAAADcAAAADwAAAGRycy9kb3ducmV2LnhtbESPQUvDQBSE70L/w/IK3uzGIKWm3RZb&#10;VHpQqLHeX7PPJJj3Nu6uTfz3riB4HGbmG2a1GblTZ/KhdWLgepaBIqmcbaU2cHx9uFqAChHFYueE&#10;DHxTgM16crHCwrpBXuhcxloliIQCDTQx9oXWoWqIMcxcT5K8d+cZY5K+1tbjkODc6TzL5pqxlbTQ&#10;YE+7hqqP8osN3FfzxfHz6fbxwMPbM+/DicutN+ZyOt4tQUUa43/4r723Bm7yHH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kh1MUAAADcAAAADwAAAAAAAAAA&#10;AAAAAAChAgAAZHJzL2Rvd25yZXYueG1sUEsFBgAAAAAEAAQA+QAAAJMDAAAAAA==&#10;" strokecolor="black [3213]" strokeweight="2pt"/>
                      </v:group>
                    </v:group>
                    <v:group id="Group 423" o:spid="_x0000_s1037" style="position:absolute;left:-221;top:5997;width:9721;height:412" coordorigin="-221" coordsize="972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line id="Straight Connector 424" o:spid="_x0000_s1038" style="position:absolute;flip:y;visibility:visible;mso-wrap-style:square" from="1820,0" to="475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wcO8UAAADcAAAADwAAAGRycy9kb3ducmV2LnhtbESPQUvDQBSE7wX/w/IEb3ZjKaXGbkuV&#10;tvSgoLHen9lnEpr3Nu6uTfrvXUHocZiZb5jFauBWnciHxomBu3EGiqR0tpHKwOF9ezsHFSKKxdYJ&#10;GThTgNXyarTA3Lpe3uhUxEoliIQcDdQxdrnWoayJMYxdR5K8L+cZY5K+0tZjn+Dc6kmWzTRjI2mh&#10;xo6eaiqPxQ8b2JSz+eH7+X73yv3HC+/DJxeP3pib62H9ACrSEC/h//beGphOpvB3Jh0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wcO8UAAADcAAAADwAAAAAAAAAA&#10;AAAAAAChAgAAZHJzL2Rvd25yZXYueG1sUEsFBgAAAAAEAAQA+QAAAJMDAAAAAA==&#10;" strokecolor="black [3213]" strokeweight="2pt"/>
                      <v:line id="Straight Connector 425" o:spid="_x0000_s1039"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KBMsQAAADcAAAADwAAAGRycy9kb3ducmV2LnhtbESP0WrCQBRE3wv+w3IF33RTUbGpq4go&#10;FkSh0Q+4ZK/ZaPZuyK4m/Xu3UOjjMDNnmMWqs5V4UuNLxwreRwkI4tzpkgsFl/NuOAfhA7LGyjEp&#10;+CEPq2XvbYGpdi1/0zMLhYgQ9ikqMCHUqZQ+N2TRj1xNHL2rayyGKJtC6gbbCLeVHCfJTFosOS4Y&#10;rGljKL9nD6vgI1xuZnvfzw/Z9NyeZuZY3K5aqUG/W3+CCNSF//Bf+0srmIyn8Hs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EyxAAAANwAAAAPAAAAAAAAAAAA&#10;AAAAAKECAABkcnMvZG93bnJldi54bWxQSwUGAAAAAAQABAD5AAAAkgMAAAAA&#10;" strokecolor="black [3213]" strokeweight="2pt"/>
                      <v:line id="Straight Connector 426" o:spid="_x0000_s1040" style="position:absolute;visibility:visible;mso-wrap-style:square" from="7125,0" to="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fRcQAAADcAAAADwAAAGRycy9kb3ducmV2LnhtbESP0WrCQBRE34X+w3IF3+pGscGmrlJE&#10;sVAqGP2AS/aajWbvhuxq4t93CwUfh5k5wyxWva3FnVpfOVYwGScgiAunKy4VnI7b1zkIH5A11o5J&#10;wYM8rJYvgwVm2nV8oHseShEh7DNUYEJoMil9YciiH7uGOHpn11oMUbal1C12EW5rOU2SVFqsOC4Y&#10;bGhtqLjmN6vgPZwuZnPdzb/zt2O3T81PeTlrpUbD/vMDRKA+PMP/7S+tYDZN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B9FxAAAANwAAAAPAAAAAAAAAAAA&#10;AAAAAKECAABkcnMvZG93bnJldi54bWxQSwUGAAAAAAQABAD5AAAAkgMAAAAA&#10;" strokecolor="black [3213]" strokeweight="2pt"/>
                      <v:line id="Straight Connector 427" o:spid="_x0000_s1041" style="position:absolute;flip:y;visibility:visible;mso-wrap-style:square" from="-221,373" to="1946,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6CTMUAAADcAAAADwAAAGRycy9kb3ducmV2LnhtbESPQUvDQBSE70L/w/KE3uzGUmqN3RaV&#10;tvSgoLHen9lnEpr3Nu5um/jvXUHwOMzMN8xyPXCrzuRD48TA9SQDRVI620hl4PC2vVqAChHFYuuE&#10;DHxTgPVqdLHE3LpeXulcxEoliIQcDdQxdrnWoayJMUxcR5K8T+cZY5K+0tZjn+Dc6mmWzTVjI2mh&#10;xo4eayqPxYkNbMr54vD1dLt74f79mffhg4sHb8z4cri/AxVpiP/hv/beGphNb+D3TDoC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6CTMUAAADcAAAADwAAAAAAAAAA&#10;AAAAAAChAgAAZHJzL2Rvd25yZXYueG1sUEsFBgAAAAAEAAQA+QAAAJMDAAAAAA==&#10;" strokecolor="black [3213]" strokeweight="2pt"/>
                    </v:group>
                  </v:group>
                  <v:line id="Straight Connector 428" o:spid="_x0000_s1042" style="position:absolute;rotation:90;visibility:visible;mso-wrap-style:square" from="557,5850" to="613,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56EMQAAADcAAAADwAAAGRycy9kb3ducmV2LnhtbERPTWvCQBC9F/wPywi9NZuE2pbUVURs&#10;qQeljUKvQ3ZMgtnZmN1q4q93D0KPj/c9nfemEWfqXG1ZQRLFIIgLq2suFex3H09vIJxH1thYJgUD&#10;OZjPRg9TzLS98A+dc1+KEMIuQwWV920mpSsqMugi2xIH7mA7gz7ArpS6w0sIN41M4/hFGqw5NFTY&#10;0rKi4pj/GQXH7et1M9kkrIff06r//hy262Wu1OO4X7yD8NT7f/Hd/aUVPKdhbTg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noQxAAAANwAAAAPAAAAAAAAAAAA&#10;AAAAAKECAABkcnMvZG93bnJldi54bWxQSwUGAAAAAAQABAD5AAAAkgMAAAAA&#10;" strokecolor="black [3213]" strokeweight="2pt"/>
                  <v:shape id="Straight Arrow Connector 429" o:spid="_x0000_s1043" type="#_x0000_t32" style="position:absolute;left:263;top:4803;width:0;height:3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zaAsMAAADcAAAADwAAAGRycy9kb3ducmV2LnhtbESPQWvCQBSE74X+h+UVequbqgQb3QQR&#10;BK/GHvT2yL4msdm3cXc1qb++WxB6HGbmG2ZVjKYTN3K+tazgfZKAIK6sbrlW8HnYvi1A+ICssbNM&#10;Cn7IQ5E/P60w03bgPd3KUIsIYZ+hgiaEPpPSVw0Z9BPbE0fvyzqDIUpXS+1wiHDTyWmSpNJgy3Gh&#10;wZ42DVXf5dUoGNsd0ex4P5Vzd0nl2ejjkAalXl/G9RJEoDH8hx/tnVYwn37A35l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82gLDAAAA3AAAAA8AAAAAAAAAAAAA&#10;AAAAoQIAAGRycy9kb3ducmV2LnhtbFBLBQYAAAAABAAEAPkAAACRAwAAAAA=&#10;" strokecolor="#4579b8 [3044]" strokeweight="1.5pt">
                    <v:stroke startarrow="block" endarrow="block"/>
                  </v:shape>
                </v:group>
                <w10:anchorlock/>
              </v:group>
            </w:pict>
          </mc:Fallback>
        </mc:AlternateContent>
      </w:r>
      <w:r w:rsidR="00396B4E">
        <w:tab/>
      </w:r>
    </w:p>
    <w:p w14:paraId="3E9A1E69" w14:textId="77777777" w:rsidR="009869FC" w:rsidRDefault="009869FC" w:rsidP="00A57A7B">
      <w:pPr>
        <w:pStyle w:val="IOSbodytext2017"/>
        <w:rPr>
          <w:lang w:eastAsia="en-US"/>
        </w:rPr>
        <w:sectPr w:rsidR="009869FC" w:rsidSect="009869FC">
          <w:pgSz w:w="11906" w:h="16838"/>
          <w:pgMar w:top="964" w:right="567" w:bottom="567" w:left="567" w:header="567" w:footer="567" w:gutter="0"/>
          <w:cols w:num="2" w:space="708"/>
          <w:docGrid w:linePitch="360"/>
        </w:sectPr>
      </w:pPr>
    </w:p>
    <w:p w14:paraId="398D6701" w14:textId="77777777" w:rsidR="00A57A7B" w:rsidRDefault="002A047F" w:rsidP="00435ED2">
      <w:pPr>
        <w:pStyle w:val="IOSheading32017"/>
      </w:pPr>
      <w:r>
        <w:lastRenderedPageBreak/>
        <w:t>Tractor operation</w:t>
      </w:r>
    </w:p>
    <w:p w14:paraId="00B5686F" w14:textId="77777777" w:rsidR="002A047F" w:rsidRDefault="002A047F" w:rsidP="002A047F">
      <w:pPr>
        <w:pStyle w:val="IOSlines2017"/>
        <w:rPr>
          <w:lang w:eastAsia="en-US"/>
        </w:rPr>
      </w:pPr>
      <w:r>
        <w:rPr>
          <w:lang w:eastAsia="en-US"/>
        </w:rPr>
        <w:t>Your teacher will check off the table below as you complete each task.</w:t>
      </w:r>
    </w:p>
    <w:tbl>
      <w:tblPr>
        <w:tblStyle w:val="TableGrid"/>
        <w:tblW w:w="0" w:type="auto"/>
        <w:tblInd w:w="-40" w:type="dxa"/>
        <w:tblLook w:val="04A0" w:firstRow="1" w:lastRow="0" w:firstColumn="1" w:lastColumn="0" w:noHBand="0" w:noVBand="1"/>
        <w:tblDescription w:val="The procedures to be followed when operating the tractor. Your teacher will observe you and check off each item in the table."/>
      </w:tblPr>
      <w:tblGrid>
        <w:gridCol w:w="8682"/>
        <w:gridCol w:w="1985"/>
      </w:tblGrid>
      <w:tr w:rsidR="002A047F" w14:paraId="674D6793" w14:textId="77777777" w:rsidTr="00294DD8">
        <w:trPr>
          <w:tblHeader/>
        </w:trPr>
        <w:tc>
          <w:tcPr>
            <w:tcW w:w="8682" w:type="dxa"/>
          </w:tcPr>
          <w:p w14:paraId="4A742059" w14:textId="77777777" w:rsidR="002A047F" w:rsidRDefault="002A047F" w:rsidP="00E03FB9">
            <w:pPr>
              <w:pStyle w:val="IOStableheading2017"/>
              <w:rPr>
                <w:lang w:eastAsia="en-US"/>
              </w:rPr>
            </w:pPr>
            <w:r>
              <w:rPr>
                <w:lang w:eastAsia="en-US"/>
              </w:rPr>
              <w:t>Task</w:t>
            </w:r>
          </w:p>
        </w:tc>
        <w:tc>
          <w:tcPr>
            <w:tcW w:w="1985" w:type="dxa"/>
          </w:tcPr>
          <w:p w14:paraId="6409CEBF" w14:textId="77777777" w:rsidR="002A047F" w:rsidRDefault="002A047F" w:rsidP="00E03FB9">
            <w:pPr>
              <w:pStyle w:val="IOStableheading2017"/>
              <w:rPr>
                <w:lang w:eastAsia="en-US"/>
              </w:rPr>
            </w:pPr>
            <w:r>
              <w:rPr>
                <w:lang w:eastAsia="en-US"/>
              </w:rPr>
              <w:t>Completed</w:t>
            </w:r>
          </w:p>
        </w:tc>
      </w:tr>
      <w:tr w:rsidR="00C7175E" w14:paraId="7544E9A1" w14:textId="77777777" w:rsidTr="00294DD8">
        <w:trPr>
          <w:tblHeader/>
        </w:trPr>
        <w:tc>
          <w:tcPr>
            <w:tcW w:w="8682" w:type="dxa"/>
          </w:tcPr>
          <w:p w14:paraId="1F8B6BB7" w14:textId="77777777" w:rsidR="00C7175E" w:rsidRDefault="00C7175E" w:rsidP="00E03FB9">
            <w:pPr>
              <w:pStyle w:val="IOStabletext2017"/>
              <w:rPr>
                <w:lang w:eastAsia="en-US"/>
              </w:rPr>
            </w:pPr>
            <w:r>
              <w:rPr>
                <w:lang w:eastAsia="en-US"/>
              </w:rPr>
              <w:t>Complete pre-start checks</w:t>
            </w:r>
          </w:p>
        </w:tc>
        <w:tc>
          <w:tcPr>
            <w:tcW w:w="1985" w:type="dxa"/>
          </w:tcPr>
          <w:p w14:paraId="42B001E1" w14:textId="77777777" w:rsidR="00C7175E" w:rsidRDefault="00C7175E" w:rsidP="00E03FB9">
            <w:pPr>
              <w:pStyle w:val="IOStabletext2017"/>
              <w:rPr>
                <w:lang w:eastAsia="en-US"/>
              </w:rPr>
            </w:pPr>
          </w:p>
        </w:tc>
      </w:tr>
      <w:tr w:rsidR="00F2401B" w14:paraId="3538D72F" w14:textId="77777777" w:rsidTr="00294DD8">
        <w:trPr>
          <w:tblHeader/>
        </w:trPr>
        <w:tc>
          <w:tcPr>
            <w:tcW w:w="8682" w:type="dxa"/>
          </w:tcPr>
          <w:p w14:paraId="6FC3BDF8" w14:textId="77777777" w:rsidR="00F2401B" w:rsidRDefault="00F2401B" w:rsidP="00E03FB9">
            <w:pPr>
              <w:pStyle w:val="IOStabletext2017"/>
              <w:rPr>
                <w:lang w:eastAsia="en-US"/>
              </w:rPr>
            </w:pPr>
            <w:r>
              <w:rPr>
                <w:lang w:eastAsia="en-US"/>
              </w:rPr>
              <w:t>Mount tractor safely.</w:t>
            </w:r>
          </w:p>
        </w:tc>
        <w:tc>
          <w:tcPr>
            <w:tcW w:w="1985" w:type="dxa"/>
          </w:tcPr>
          <w:p w14:paraId="435BD64B" w14:textId="77777777" w:rsidR="00F2401B" w:rsidRDefault="00F2401B" w:rsidP="00E03FB9">
            <w:pPr>
              <w:pStyle w:val="IOStabletext2017"/>
              <w:rPr>
                <w:lang w:eastAsia="en-US"/>
              </w:rPr>
            </w:pPr>
          </w:p>
        </w:tc>
      </w:tr>
      <w:tr w:rsidR="00F2401B" w14:paraId="4C3D5AB5" w14:textId="77777777" w:rsidTr="00294DD8">
        <w:trPr>
          <w:tblHeader/>
        </w:trPr>
        <w:tc>
          <w:tcPr>
            <w:tcW w:w="8682" w:type="dxa"/>
          </w:tcPr>
          <w:p w14:paraId="60A3FB0B" w14:textId="77777777" w:rsidR="00F2401B" w:rsidRDefault="00F2401B" w:rsidP="00E03FB9">
            <w:pPr>
              <w:pStyle w:val="IOStabletext2017"/>
              <w:rPr>
                <w:lang w:eastAsia="en-US"/>
              </w:rPr>
            </w:pPr>
            <w:r>
              <w:rPr>
                <w:lang w:eastAsia="en-US"/>
              </w:rPr>
              <w:t>Check seat position, mirror and fasten seat belt.</w:t>
            </w:r>
          </w:p>
        </w:tc>
        <w:tc>
          <w:tcPr>
            <w:tcW w:w="1985" w:type="dxa"/>
          </w:tcPr>
          <w:p w14:paraId="0DE2AE17" w14:textId="77777777" w:rsidR="00F2401B" w:rsidRDefault="00F2401B" w:rsidP="00E03FB9">
            <w:pPr>
              <w:pStyle w:val="IOStabletext2017"/>
              <w:rPr>
                <w:lang w:eastAsia="en-US"/>
              </w:rPr>
            </w:pPr>
          </w:p>
        </w:tc>
      </w:tr>
      <w:tr w:rsidR="00BA74B6" w14:paraId="3E34BBB8" w14:textId="77777777" w:rsidTr="00294DD8">
        <w:trPr>
          <w:tblHeader/>
        </w:trPr>
        <w:tc>
          <w:tcPr>
            <w:tcW w:w="8682" w:type="dxa"/>
          </w:tcPr>
          <w:p w14:paraId="68CDADFD" w14:textId="77777777" w:rsidR="00BA74B6" w:rsidRDefault="00BA74B6" w:rsidP="00E03FB9">
            <w:pPr>
              <w:pStyle w:val="IOStabletext2017"/>
              <w:rPr>
                <w:lang w:eastAsia="en-US"/>
              </w:rPr>
            </w:pPr>
            <w:r>
              <w:rPr>
                <w:lang w:eastAsia="en-US"/>
              </w:rPr>
              <w:t>Ear muffs on.</w:t>
            </w:r>
          </w:p>
        </w:tc>
        <w:tc>
          <w:tcPr>
            <w:tcW w:w="1985" w:type="dxa"/>
          </w:tcPr>
          <w:p w14:paraId="3598B3C1" w14:textId="77777777" w:rsidR="00BA74B6" w:rsidRDefault="00BA74B6" w:rsidP="00E03FB9">
            <w:pPr>
              <w:pStyle w:val="IOStabletext2017"/>
              <w:rPr>
                <w:lang w:eastAsia="en-US"/>
              </w:rPr>
            </w:pPr>
          </w:p>
        </w:tc>
      </w:tr>
      <w:tr w:rsidR="002A047F" w14:paraId="33DFCDBB" w14:textId="77777777" w:rsidTr="00294DD8">
        <w:trPr>
          <w:tblHeader/>
        </w:trPr>
        <w:tc>
          <w:tcPr>
            <w:tcW w:w="8682" w:type="dxa"/>
          </w:tcPr>
          <w:p w14:paraId="08125C10" w14:textId="77777777" w:rsidR="002A047F" w:rsidRDefault="00F2401B" w:rsidP="00E03FB9">
            <w:pPr>
              <w:pStyle w:val="IOStabletext2017"/>
              <w:rPr>
                <w:lang w:eastAsia="en-US"/>
              </w:rPr>
            </w:pPr>
            <w:r>
              <w:rPr>
                <w:lang w:eastAsia="en-US"/>
              </w:rPr>
              <w:t>S</w:t>
            </w:r>
            <w:r w:rsidR="002A047F">
              <w:rPr>
                <w:lang w:eastAsia="en-US"/>
              </w:rPr>
              <w:t>tart the tractor</w:t>
            </w:r>
            <w:r w:rsidR="00C7175E">
              <w:rPr>
                <w:lang w:eastAsia="en-US"/>
              </w:rPr>
              <w:t>.</w:t>
            </w:r>
          </w:p>
        </w:tc>
        <w:tc>
          <w:tcPr>
            <w:tcW w:w="1985" w:type="dxa"/>
          </w:tcPr>
          <w:p w14:paraId="43627999" w14:textId="77777777" w:rsidR="002A047F" w:rsidRDefault="002A047F" w:rsidP="00E03FB9">
            <w:pPr>
              <w:pStyle w:val="IOStabletext2017"/>
              <w:rPr>
                <w:lang w:eastAsia="en-US"/>
              </w:rPr>
            </w:pPr>
          </w:p>
        </w:tc>
      </w:tr>
      <w:tr w:rsidR="00BA74B6" w14:paraId="7BA0A88C" w14:textId="77777777" w:rsidTr="00294DD8">
        <w:trPr>
          <w:tblHeader/>
        </w:trPr>
        <w:tc>
          <w:tcPr>
            <w:tcW w:w="8682" w:type="dxa"/>
          </w:tcPr>
          <w:p w14:paraId="2BE44F09" w14:textId="77777777" w:rsidR="00BA74B6" w:rsidRDefault="00BA74B6" w:rsidP="00E03FB9">
            <w:pPr>
              <w:pStyle w:val="IOStabletext2017"/>
              <w:rPr>
                <w:lang w:eastAsia="en-US"/>
              </w:rPr>
            </w:pPr>
            <w:r>
              <w:rPr>
                <w:lang w:eastAsia="en-US"/>
              </w:rPr>
              <w:t>Turn lights onto road position.</w:t>
            </w:r>
          </w:p>
        </w:tc>
        <w:tc>
          <w:tcPr>
            <w:tcW w:w="1985" w:type="dxa"/>
          </w:tcPr>
          <w:p w14:paraId="70B8C669" w14:textId="77777777" w:rsidR="00BA74B6" w:rsidRDefault="00BA74B6" w:rsidP="00E03FB9">
            <w:pPr>
              <w:pStyle w:val="IOStabletext2017"/>
              <w:rPr>
                <w:lang w:eastAsia="en-US"/>
              </w:rPr>
            </w:pPr>
          </w:p>
        </w:tc>
      </w:tr>
      <w:tr w:rsidR="002A047F" w14:paraId="77E2DC3B" w14:textId="77777777" w:rsidTr="00294DD8">
        <w:trPr>
          <w:tblHeader/>
        </w:trPr>
        <w:tc>
          <w:tcPr>
            <w:tcW w:w="8682" w:type="dxa"/>
          </w:tcPr>
          <w:p w14:paraId="5D6EED2E" w14:textId="77777777" w:rsidR="002A047F" w:rsidRDefault="00C7175E" w:rsidP="00BA74B6">
            <w:pPr>
              <w:pStyle w:val="IOStabletext2017"/>
              <w:rPr>
                <w:lang w:eastAsia="en-US"/>
              </w:rPr>
            </w:pPr>
            <w:r>
              <w:rPr>
                <w:lang w:eastAsia="en-US"/>
              </w:rPr>
              <w:t xml:space="preserve">Ensure the area is clear of people. Survey the </w:t>
            </w:r>
            <w:r w:rsidR="00BA74B6">
              <w:rPr>
                <w:lang w:eastAsia="en-US"/>
              </w:rPr>
              <w:t>area</w:t>
            </w:r>
            <w:r>
              <w:rPr>
                <w:lang w:eastAsia="en-US"/>
              </w:rPr>
              <w:t xml:space="preserve"> </w:t>
            </w:r>
            <w:r w:rsidR="00BA74B6">
              <w:rPr>
                <w:lang w:eastAsia="en-US"/>
              </w:rPr>
              <w:t xml:space="preserve">for </w:t>
            </w:r>
            <w:r>
              <w:rPr>
                <w:lang w:eastAsia="en-US"/>
              </w:rPr>
              <w:t>hazards.</w:t>
            </w:r>
          </w:p>
        </w:tc>
        <w:tc>
          <w:tcPr>
            <w:tcW w:w="1985" w:type="dxa"/>
          </w:tcPr>
          <w:p w14:paraId="038DF454" w14:textId="77777777" w:rsidR="002A047F" w:rsidRDefault="002A047F" w:rsidP="00E03FB9">
            <w:pPr>
              <w:pStyle w:val="IOStabletext2017"/>
              <w:rPr>
                <w:lang w:eastAsia="en-US"/>
              </w:rPr>
            </w:pPr>
          </w:p>
        </w:tc>
      </w:tr>
      <w:tr w:rsidR="00BA74B6" w14:paraId="7A40F15F" w14:textId="77777777" w:rsidTr="00294DD8">
        <w:trPr>
          <w:tblHeader/>
        </w:trPr>
        <w:tc>
          <w:tcPr>
            <w:tcW w:w="8682" w:type="dxa"/>
          </w:tcPr>
          <w:p w14:paraId="5527B998" w14:textId="77777777" w:rsidR="00BA74B6" w:rsidRDefault="00BA74B6" w:rsidP="00C7175E">
            <w:pPr>
              <w:pStyle w:val="IOStabletext2017"/>
              <w:rPr>
                <w:lang w:eastAsia="en-US"/>
              </w:rPr>
            </w:pPr>
            <w:r>
              <w:rPr>
                <w:lang w:eastAsia="en-US"/>
              </w:rPr>
              <w:t>Release handbrake.</w:t>
            </w:r>
          </w:p>
        </w:tc>
        <w:tc>
          <w:tcPr>
            <w:tcW w:w="1985" w:type="dxa"/>
          </w:tcPr>
          <w:p w14:paraId="7007E74A" w14:textId="77777777" w:rsidR="00BA74B6" w:rsidRDefault="00BA74B6" w:rsidP="00E03FB9">
            <w:pPr>
              <w:pStyle w:val="IOStabletext2017"/>
              <w:rPr>
                <w:lang w:eastAsia="en-US"/>
              </w:rPr>
            </w:pPr>
          </w:p>
        </w:tc>
      </w:tr>
      <w:tr w:rsidR="002A047F" w14:paraId="63BE78AF" w14:textId="77777777" w:rsidTr="00294DD8">
        <w:trPr>
          <w:tblHeader/>
        </w:trPr>
        <w:tc>
          <w:tcPr>
            <w:tcW w:w="8682" w:type="dxa"/>
          </w:tcPr>
          <w:p w14:paraId="2878D481" w14:textId="77777777" w:rsidR="002A047F" w:rsidRDefault="00C7175E" w:rsidP="00C7175E">
            <w:pPr>
              <w:pStyle w:val="IOStabletext2017"/>
              <w:rPr>
                <w:lang w:eastAsia="en-US"/>
              </w:rPr>
            </w:pPr>
            <w:r>
              <w:rPr>
                <w:lang w:eastAsia="en-US"/>
              </w:rPr>
              <w:t>Push the clutch down and select the gear and range.</w:t>
            </w:r>
          </w:p>
        </w:tc>
        <w:tc>
          <w:tcPr>
            <w:tcW w:w="1985" w:type="dxa"/>
          </w:tcPr>
          <w:p w14:paraId="3E7D309B" w14:textId="77777777" w:rsidR="002A047F" w:rsidRDefault="002A047F" w:rsidP="00E03FB9">
            <w:pPr>
              <w:pStyle w:val="IOStabletext2017"/>
              <w:rPr>
                <w:lang w:eastAsia="en-US"/>
              </w:rPr>
            </w:pPr>
          </w:p>
        </w:tc>
      </w:tr>
      <w:tr w:rsidR="002A047F" w14:paraId="5AD99151" w14:textId="77777777" w:rsidTr="00294DD8">
        <w:trPr>
          <w:tblHeader/>
        </w:trPr>
        <w:tc>
          <w:tcPr>
            <w:tcW w:w="8682" w:type="dxa"/>
          </w:tcPr>
          <w:p w14:paraId="1D28AB44" w14:textId="77777777" w:rsidR="002A047F" w:rsidRDefault="00C7175E" w:rsidP="00E03FB9">
            <w:pPr>
              <w:pStyle w:val="IOStabletext2017"/>
              <w:rPr>
                <w:lang w:eastAsia="en-US"/>
              </w:rPr>
            </w:pPr>
            <w:r>
              <w:rPr>
                <w:lang w:eastAsia="en-US"/>
              </w:rPr>
              <w:t>Let the clutch pedal out slowly.</w:t>
            </w:r>
          </w:p>
        </w:tc>
        <w:tc>
          <w:tcPr>
            <w:tcW w:w="1985" w:type="dxa"/>
          </w:tcPr>
          <w:p w14:paraId="3C3F1370" w14:textId="77777777" w:rsidR="002A047F" w:rsidRDefault="002A047F" w:rsidP="00E03FB9">
            <w:pPr>
              <w:pStyle w:val="IOStabletext2017"/>
              <w:rPr>
                <w:lang w:eastAsia="en-US"/>
              </w:rPr>
            </w:pPr>
          </w:p>
        </w:tc>
      </w:tr>
      <w:tr w:rsidR="002A047F" w14:paraId="1523F854" w14:textId="77777777" w:rsidTr="00294DD8">
        <w:trPr>
          <w:tblHeader/>
        </w:trPr>
        <w:tc>
          <w:tcPr>
            <w:tcW w:w="8682" w:type="dxa"/>
          </w:tcPr>
          <w:p w14:paraId="67A8C443" w14:textId="77777777" w:rsidR="002A047F" w:rsidRDefault="00C7175E" w:rsidP="00E03FB9">
            <w:pPr>
              <w:pStyle w:val="IOStabletext2017"/>
              <w:rPr>
                <w:lang w:eastAsia="en-US"/>
              </w:rPr>
            </w:pPr>
            <w:r>
              <w:rPr>
                <w:lang w:eastAsia="en-US"/>
              </w:rPr>
              <w:t>Drive the tractor along the prescribed path.</w:t>
            </w:r>
          </w:p>
        </w:tc>
        <w:tc>
          <w:tcPr>
            <w:tcW w:w="1985" w:type="dxa"/>
          </w:tcPr>
          <w:p w14:paraId="507E3780" w14:textId="77777777" w:rsidR="002A047F" w:rsidRDefault="002A047F" w:rsidP="00E03FB9">
            <w:pPr>
              <w:pStyle w:val="IOStabletext2017"/>
              <w:rPr>
                <w:lang w:eastAsia="en-US"/>
              </w:rPr>
            </w:pPr>
          </w:p>
        </w:tc>
      </w:tr>
      <w:tr w:rsidR="002A047F" w14:paraId="5260367E" w14:textId="77777777" w:rsidTr="00294DD8">
        <w:trPr>
          <w:tblHeader/>
        </w:trPr>
        <w:tc>
          <w:tcPr>
            <w:tcW w:w="8682" w:type="dxa"/>
          </w:tcPr>
          <w:p w14:paraId="1FFA654A" w14:textId="77777777" w:rsidR="002A047F" w:rsidRDefault="00C7175E" w:rsidP="00E03FB9">
            <w:pPr>
              <w:pStyle w:val="IOStabletext2017"/>
              <w:rPr>
                <w:lang w:eastAsia="en-US"/>
              </w:rPr>
            </w:pPr>
            <w:r>
              <w:rPr>
                <w:lang w:eastAsia="en-US"/>
              </w:rPr>
              <w:t xml:space="preserve">Stop the tractor by pushing the clutch pedal down and </w:t>
            </w:r>
            <w:r w:rsidR="00F2401B">
              <w:rPr>
                <w:lang w:eastAsia="en-US"/>
              </w:rPr>
              <w:t>braking gently.</w:t>
            </w:r>
          </w:p>
        </w:tc>
        <w:tc>
          <w:tcPr>
            <w:tcW w:w="1985" w:type="dxa"/>
          </w:tcPr>
          <w:p w14:paraId="640C9941" w14:textId="77777777" w:rsidR="002A047F" w:rsidRDefault="002A047F" w:rsidP="00E03FB9">
            <w:pPr>
              <w:pStyle w:val="IOStabletext2017"/>
              <w:rPr>
                <w:lang w:eastAsia="en-US"/>
              </w:rPr>
            </w:pPr>
          </w:p>
        </w:tc>
      </w:tr>
      <w:tr w:rsidR="002A047F" w14:paraId="6256B509" w14:textId="77777777" w:rsidTr="00294DD8">
        <w:trPr>
          <w:tblHeader/>
        </w:trPr>
        <w:tc>
          <w:tcPr>
            <w:tcW w:w="8682" w:type="dxa"/>
          </w:tcPr>
          <w:p w14:paraId="50175E7B" w14:textId="77777777" w:rsidR="002A047F" w:rsidRDefault="00F2401B" w:rsidP="00BA74B6">
            <w:pPr>
              <w:pStyle w:val="IOStabletext2017"/>
              <w:rPr>
                <w:lang w:eastAsia="en-US"/>
              </w:rPr>
            </w:pPr>
            <w:r>
              <w:rPr>
                <w:lang w:eastAsia="en-US"/>
              </w:rPr>
              <w:t xml:space="preserve">Put the </w:t>
            </w:r>
            <w:r w:rsidR="00BA74B6">
              <w:rPr>
                <w:lang w:eastAsia="en-US"/>
              </w:rPr>
              <w:t>gear and range levers</w:t>
            </w:r>
            <w:r>
              <w:rPr>
                <w:lang w:eastAsia="en-US"/>
              </w:rPr>
              <w:t xml:space="preserve"> in neutral and release the clutch.</w:t>
            </w:r>
          </w:p>
        </w:tc>
        <w:tc>
          <w:tcPr>
            <w:tcW w:w="1985" w:type="dxa"/>
          </w:tcPr>
          <w:p w14:paraId="2B90854D" w14:textId="77777777" w:rsidR="002A047F" w:rsidRDefault="002A047F" w:rsidP="00E03FB9">
            <w:pPr>
              <w:pStyle w:val="IOStabletext2017"/>
              <w:rPr>
                <w:lang w:eastAsia="en-US"/>
              </w:rPr>
            </w:pPr>
          </w:p>
        </w:tc>
      </w:tr>
      <w:tr w:rsidR="002A047F" w14:paraId="50763445" w14:textId="77777777" w:rsidTr="00294DD8">
        <w:trPr>
          <w:tblHeader/>
        </w:trPr>
        <w:tc>
          <w:tcPr>
            <w:tcW w:w="8682" w:type="dxa"/>
          </w:tcPr>
          <w:p w14:paraId="336C00D9" w14:textId="77777777" w:rsidR="002A047F" w:rsidRDefault="00F2401B" w:rsidP="00F2401B">
            <w:pPr>
              <w:pStyle w:val="IOStabletext2017"/>
              <w:rPr>
                <w:lang w:eastAsia="en-US"/>
              </w:rPr>
            </w:pPr>
            <w:r>
              <w:rPr>
                <w:lang w:eastAsia="en-US"/>
              </w:rPr>
              <w:t>Apply the park brake.</w:t>
            </w:r>
          </w:p>
        </w:tc>
        <w:tc>
          <w:tcPr>
            <w:tcW w:w="1985" w:type="dxa"/>
          </w:tcPr>
          <w:p w14:paraId="516951DC" w14:textId="77777777" w:rsidR="002A047F" w:rsidRDefault="002A047F" w:rsidP="00E03FB9">
            <w:pPr>
              <w:pStyle w:val="IOStabletext2017"/>
              <w:rPr>
                <w:lang w:eastAsia="en-US"/>
              </w:rPr>
            </w:pPr>
          </w:p>
        </w:tc>
      </w:tr>
      <w:tr w:rsidR="00BA74B6" w14:paraId="5A81F105" w14:textId="77777777" w:rsidTr="00294DD8">
        <w:trPr>
          <w:tblHeader/>
        </w:trPr>
        <w:tc>
          <w:tcPr>
            <w:tcW w:w="8682" w:type="dxa"/>
          </w:tcPr>
          <w:p w14:paraId="61C0229E" w14:textId="77777777" w:rsidR="00BA74B6" w:rsidRDefault="00BA74B6" w:rsidP="00E03FB9">
            <w:pPr>
              <w:pStyle w:val="IOStabletext2017"/>
              <w:rPr>
                <w:lang w:eastAsia="en-US"/>
              </w:rPr>
            </w:pPr>
            <w:r>
              <w:rPr>
                <w:lang w:eastAsia="en-US"/>
              </w:rPr>
              <w:t>Turn lights off.</w:t>
            </w:r>
          </w:p>
        </w:tc>
        <w:tc>
          <w:tcPr>
            <w:tcW w:w="1985" w:type="dxa"/>
          </w:tcPr>
          <w:p w14:paraId="22FCE24A" w14:textId="77777777" w:rsidR="00BA74B6" w:rsidRDefault="00BA74B6" w:rsidP="00E03FB9">
            <w:pPr>
              <w:pStyle w:val="IOStabletext2017"/>
              <w:rPr>
                <w:lang w:eastAsia="en-US"/>
              </w:rPr>
            </w:pPr>
          </w:p>
        </w:tc>
      </w:tr>
      <w:tr w:rsidR="00F2401B" w14:paraId="4A5383AA" w14:textId="77777777" w:rsidTr="00294DD8">
        <w:trPr>
          <w:tblHeader/>
        </w:trPr>
        <w:tc>
          <w:tcPr>
            <w:tcW w:w="8682" w:type="dxa"/>
          </w:tcPr>
          <w:p w14:paraId="4608393D" w14:textId="77777777" w:rsidR="00F2401B" w:rsidRDefault="00F2401B" w:rsidP="00E03FB9">
            <w:pPr>
              <w:pStyle w:val="IOStabletext2017"/>
              <w:rPr>
                <w:lang w:eastAsia="en-US"/>
              </w:rPr>
            </w:pPr>
            <w:r>
              <w:rPr>
                <w:lang w:eastAsia="en-US"/>
              </w:rPr>
              <w:t>Stop the tractor.</w:t>
            </w:r>
          </w:p>
        </w:tc>
        <w:tc>
          <w:tcPr>
            <w:tcW w:w="1985" w:type="dxa"/>
          </w:tcPr>
          <w:p w14:paraId="4488ACA1" w14:textId="77777777" w:rsidR="00F2401B" w:rsidRDefault="00F2401B" w:rsidP="00E03FB9">
            <w:pPr>
              <w:pStyle w:val="IOStabletext2017"/>
              <w:rPr>
                <w:lang w:eastAsia="en-US"/>
              </w:rPr>
            </w:pPr>
          </w:p>
        </w:tc>
      </w:tr>
      <w:tr w:rsidR="00BA74B6" w14:paraId="408BEF56" w14:textId="77777777" w:rsidTr="00294DD8">
        <w:trPr>
          <w:tblHeader/>
        </w:trPr>
        <w:tc>
          <w:tcPr>
            <w:tcW w:w="8682" w:type="dxa"/>
          </w:tcPr>
          <w:p w14:paraId="00EEEF2C" w14:textId="77777777" w:rsidR="00BA74B6" w:rsidRDefault="00BA74B6" w:rsidP="00E03FB9">
            <w:pPr>
              <w:pStyle w:val="IOStabletext2017"/>
              <w:rPr>
                <w:lang w:eastAsia="en-US"/>
              </w:rPr>
            </w:pPr>
            <w:r>
              <w:rPr>
                <w:lang w:eastAsia="en-US"/>
              </w:rPr>
              <w:t>Remove the key.</w:t>
            </w:r>
          </w:p>
        </w:tc>
        <w:tc>
          <w:tcPr>
            <w:tcW w:w="1985" w:type="dxa"/>
          </w:tcPr>
          <w:p w14:paraId="695A195D" w14:textId="77777777" w:rsidR="00BA74B6" w:rsidRDefault="00BA74B6" w:rsidP="00E03FB9">
            <w:pPr>
              <w:pStyle w:val="IOStabletext2017"/>
              <w:rPr>
                <w:lang w:eastAsia="en-US"/>
              </w:rPr>
            </w:pPr>
          </w:p>
        </w:tc>
      </w:tr>
    </w:tbl>
    <w:p w14:paraId="0AAE9BCD" w14:textId="14F0BD41" w:rsidR="002A1386" w:rsidRDefault="002A1386" w:rsidP="002A047F">
      <w:pPr>
        <w:pStyle w:val="IOSlines2017"/>
        <w:rPr>
          <w:lang w:eastAsia="en-US"/>
        </w:rPr>
      </w:pPr>
      <w:r>
        <w:rPr>
          <w:lang w:eastAsia="en-US"/>
        </w:rPr>
        <w:t xml:space="preserve">Student’s name – </w:t>
      </w:r>
      <w:r>
        <w:rPr>
          <w:lang w:eastAsia="en-US"/>
        </w:rPr>
        <w:tab/>
      </w:r>
    </w:p>
    <w:p w14:paraId="5369806C" w14:textId="77777777" w:rsidR="002A047F" w:rsidRDefault="002A047F" w:rsidP="002A047F">
      <w:pPr>
        <w:pStyle w:val="IOSlines2017"/>
        <w:rPr>
          <w:lang w:eastAsia="en-US"/>
        </w:rPr>
      </w:pPr>
      <w:r>
        <w:rPr>
          <w:lang w:eastAsia="en-US"/>
        </w:rPr>
        <w:t xml:space="preserve">Teacher signature – </w:t>
      </w:r>
      <w:r>
        <w:rPr>
          <w:lang w:eastAsia="en-US"/>
        </w:rPr>
        <w:tab/>
      </w:r>
    </w:p>
    <w:p w14:paraId="11708255" w14:textId="77777777" w:rsidR="00F2401B" w:rsidRDefault="002A047F" w:rsidP="00F2401B">
      <w:pPr>
        <w:pStyle w:val="IOSlines2017"/>
        <w:rPr>
          <w:lang w:eastAsia="en-US"/>
        </w:rPr>
      </w:pPr>
      <w:r>
        <w:rPr>
          <w:lang w:eastAsia="en-US"/>
        </w:rPr>
        <w:t xml:space="preserve">Date – </w:t>
      </w:r>
      <w:r>
        <w:rPr>
          <w:lang w:eastAsia="en-US"/>
        </w:rPr>
        <w:tab/>
      </w:r>
    </w:p>
    <w:p w14:paraId="2444BB37" w14:textId="77777777" w:rsidR="00F2401B" w:rsidRDefault="00F2401B" w:rsidP="00F2401B">
      <w:pPr>
        <w:pStyle w:val="IOSbodytext2017"/>
        <w:rPr>
          <w:szCs w:val="24"/>
          <w:lang w:eastAsia="en-US"/>
        </w:rPr>
      </w:pPr>
      <w:r>
        <w:rPr>
          <w:lang w:eastAsia="en-US"/>
        </w:rPr>
        <w:br w:type="page"/>
      </w:r>
    </w:p>
    <w:p w14:paraId="7BCEF9A1" w14:textId="77777777" w:rsidR="00AA2E68" w:rsidRDefault="00AA2E68" w:rsidP="00DA571B">
      <w:pPr>
        <w:pStyle w:val="IOSheading32017"/>
      </w:pPr>
      <w:r>
        <w:lastRenderedPageBreak/>
        <w:t>Tractor implements</w:t>
      </w:r>
    </w:p>
    <w:p w14:paraId="4E4B8EB9" w14:textId="77777777" w:rsidR="00572F2D" w:rsidRDefault="00B928A2" w:rsidP="00572F2D">
      <w:pPr>
        <w:pStyle w:val="IOSbodytext2017"/>
        <w:rPr>
          <w:lang w:eastAsia="en-US"/>
        </w:rPr>
      </w:pPr>
      <w:r>
        <w:rPr>
          <w:lang w:eastAsia="en-US"/>
        </w:rPr>
        <w:t>I</w:t>
      </w:r>
      <w:r w:rsidR="006E5631">
        <w:rPr>
          <w:lang w:eastAsia="en-US"/>
        </w:rPr>
        <w:t>dentifying each</w:t>
      </w:r>
      <w:r w:rsidR="00435ED2">
        <w:rPr>
          <w:lang w:eastAsia="en-US"/>
        </w:rPr>
        <w:t xml:space="preserve"> implement, what it is used for, </w:t>
      </w:r>
      <w:r w:rsidR="006E5631">
        <w:rPr>
          <w:lang w:eastAsia="en-US"/>
        </w:rPr>
        <w:t>the risks</w:t>
      </w:r>
      <w:r w:rsidR="00435ED2">
        <w:rPr>
          <w:lang w:eastAsia="en-US"/>
        </w:rPr>
        <w:t xml:space="preserve"> and the safety </w:t>
      </w:r>
      <w:r w:rsidR="001B00FE">
        <w:rPr>
          <w:lang w:eastAsia="en-US"/>
        </w:rPr>
        <w:t>requirements.</w:t>
      </w:r>
    </w:p>
    <w:p w14:paraId="43AF2526" w14:textId="7FE3177F" w:rsidR="001B00FE" w:rsidRDefault="0005746E" w:rsidP="00B928A2">
      <w:pPr>
        <w:pStyle w:val="IOSbodytext2017"/>
        <w:jc w:val="center"/>
        <w:rPr>
          <w:lang w:eastAsia="en-US"/>
        </w:rPr>
      </w:pPr>
      <w:r>
        <w:rPr>
          <w:noProof/>
          <w:lang w:eastAsia="en-AU"/>
        </w:rPr>
        <w:drawing>
          <wp:inline distT="0" distB="0" distL="0" distR="0" wp14:anchorId="46095B66" wp14:editId="25C20252">
            <wp:extent cx="3114675" cy="2485420"/>
            <wp:effectExtent l="0" t="0" r="0" b="0"/>
            <wp:docPr id="19" name="Picture 19" descr="A common tractor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196_Slasher.jpg"/>
                    <pic:cNvPicPr/>
                  </pic:nvPicPr>
                  <pic:blipFill>
                    <a:blip r:embed="rId34" cstate="print">
                      <a:extLst>
                        <a:ext uri="{28A0092B-C50C-407E-A947-70E740481C1C}">
                          <a14:useLocalDpi xmlns:a14="http://schemas.microsoft.com/office/drawing/2010/main"/>
                        </a:ext>
                      </a:extLst>
                    </a:blip>
                    <a:stretch>
                      <a:fillRect/>
                    </a:stretch>
                  </pic:blipFill>
                  <pic:spPr>
                    <a:xfrm>
                      <a:off x="0" y="0"/>
                      <a:ext cx="3121808" cy="2491112"/>
                    </a:xfrm>
                    <a:prstGeom prst="rect">
                      <a:avLst/>
                    </a:prstGeom>
                  </pic:spPr>
                </pic:pic>
              </a:graphicData>
            </a:graphic>
          </wp:inline>
        </w:drawing>
      </w:r>
    </w:p>
    <w:p w14:paraId="19537CED" w14:textId="412627DE" w:rsidR="006F4219" w:rsidRDefault="006F4219" w:rsidP="006F4219">
      <w:pPr>
        <w:pStyle w:val="IOScaptiongraphics2017"/>
        <w:rPr>
          <w:lang w:eastAsia="en-US"/>
        </w:rPr>
      </w:pPr>
      <w:r w:rsidRPr="00716519">
        <w:rPr>
          <w:lang w:eastAsia="en-US"/>
        </w:rPr>
        <w:t xml:space="preserve">Image Courtesy of </w:t>
      </w:r>
      <w:r>
        <w:rPr>
          <w:lang w:eastAsia="en-US"/>
        </w:rPr>
        <w:t>Austral</w:t>
      </w:r>
      <w:r w:rsidR="00BB21EB">
        <w:rPr>
          <w:lang w:eastAsia="en-US"/>
        </w:rPr>
        <w:t>ian Hammer Supplies: DOC18/65562</w:t>
      </w:r>
    </w:p>
    <w:p w14:paraId="313109C2" w14:textId="77777777" w:rsidR="00ED458C" w:rsidRDefault="00B928A2" w:rsidP="00572F2D">
      <w:pPr>
        <w:pStyle w:val="IOSbodytext2017"/>
        <w:rPr>
          <w:lang w:eastAsia="en-US"/>
        </w:rPr>
      </w:pPr>
      <w:r>
        <w:rPr>
          <w:lang w:eastAsia="en-US"/>
        </w:rPr>
        <w:t>Implement name:</w:t>
      </w:r>
    </w:p>
    <w:p w14:paraId="415020FB" w14:textId="77777777" w:rsidR="00B928A2" w:rsidRDefault="00B928A2" w:rsidP="00B928A2">
      <w:pPr>
        <w:pStyle w:val="IOSlines2017"/>
        <w:rPr>
          <w:lang w:eastAsia="en-US"/>
        </w:rPr>
      </w:pPr>
      <w:r>
        <w:rPr>
          <w:lang w:eastAsia="en-US"/>
        </w:rPr>
        <w:tab/>
      </w:r>
    </w:p>
    <w:p w14:paraId="3A0E1E4B" w14:textId="77777777" w:rsidR="00B928A2" w:rsidRDefault="00B928A2" w:rsidP="00B928A2">
      <w:pPr>
        <w:pStyle w:val="IOSbodytext2017"/>
        <w:rPr>
          <w:lang w:eastAsia="en-US"/>
        </w:rPr>
      </w:pPr>
      <w:r>
        <w:rPr>
          <w:lang w:eastAsia="en-US"/>
        </w:rPr>
        <w:t>What this implement is used for:</w:t>
      </w:r>
    </w:p>
    <w:p w14:paraId="4AACE64E" w14:textId="77777777" w:rsidR="00B928A2" w:rsidRDefault="00B928A2" w:rsidP="00B928A2">
      <w:pPr>
        <w:pStyle w:val="IOSlines2017"/>
        <w:rPr>
          <w:lang w:eastAsia="en-US"/>
        </w:rPr>
      </w:pPr>
      <w:r>
        <w:rPr>
          <w:lang w:eastAsia="en-US"/>
        </w:rPr>
        <w:tab/>
      </w:r>
    </w:p>
    <w:p w14:paraId="660C2DFA" w14:textId="77777777" w:rsidR="00B928A2" w:rsidRDefault="00B928A2" w:rsidP="00B928A2">
      <w:pPr>
        <w:pStyle w:val="IOSlines2017"/>
        <w:rPr>
          <w:lang w:eastAsia="en-US"/>
        </w:rPr>
      </w:pPr>
      <w:r>
        <w:rPr>
          <w:lang w:eastAsia="en-US"/>
        </w:rPr>
        <w:tab/>
      </w:r>
    </w:p>
    <w:p w14:paraId="7C4CC262" w14:textId="77777777" w:rsidR="00B928A2" w:rsidRDefault="00B928A2" w:rsidP="00B928A2">
      <w:pPr>
        <w:pStyle w:val="IOSbodytext2017"/>
        <w:rPr>
          <w:lang w:eastAsia="en-US"/>
        </w:rPr>
      </w:pPr>
      <w:r>
        <w:rPr>
          <w:lang w:eastAsia="en-US"/>
        </w:rPr>
        <w:t>What are the risks associated with this implement:</w:t>
      </w:r>
    </w:p>
    <w:p w14:paraId="27CA1F64" w14:textId="77777777" w:rsidR="00B928A2" w:rsidRDefault="00B928A2" w:rsidP="00B928A2">
      <w:pPr>
        <w:pStyle w:val="IOSlines2017"/>
        <w:rPr>
          <w:lang w:eastAsia="en-US"/>
        </w:rPr>
      </w:pPr>
      <w:r>
        <w:rPr>
          <w:lang w:eastAsia="en-US"/>
        </w:rPr>
        <w:tab/>
      </w:r>
    </w:p>
    <w:p w14:paraId="1023077D" w14:textId="77777777" w:rsidR="00B928A2" w:rsidRDefault="00B928A2" w:rsidP="00B928A2">
      <w:pPr>
        <w:pStyle w:val="IOSlines2017"/>
        <w:rPr>
          <w:lang w:eastAsia="en-US"/>
        </w:rPr>
      </w:pPr>
      <w:r>
        <w:rPr>
          <w:lang w:eastAsia="en-US"/>
        </w:rPr>
        <w:tab/>
      </w:r>
    </w:p>
    <w:p w14:paraId="2AE2F6D1" w14:textId="77777777" w:rsidR="00B928A2" w:rsidRDefault="00B928A2" w:rsidP="00B928A2">
      <w:pPr>
        <w:pStyle w:val="IOSlines2017"/>
        <w:rPr>
          <w:lang w:eastAsia="en-US"/>
        </w:rPr>
      </w:pPr>
      <w:r>
        <w:rPr>
          <w:lang w:eastAsia="en-US"/>
        </w:rPr>
        <w:tab/>
      </w:r>
    </w:p>
    <w:p w14:paraId="60237070" w14:textId="77777777" w:rsidR="00B928A2" w:rsidRDefault="00B928A2" w:rsidP="00B928A2">
      <w:pPr>
        <w:pStyle w:val="IOSbodytext2017"/>
        <w:rPr>
          <w:lang w:eastAsia="en-US"/>
        </w:rPr>
      </w:pPr>
      <w:r>
        <w:rPr>
          <w:lang w:eastAsia="en-US"/>
        </w:rPr>
        <w:t>What precautions must be taken when using this implement?</w:t>
      </w:r>
    </w:p>
    <w:p w14:paraId="4A9D6196" w14:textId="77777777" w:rsidR="00B928A2" w:rsidRDefault="00B928A2" w:rsidP="00B928A2">
      <w:pPr>
        <w:pStyle w:val="IOSlines2017"/>
        <w:rPr>
          <w:lang w:eastAsia="en-US"/>
        </w:rPr>
      </w:pPr>
      <w:r>
        <w:rPr>
          <w:lang w:eastAsia="en-US"/>
        </w:rPr>
        <w:tab/>
      </w:r>
    </w:p>
    <w:p w14:paraId="12B59CB9" w14:textId="77777777" w:rsidR="00B928A2" w:rsidRDefault="00B928A2" w:rsidP="00B928A2">
      <w:pPr>
        <w:pStyle w:val="IOSlines2017"/>
        <w:rPr>
          <w:lang w:eastAsia="en-US"/>
        </w:rPr>
      </w:pPr>
      <w:r>
        <w:rPr>
          <w:lang w:eastAsia="en-US"/>
        </w:rPr>
        <w:tab/>
      </w:r>
    </w:p>
    <w:p w14:paraId="5C4A27E4" w14:textId="77777777" w:rsidR="00B928A2" w:rsidRDefault="00B928A2" w:rsidP="00B928A2">
      <w:pPr>
        <w:pStyle w:val="IOSlines2017"/>
        <w:rPr>
          <w:lang w:eastAsia="en-US"/>
        </w:rPr>
      </w:pPr>
      <w:r>
        <w:rPr>
          <w:lang w:eastAsia="en-US"/>
        </w:rPr>
        <w:tab/>
      </w:r>
    </w:p>
    <w:p w14:paraId="23E948FF" w14:textId="77777777" w:rsidR="00B928A2" w:rsidRDefault="00B928A2" w:rsidP="00B928A2">
      <w:pPr>
        <w:pStyle w:val="IOSlines2017"/>
        <w:rPr>
          <w:lang w:eastAsia="en-US"/>
        </w:rPr>
      </w:pPr>
      <w:r>
        <w:rPr>
          <w:lang w:eastAsia="en-US"/>
        </w:rPr>
        <w:tab/>
      </w:r>
    </w:p>
    <w:p w14:paraId="02C4BB62" w14:textId="6D47DAD2" w:rsidR="006F4219" w:rsidRDefault="006F4219" w:rsidP="00B928A2">
      <w:pPr>
        <w:pStyle w:val="IOSlines2017"/>
        <w:rPr>
          <w:lang w:eastAsia="en-US"/>
        </w:rPr>
      </w:pPr>
      <w:r>
        <w:rPr>
          <w:lang w:eastAsia="en-US"/>
        </w:rPr>
        <w:t>Which year groups are permitted to use this implement?</w:t>
      </w:r>
    </w:p>
    <w:p w14:paraId="2CEF2414" w14:textId="78A29608" w:rsidR="006F4219" w:rsidRDefault="006F4219" w:rsidP="00B928A2">
      <w:pPr>
        <w:pStyle w:val="IOSlines2017"/>
        <w:rPr>
          <w:lang w:eastAsia="en-US"/>
        </w:rPr>
      </w:pPr>
      <w:r>
        <w:rPr>
          <w:lang w:eastAsia="en-US"/>
        </w:rPr>
        <w:tab/>
      </w:r>
    </w:p>
    <w:p w14:paraId="47A21915" w14:textId="77777777" w:rsidR="00B928A2" w:rsidRDefault="00B928A2" w:rsidP="00B928A2">
      <w:pPr>
        <w:pStyle w:val="IOSbodytext2017"/>
        <w:rPr>
          <w:szCs w:val="24"/>
          <w:lang w:eastAsia="en-US"/>
        </w:rPr>
      </w:pPr>
      <w:r>
        <w:rPr>
          <w:lang w:eastAsia="en-US"/>
        </w:rPr>
        <w:br w:type="page"/>
      </w:r>
    </w:p>
    <w:p w14:paraId="30A9082E" w14:textId="77777777" w:rsidR="00B928A2" w:rsidRDefault="008A1D40" w:rsidP="00B928A2">
      <w:pPr>
        <w:pStyle w:val="IOSbodytext2017"/>
        <w:jc w:val="center"/>
        <w:rPr>
          <w:lang w:eastAsia="en-US"/>
        </w:rPr>
      </w:pPr>
      <w:r>
        <w:rPr>
          <w:noProof/>
          <w:lang w:eastAsia="en-AU"/>
        </w:rPr>
        <w:lastRenderedPageBreak/>
        <w:drawing>
          <wp:inline distT="0" distB="0" distL="0" distR="0" wp14:anchorId="217E7567" wp14:editId="48B40307">
            <wp:extent cx="5648325" cy="3395183"/>
            <wp:effectExtent l="0" t="0" r="0" b="0"/>
            <wp:docPr id="520" name="Picture 520" descr="A common tractor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TO Rotary Tiller.jpg"/>
                    <pic:cNvPicPr/>
                  </pic:nvPicPr>
                  <pic:blipFill>
                    <a:blip r:embed="rId35">
                      <a:extLst>
                        <a:ext uri="{28A0092B-C50C-407E-A947-70E740481C1C}">
                          <a14:useLocalDpi xmlns:a14="http://schemas.microsoft.com/office/drawing/2010/main"/>
                        </a:ext>
                      </a:extLst>
                    </a:blip>
                    <a:stretch>
                      <a:fillRect/>
                    </a:stretch>
                  </pic:blipFill>
                  <pic:spPr>
                    <a:xfrm>
                      <a:off x="0" y="0"/>
                      <a:ext cx="5669539" cy="3407935"/>
                    </a:xfrm>
                    <a:prstGeom prst="rect">
                      <a:avLst/>
                    </a:prstGeom>
                  </pic:spPr>
                </pic:pic>
              </a:graphicData>
            </a:graphic>
          </wp:inline>
        </w:drawing>
      </w:r>
    </w:p>
    <w:p w14:paraId="5FABA679" w14:textId="77777777" w:rsidR="00B928A2" w:rsidRDefault="00B928A2" w:rsidP="00B928A2">
      <w:pPr>
        <w:pStyle w:val="IOSbodytext2017"/>
        <w:rPr>
          <w:lang w:eastAsia="en-US"/>
        </w:rPr>
      </w:pPr>
      <w:r>
        <w:rPr>
          <w:lang w:eastAsia="en-US"/>
        </w:rPr>
        <w:t>Implement name:</w:t>
      </w:r>
    </w:p>
    <w:p w14:paraId="571E6106" w14:textId="77777777" w:rsidR="00B928A2" w:rsidRDefault="00B928A2" w:rsidP="00B928A2">
      <w:pPr>
        <w:pStyle w:val="IOSlines2017"/>
        <w:rPr>
          <w:lang w:eastAsia="en-US"/>
        </w:rPr>
      </w:pPr>
      <w:r>
        <w:rPr>
          <w:lang w:eastAsia="en-US"/>
        </w:rPr>
        <w:tab/>
      </w:r>
    </w:p>
    <w:p w14:paraId="437D00B1" w14:textId="77777777" w:rsidR="00B928A2" w:rsidRDefault="00B928A2" w:rsidP="00B928A2">
      <w:pPr>
        <w:pStyle w:val="IOSbodytext2017"/>
        <w:rPr>
          <w:lang w:eastAsia="en-US"/>
        </w:rPr>
      </w:pPr>
      <w:r>
        <w:rPr>
          <w:lang w:eastAsia="en-US"/>
        </w:rPr>
        <w:t>What this implement is used for:</w:t>
      </w:r>
    </w:p>
    <w:p w14:paraId="2D905427" w14:textId="77777777" w:rsidR="00B928A2" w:rsidRDefault="00B928A2" w:rsidP="00B928A2">
      <w:pPr>
        <w:pStyle w:val="IOSlines2017"/>
        <w:rPr>
          <w:lang w:eastAsia="en-US"/>
        </w:rPr>
      </w:pPr>
      <w:r>
        <w:rPr>
          <w:lang w:eastAsia="en-US"/>
        </w:rPr>
        <w:tab/>
      </w:r>
    </w:p>
    <w:p w14:paraId="14F92B72" w14:textId="77777777" w:rsidR="00B928A2" w:rsidRDefault="00B928A2" w:rsidP="00B928A2">
      <w:pPr>
        <w:pStyle w:val="IOSlines2017"/>
        <w:rPr>
          <w:lang w:eastAsia="en-US"/>
        </w:rPr>
      </w:pPr>
      <w:r>
        <w:rPr>
          <w:lang w:eastAsia="en-US"/>
        </w:rPr>
        <w:tab/>
      </w:r>
    </w:p>
    <w:p w14:paraId="36046EA2" w14:textId="77777777" w:rsidR="00B928A2" w:rsidRDefault="00B928A2" w:rsidP="00B928A2">
      <w:pPr>
        <w:pStyle w:val="IOSbodytext2017"/>
        <w:rPr>
          <w:lang w:eastAsia="en-US"/>
        </w:rPr>
      </w:pPr>
      <w:r>
        <w:rPr>
          <w:lang w:eastAsia="en-US"/>
        </w:rPr>
        <w:t>What are the risks associated with this implement:</w:t>
      </w:r>
    </w:p>
    <w:p w14:paraId="63151BDC" w14:textId="77777777" w:rsidR="00B928A2" w:rsidRDefault="00B928A2" w:rsidP="00B928A2">
      <w:pPr>
        <w:pStyle w:val="IOSlines2017"/>
        <w:rPr>
          <w:lang w:eastAsia="en-US"/>
        </w:rPr>
      </w:pPr>
      <w:r>
        <w:rPr>
          <w:lang w:eastAsia="en-US"/>
        </w:rPr>
        <w:tab/>
      </w:r>
    </w:p>
    <w:p w14:paraId="3BDAAD0D" w14:textId="77777777" w:rsidR="00B928A2" w:rsidRDefault="00B928A2" w:rsidP="00B928A2">
      <w:pPr>
        <w:pStyle w:val="IOSlines2017"/>
        <w:rPr>
          <w:lang w:eastAsia="en-US"/>
        </w:rPr>
      </w:pPr>
      <w:r>
        <w:rPr>
          <w:lang w:eastAsia="en-US"/>
        </w:rPr>
        <w:tab/>
      </w:r>
    </w:p>
    <w:p w14:paraId="4F2D954D" w14:textId="77777777" w:rsidR="00B928A2" w:rsidRDefault="00B928A2" w:rsidP="00B928A2">
      <w:pPr>
        <w:pStyle w:val="IOSlines2017"/>
        <w:rPr>
          <w:lang w:eastAsia="en-US"/>
        </w:rPr>
      </w:pPr>
      <w:r>
        <w:rPr>
          <w:lang w:eastAsia="en-US"/>
        </w:rPr>
        <w:tab/>
      </w:r>
    </w:p>
    <w:p w14:paraId="22C5930D" w14:textId="77777777" w:rsidR="00B928A2" w:rsidRDefault="00B928A2" w:rsidP="00B928A2">
      <w:pPr>
        <w:pStyle w:val="IOSbodytext2017"/>
        <w:rPr>
          <w:lang w:eastAsia="en-US"/>
        </w:rPr>
      </w:pPr>
      <w:r>
        <w:rPr>
          <w:lang w:eastAsia="en-US"/>
        </w:rPr>
        <w:t>What precautions must be taken when using this implement?</w:t>
      </w:r>
    </w:p>
    <w:p w14:paraId="10A718AA" w14:textId="77777777" w:rsidR="00B928A2" w:rsidRDefault="00B928A2" w:rsidP="00B928A2">
      <w:pPr>
        <w:pStyle w:val="IOSlines2017"/>
        <w:rPr>
          <w:lang w:eastAsia="en-US"/>
        </w:rPr>
      </w:pPr>
      <w:r>
        <w:rPr>
          <w:lang w:eastAsia="en-US"/>
        </w:rPr>
        <w:tab/>
      </w:r>
    </w:p>
    <w:p w14:paraId="7569FB69" w14:textId="77777777" w:rsidR="00B928A2" w:rsidRDefault="00B928A2" w:rsidP="00B928A2">
      <w:pPr>
        <w:pStyle w:val="IOSlines2017"/>
        <w:rPr>
          <w:lang w:eastAsia="en-US"/>
        </w:rPr>
      </w:pPr>
      <w:r>
        <w:rPr>
          <w:lang w:eastAsia="en-US"/>
        </w:rPr>
        <w:tab/>
      </w:r>
    </w:p>
    <w:p w14:paraId="7DDEDA2F" w14:textId="77777777" w:rsidR="00B928A2" w:rsidRDefault="00B928A2" w:rsidP="00B928A2">
      <w:pPr>
        <w:pStyle w:val="IOSlines2017"/>
        <w:rPr>
          <w:lang w:eastAsia="en-US"/>
        </w:rPr>
      </w:pPr>
      <w:r>
        <w:rPr>
          <w:lang w:eastAsia="en-US"/>
        </w:rPr>
        <w:tab/>
      </w:r>
    </w:p>
    <w:p w14:paraId="696544C4" w14:textId="77777777" w:rsidR="00B928A2" w:rsidRDefault="00B928A2" w:rsidP="00B928A2">
      <w:pPr>
        <w:pStyle w:val="IOSlines2017"/>
        <w:rPr>
          <w:lang w:eastAsia="en-US"/>
        </w:rPr>
      </w:pPr>
      <w:r>
        <w:rPr>
          <w:lang w:eastAsia="en-US"/>
        </w:rPr>
        <w:tab/>
      </w:r>
    </w:p>
    <w:p w14:paraId="3C4CF923" w14:textId="77777777" w:rsidR="006F4219" w:rsidRDefault="006F4219" w:rsidP="006F4219">
      <w:pPr>
        <w:pStyle w:val="IOSlines2017"/>
        <w:rPr>
          <w:lang w:eastAsia="en-US"/>
        </w:rPr>
      </w:pPr>
      <w:r>
        <w:rPr>
          <w:lang w:eastAsia="en-US"/>
        </w:rPr>
        <w:t>Which year groups are permitted to use this implement?</w:t>
      </w:r>
    </w:p>
    <w:p w14:paraId="6FFE8190" w14:textId="77777777" w:rsidR="006F4219" w:rsidRDefault="006F4219" w:rsidP="006F4219">
      <w:pPr>
        <w:pStyle w:val="IOSlines2017"/>
        <w:rPr>
          <w:lang w:eastAsia="en-US"/>
        </w:rPr>
      </w:pPr>
      <w:r>
        <w:rPr>
          <w:lang w:eastAsia="en-US"/>
        </w:rPr>
        <w:tab/>
      </w:r>
    </w:p>
    <w:p w14:paraId="6D0C119B" w14:textId="77777777" w:rsidR="00B928A2" w:rsidRDefault="00B928A2" w:rsidP="00B928A2">
      <w:pPr>
        <w:pStyle w:val="IOSbodytext2017"/>
        <w:rPr>
          <w:szCs w:val="24"/>
          <w:lang w:eastAsia="en-US"/>
        </w:rPr>
      </w:pPr>
      <w:r>
        <w:rPr>
          <w:lang w:eastAsia="en-US"/>
        </w:rPr>
        <w:br w:type="page"/>
      </w:r>
    </w:p>
    <w:p w14:paraId="030C5190" w14:textId="77777777" w:rsidR="00566DBF" w:rsidRDefault="008A1D40" w:rsidP="00566DBF">
      <w:pPr>
        <w:pStyle w:val="IOSbodytext2017"/>
        <w:jc w:val="center"/>
        <w:rPr>
          <w:lang w:eastAsia="en-US"/>
        </w:rPr>
      </w:pPr>
      <w:r>
        <w:rPr>
          <w:noProof/>
          <w:lang w:eastAsia="en-AU"/>
        </w:rPr>
        <w:lastRenderedPageBreak/>
        <w:drawing>
          <wp:inline distT="0" distB="0" distL="0" distR="0" wp14:anchorId="18F56DA3" wp14:editId="45E602E0">
            <wp:extent cx="2895600" cy="3860890"/>
            <wp:effectExtent l="0" t="0" r="0" b="6350"/>
            <wp:docPr id="521" name="Picture 521" descr="A common tractor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Silvan Boom Spray.jpg"/>
                    <pic:cNvPicPr/>
                  </pic:nvPicPr>
                  <pic:blipFill>
                    <a:blip r:embed="rId36">
                      <a:extLst>
                        <a:ext uri="{28A0092B-C50C-407E-A947-70E740481C1C}">
                          <a14:useLocalDpi xmlns:a14="http://schemas.microsoft.com/office/drawing/2010/main"/>
                        </a:ext>
                      </a:extLst>
                    </a:blip>
                    <a:stretch>
                      <a:fillRect/>
                    </a:stretch>
                  </pic:blipFill>
                  <pic:spPr>
                    <a:xfrm>
                      <a:off x="0" y="0"/>
                      <a:ext cx="2919064" cy="3892176"/>
                    </a:xfrm>
                    <a:prstGeom prst="rect">
                      <a:avLst/>
                    </a:prstGeom>
                  </pic:spPr>
                </pic:pic>
              </a:graphicData>
            </a:graphic>
          </wp:inline>
        </w:drawing>
      </w:r>
    </w:p>
    <w:p w14:paraId="0AA1A44F" w14:textId="77777777" w:rsidR="00566DBF" w:rsidRDefault="00566DBF" w:rsidP="00566DBF">
      <w:pPr>
        <w:pStyle w:val="IOSbodytext2017"/>
        <w:rPr>
          <w:lang w:eastAsia="en-US"/>
        </w:rPr>
      </w:pPr>
      <w:r>
        <w:rPr>
          <w:lang w:eastAsia="en-US"/>
        </w:rPr>
        <w:t>Implement name:</w:t>
      </w:r>
    </w:p>
    <w:p w14:paraId="76291781" w14:textId="77777777" w:rsidR="00566DBF" w:rsidRDefault="00566DBF" w:rsidP="00566DBF">
      <w:pPr>
        <w:pStyle w:val="IOSlines2017"/>
        <w:rPr>
          <w:lang w:eastAsia="en-US"/>
        </w:rPr>
      </w:pPr>
      <w:r>
        <w:rPr>
          <w:lang w:eastAsia="en-US"/>
        </w:rPr>
        <w:tab/>
      </w:r>
    </w:p>
    <w:p w14:paraId="2177B886" w14:textId="77777777" w:rsidR="00566DBF" w:rsidRDefault="00566DBF" w:rsidP="00566DBF">
      <w:pPr>
        <w:pStyle w:val="IOSbodytext2017"/>
        <w:rPr>
          <w:lang w:eastAsia="en-US"/>
        </w:rPr>
      </w:pPr>
      <w:r>
        <w:rPr>
          <w:lang w:eastAsia="en-US"/>
        </w:rPr>
        <w:t>What this implement is used for:</w:t>
      </w:r>
    </w:p>
    <w:p w14:paraId="08EEC360" w14:textId="77777777" w:rsidR="00566DBF" w:rsidRDefault="00566DBF" w:rsidP="00566DBF">
      <w:pPr>
        <w:pStyle w:val="IOSlines2017"/>
        <w:rPr>
          <w:lang w:eastAsia="en-US"/>
        </w:rPr>
      </w:pPr>
      <w:r>
        <w:rPr>
          <w:lang w:eastAsia="en-US"/>
        </w:rPr>
        <w:tab/>
      </w:r>
    </w:p>
    <w:p w14:paraId="4AC9F36B" w14:textId="77777777" w:rsidR="00566DBF" w:rsidRDefault="00566DBF" w:rsidP="00566DBF">
      <w:pPr>
        <w:pStyle w:val="IOSlines2017"/>
        <w:rPr>
          <w:lang w:eastAsia="en-US"/>
        </w:rPr>
      </w:pPr>
      <w:r>
        <w:rPr>
          <w:lang w:eastAsia="en-US"/>
        </w:rPr>
        <w:tab/>
      </w:r>
    </w:p>
    <w:p w14:paraId="408C3CE4" w14:textId="77777777" w:rsidR="00566DBF" w:rsidRDefault="00566DBF" w:rsidP="00566DBF">
      <w:pPr>
        <w:pStyle w:val="IOSbodytext2017"/>
        <w:rPr>
          <w:lang w:eastAsia="en-US"/>
        </w:rPr>
      </w:pPr>
      <w:r>
        <w:rPr>
          <w:lang w:eastAsia="en-US"/>
        </w:rPr>
        <w:t>What are the risks associated with this implement:</w:t>
      </w:r>
    </w:p>
    <w:p w14:paraId="5F08DBAE" w14:textId="77777777" w:rsidR="00566DBF" w:rsidRDefault="00566DBF" w:rsidP="00566DBF">
      <w:pPr>
        <w:pStyle w:val="IOSlines2017"/>
        <w:rPr>
          <w:lang w:eastAsia="en-US"/>
        </w:rPr>
      </w:pPr>
      <w:r>
        <w:rPr>
          <w:lang w:eastAsia="en-US"/>
        </w:rPr>
        <w:tab/>
      </w:r>
    </w:p>
    <w:p w14:paraId="71E08EC8" w14:textId="77777777" w:rsidR="00566DBF" w:rsidRDefault="00566DBF" w:rsidP="00566DBF">
      <w:pPr>
        <w:pStyle w:val="IOSlines2017"/>
        <w:rPr>
          <w:lang w:eastAsia="en-US"/>
        </w:rPr>
      </w:pPr>
      <w:r>
        <w:rPr>
          <w:lang w:eastAsia="en-US"/>
        </w:rPr>
        <w:tab/>
      </w:r>
    </w:p>
    <w:p w14:paraId="4ED27010" w14:textId="77777777" w:rsidR="00566DBF" w:rsidRDefault="00566DBF" w:rsidP="00566DBF">
      <w:pPr>
        <w:pStyle w:val="IOSlines2017"/>
        <w:rPr>
          <w:lang w:eastAsia="en-US"/>
        </w:rPr>
      </w:pPr>
      <w:r>
        <w:rPr>
          <w:lang w:eastAsia="en-US"/>
        </w:rPr>
        <w:tab/>
      </w:r>
    </w:p>
    <w:p w14:paraId="7A21F4BE" w14:textId="77777777" w:rsidR="00566DBF" w:rsidRDefault="00566DBF" w:rsidP="00566DBF">
      <w:pPr>
        <w:pStyle w:val="IOSbodytext2017"/>
        <w:rPr>
          <w:lang w:eastAsia="en-US"/>
        </w:rPr>
      </w:pPr>
      <w:r>
        <w:rPr>
          <w:lang w:eastAsia="en-US"/>
        </w:rPr>
        <w:t>What precautions must be taken when using this implement?</w:t>
      </w:r>
    </w:p>
    <w:p w14:paraId="03B7228D" w14:textId="77777777" w:rsidR="00566DBF" w:rsidRDefault="00566DBF" w:rsidP="00566DBF">
      <w:pPr>
        <w:pStyle w:val="IOSlines2017"/>
        <w:rPr>
          <w:lang w:eastAsia="en-US"/>
        </w:rPr>
      </w:pPr>
      <w:r>
        <w:rPr>
          <w:lang w:eastAsia="en-US"/>
        </w:rPr>
        <w:tab/>
      </w:r>
    </w:p>
    <w:p w14:paraId="23B522B6" w14:textId="77777777" w:rsidR="00566DBF" w:rsidRDefault="00566DBF" w:rsidP="00566DBF">
      <w:pPr>
        <w:pStyle w:val="IOSlines2017"/>
        <w:rPr>
          <w:lang w:eastAsia="en-US"/>
        </w:rPr>
      </w:pPr>
      <w:r>
        <w:rPr>
          <w:lang w:eastAsia="en-US"/>
        </w:rPr>
        <w:tab/>
      </w:r>
    </w:p>
    <w:p w14:paraId="77016F63" w14:textId="77777777" w:rsidR="00566DBF" w:rsidRDefault="00566DBF" w:rsidP="00566DBF">
      <w:pPr>
        <w:pStyle w:val="IOSlines2017"/>
        <w:rPr>
          <w:lang w:eastAsia="en-US"/>
        </w:rPr>
      </w:pPr>
      <w:r>
        <w:rPr>
          <w:lang w:eastAsia="en-US"/>
        </w:rPr>
        <w:tab/>
      </w:r>
    </w:p>
    <w:p w14:paraId="0D1B2FEA" w14:textId="77777777" w:rsidR="00566DBF" w:rsidRDefault="00566DBF" w:rsidP="00566DBF">
      <w:pPr>
        <w:pStyle w:val="IOSlines2017"/>
        <w:rPr>
          <w:lang w:eastAsia="en-US"/>
        </w:rPr>
      </w:pPr>
      <w:r>
        <w:rPr>
          <w:lang w:eastAsia="en-US"/>
        </w:rPr>
        <w:tab/>
      </w:r>
    </w:p>
    <w:p w14:paraId="11BD66F4" w14:textId="77777777" w:rsidR="006F4219" w:rsidRDefault="006F4219" w:rsidP="006F4219">
      <w:pPr>
        <w:pStyle w:val="IOSlines2017"/>
        <w:rPr>
          <w:lang w:eastAsia="en-US"/>
        </w:rPr>
      </w:pPr>
      <w:r>
        <w:rPr>
          <w:lang w:eastAsia="en-US"/>
        </w:rPr>
        <w:t>Which year groups are permitted to use this implement?</w:t>
      </w:r>
    </w:p>
    <w:p w14:paraId="2A235903" w14:textId="77777777" w:rsidR="006F4219" w:rsidRDefault="006F4219" w:rsidP="006F4219">
      <w:pPr>
        <w:pStyle w:val="IOSlines2017"/>
        <w:rPr>
          <w:lang w:eastAsia="en-US"/>
        </w:rPr>
      </w:pPr>
      <w:r>
        <w:rPr>
          <w:lang w:eastAsia="en-US"/>
        </w:rPr>
        <w:tab/>
      </w:r>
    </w:p>
    <w:p w14:paraId="6709DCBA" w14:textId="77777777" w:rsidR="00566DBF" w:rsidRDefault="00566DBF" w:rsidP="00566DBF">
      <w:pPr>
        <w:pStyle w:val="IOSbodytext2017"/>
        <w:rPr>
          <w:szCs w:val="24"/>
          <w:lang w:eastAsia="en-US"/>
        </w:rPr>
      </w:pPr>
      <w:r>
        <w:rPr>
          <w:lang w:eastAsia="en-US"/>
        </w:rPr>
        <w:br w:type="page"/>
      </w:r>
    </w:p>
    <w:p w14:paraId="0065B8AC" w14:textId="77777777" w:rsidR="00566DBF" w:rsidRDefault="00DA0E0C" w:rsidP="00566DBF">
      <w:pPr>
        <w:pStyle w:val="IOSbodytext2017"/>
        <w:jc w:val="center"/>
        <w:rPr>
          <w:lang w:eastAsia="en-US"/>
        </w:rPr>
      </w:pPr>
      <w:r>
        <w:rPr>
          <w:noProof/>
          <w:lang w:eastAsia="en-AU"/>
        </w:rPr>
        <w:lastRenderedPageBreak/>
        <w:drawing>
          <wp:inline distT="0" distB="0" distL="0" distR="0" wp14:anchorId="18FF7C6C" wp14:editId="555B829C">
            <wp:extent cx="3799561" cy="3781425"/>
            <wp:effectExtent l="0" t="0" r="0" b="0"/>
            <wp:docPr id="517" name="Picture 517" descr="A common tractor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Fertiliser Spreader.jpg"/>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3826406" cy="38081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6A3D94" w14:textId="77777777" w:rsidR="00566DBF" w:rsidRDefault="00566DBF" w:rsidP="00566DBF">
      <w:pPr>
        <w:pStyle w:val="IOSbodytext2017"/>
        <w:rPr>
          <w:lang w:eastAsia="en-US"/>
        </w:rPr>
      </w:pPr>
      <w:r>
        <w:rPr>
          <w:lang w:eastAsia="en-US"/>
        </w:rPr>
        <w:t>Implement name:</w:t>
      </w:r>
    </w:p>
    <w:p w14:paraId="5BC93F37" w14:textId="77777777" w:rsidR="00566DBF" w:rsidRDefault="00566DBF" w:rsidP="00566DBF">
      <w:pPr>
        <w:pStyle w:val="IOSlines2017"/>
        <w:rPr>
          <w:lang w:eastAsia="en-US"/>
        </w:rPr>
      </w:pPr>
      <w:r>
        <w:rPr>
          <w:lang w:eastAsia="en-US"/>
        </w:rPr>
        <w:tab/>
      </w:r>
    </w:p>
    <w:p w14:paraId="528B1126" w14:textId="77777777" w:rsidR="00566DBF" w:rsidRDefault="00566DBF" w:rsidP="00566DBF">
      <w:pPr>
        <w:pStyle w:val="IOSbodytext2017"/>
        <w:rPr>
          <w:lang w:eastAsia="en-US"/>
        </w:rPr>
      </w:pPr>
      <w:r>
        <w:rPr>
          <w:lang w:eastAsia="en-US"/>
        </w:rPr>
        <w:t>What this implement is used for:</w:t>
      </w:r>
    </w:p>
    <w:p w14:paraId="3C1DB56C" w14:textId="77777777" w:rsidR="00566DBF" w:rsidRDefault="00566DBF" w:rsidP="00566DBF">
      <w:pPr>
        <w:pStyle w:val="IOSlines2017"/>
        <w:rPr>
          <w:lang w:eastAsia="en-US"/>
        </w:rPr>
      </w:pPr>
      <w:r>
        <w:rPr>
          <w:lang w:eastAsia="en-US"/>
        </w:rPr>
        <w:tab/>
      </w:r>
    </w:p>
    <w:p w14:paraId="5AC5C92C" w14:textId="77777777" w:rsidR="00566DBF" w:rsidRDefault="00566DBF" w:rsidP="00566DBF">
      <w:pPr>
        <w:pStyle w:val="IOSlines2017"/>
        <w:rPr>
          <w:lang w:eastAsia="en-US"/>
        </w:rPr>
      </w:pPr>
      <w:r>
        <w:rPr>
          <w:lang w:eastAsia="en-US"/>
        </w:rPr>
        <w:tab/>
      </w:r>
    </w:p>
    <w:p w14:paraId="70C38E20" w14:textId="77777777" w:rsidR="00566DBF" w:rsidRDefault="00566DBF" w:rsidP="00566DBF">
      <w:pPr>
        <w:pStyle w:val="IOSbodytext2017"/>
        <w:rPr>
          <w:lang w:eastAsia="en-US"/>
        </w:rPr>
      </w:pPr>
      <w:r>
        <w:rPr>
          <w:lang w:eastAsia="en-US"/>
        </w:rPr>
        <w:t>What are the risks associated with this implement:</w:t>
      </w:r>
    </w:p>
    <w:p w14:paraId="1930461B" w14:textId="77777777" w:rsidR="00566DBF" w:rsidRDefault="00566DBF" w:rsidP="00566DBF">
      <w:pPr>
        <w:pStyle w:val="IOSlines2017"/>
        <w:rPr>
          <w:lang w:eastAsia="en-US"/>
        </w:rPr>
      </w:pPr>
      <w:r>
        <w:rPr>
          <w:lang w:eastAsia="en-US"/>
        </w:rPr>
        <w:tab/>
      </w:r>
    </w:p>
    <w:p w14:paraId="6BFE439C" w14:textId="77777777" w:rsidR="00566DBF" w:rsidRDefault="00566DBF" w:rsidP="00566DBF">
      <w:pPr>
        <w:pStyle w:val="IOSlines2017"/>
        <w:rPr>
          <w:lang w:eastAsia="en-US"/>
        </w:rPr>
      </w:pPr>
      <w:r>
        <w:rPr>
          <w:lang w:eastAsia="en-US"/>
        </w:rPr>
        <w:tab/>
      </w:r>
    </w:p>
    <w:p w14:paraId="1474B4A8" w14:textId="77777777" w:rsidR="00566DBF" w:rsidRDefault="00566DBF" w:rsidP="00566DBF">
      <w:pPr>
        <w:pStyle w:val="IOSlines2017"/>
        <w:rPr>
          <w:lang w:eastAsia="en-US"/>
        </w:rPr>
      </w:pPr>
      <w:r>
        <w:rPr>
          <w:lang w:eastAsia="en-US"/>
        </w:rPr>
        <w:tab/>
      </w:r>
    </w:p>
    <w:p w14:paraId="5C43439B" w14:textId="77777777" w:rsidR="00566DBF" w:rsidRDefault="00566DBF" w:rsidP="00566DBF">
      <w:pPr>
        <w:pStyle w:val="IOSbodytext2017"/>
        <w:rPr>
          <w:lang w:eastAsia="en-US"/>
        </w:rPr>
      </w:pPr>
      <w:r>
        <w:rPr>
          <w:lang w:eastAsia="en-US"/>
        </w:rPr>
        <w:t>What precautions must be taken when using this implement?</w:t>
      </w:r>
    </w:p>
    <w:p w14:paraId="1B858274" w14:textId="77777777" w:rsidR="00566DBF" w:rsidRDefault="00566DBF" w:rsidP="00566DBF">
      <w:pPr>
        <w:pStyle w:val="IOSlines2017"/>
        <w:rPr>
          <w:lang w:eastAsia="en-US"/>
        </w:rPr>
      </w:pPr>
      <w:r>
        <w:rPr>
          <w:lang w:eastAsia="en-US"/>
        </w:rPr>
        <w:tab/>
      </w:r>
    </w:p>
    <w:p w14:paraId="6BEA5A41" w14:textId="77777777" w:rsidR="00566DBF" w:rsidRDefault="00566DBF" w:rsidP="00566DBF">
      <w:pPr>
        <w:pStyle w:val="IOSlines2017"/>
        <w:rPr>
          <w:lang w:eastAsia="en-US"/>
        </w:rPr>
      </w:pPr>
      <w:r>
        <w:rPr>
          <w:lang w:eastAsia="en-US"/>
        </w:rPr>
        <w:tab/>
      </w:r>
    </w:p>
    <w:p w14:paraId="18955FB5" w14:textId="77777777" w:rsidR="00566DBF" w:rsidRDefault="00566DBF" w:rsidP="00566DBF">
      <w:pPr>
        <w:pStyle w:val="IOSlines2017"/>
        <w:rPr>
          <w:lang w:eastAsia="en-US"/>
        </w:rPr>
      </w:pPr>
      <w:r>
        <w:rPr>
          <w:lang w:eastAsia="en-US"/>
        </w:rPr>
        <w:tab/>
      </w:r>
    </w:p>
    <w:p w14:paraId="35857267" w14:textId="77777777" w:rsidR="00566DBF" w:rsidRDefault="00566DBF" w:rsidP="00566DBF">
      <w:pPr>
        <w:pStyle w:val="IOSlines2017"/>
        <w:rPr>
          <w:lang w:eastAsia="en-US"/>
        </w:rPr>
      </w:pPr>
      <w:r>
        <w:rPr>
          <w:lang w:eastAsia="en-US"/>
        </w:rPr>
        <w:tab/>
      </w:r>
    </w:p>
    <w:p w14:paraId="291A8EAD" w14:textId="77777777" w:rsidR="006F4219" w:rsidRDefault="006F4219" w:rsidP="006F4219">
      <w:pPr>
        <w:pStyle w:val="IOSlines2017"/>
        <w:rPr>
          <w:lang w:eastAsia="en-US"/>
        </w:rPr>
      </w:pPr>
      <w:r>
        <w:rPr>
          <w:lang w:eastAsia="en-US"/>
        </w:rPr>
        <w:t>Which year groups are permitted to use this implement?</w:t>
      </w:r>
    </w:p>
    <w:p w14:paraId="7AE03A5E" w14:textId="77777777" w:rsidR="006F4219" w:rsidRDefault="006F4219" w:rsidP="006F4219">
      <w:pPr>
        <w:pStyle w:val="IOSlines2017"/>
        <w:rPr>
          <w:lang w:eastAsia="en-US"/>
        </w:rPr>
      </w:pPr>
      <w:r>
        <w:rPr>
          <w:lang w:eastAsia="en-US"/>
        </w:rPr>
        <w:tab/>
      </w:r>
    </w:p>
    <w:p w14:paraId="5B82B67A" w14:textId="77777777" w:rsidR="00566DBF" w:rsidRDefault="00566DBF" w:rsidP="00566DBF">
      <w:pPr>
        <w:pStyle w:val="IOSbodytext2017"/>
        <w:rPr>
          <w:szCs w:val="24"/>
          <w:lang w:eastAsia="en-US"/>
        </w:rPr>
      </w:pPr>
      <w:r>
        <w:rPr>
          <w:lang w:eastAsia="en-US"/>
        </w:rPr>
        <w:br w:type="page"/>
      </w:r>
    </w:p>
    <w:p w14:paraId="409F5716" w14:textId="77777777" w:rsidR="00ED458C" w:rsidRDefault="00ED458C" w:rsidP="00ED458C">
      <w:pPr>
        <w:pStyle w:val="IOSheading32017"/>
      </w:pPr>
      <w:r>
        <w:lastRenderedPageBreak/>
        <w:t>Working safely on and around tractors</w:t>
      </w:r>
    </w:p>
    <w:p w14:paraId="3BDCCEFE" w14:textId="77777777" w:rsidR="00ED458C" w:rsidRDefault="007E0CF9" w:rsidP="00ED458C">
      <w:pPr>
        <w:pStyle w:val="IOSbodytext2017"/>
        <w:rPr>
          <w:lang w:eastAsia="en-US"/>
        </w:rPr>
      </w:pPr>
      <w:r>
        <w:rPr>
          <w:lang w:eastAsia="en-US"/>
        </w:rPr>
        <w:t>Identify two</w:t>
      </w:r>
      <w:r w:rsidR="00ED458C">
        <w:rPr>
          <w:lang w:eastAsia="en-US"/>
        </w:rPr>
        <w:t xml:space="preserve"> </w:t>
      </w:r>
      <w:r w:rsidR="00D87882">
        <w:rPr>
          <w:lang w:eastAsia="en-US"/>
        </w:rPr>
        <w:t xml:space="preserve">actions required to </w:t>
      </w:r>
      <w:r w:rsidR="00106923">
        <w:rPr>
          <w:lang w:eastAsia="en-US"/>
        </w:rPr>
        <w:t>protect</w:t>
      </w:r>
      <w:r w:rsidR="00ED458C">
        <w:rPr>
          <w:lang w:eastAsia="en-US"/>
        </w:rPr>
        <w:t xml:space="preserve"> people </w:t>
      </w:r>
      <w:r w:rsidR="00D87882">
        <w:rPr>
          <w:lang w:eastAsia="en-US"/>
        </w:rPr>
        <w:t>when operating tractors.</w:t>
      </w:r>
    </w:p>
    <w:p w14:paraId="20FDC49C" w14:textId="77777777" w:rsidR="001C38C7" w:rsidRDefault="001C38C7" w:rsidP="001C38C7">
      <w:pPr>
        <w:pStyle w:val="IOSlines2017"/>
        <w:rPr>
          <w:lang w:eastAsia="en-US"/>
        </w:rPr>
      </w:pPr>
      <w:r>
        <w:rPr>
          <w:lang w:eastAsia="en-US"/>
        </w:rPr>
        <w:tab/>
      </w:r>
    </w:p>
    <w:p w14:paraId="426C6273" w14:textId="77777777" w:rsidR="00106923" w:rsidRDefault="00106923" w:rsidP="001C38C7">
      <w:pPr>
        <w:pStyle w:val="IOSlines2017"/>
        <w:rPr>
          <w:lang w:eastAsia="en-US"/>
        </w:rPr>
      </w:pPr>
      <w:r>
        <w:rPr>
          <w:lang w:eastAsia="en-US"/>
        </w:rPr>
        <w:tab/>
      </w:r>
    </w:p>
    <w:p w14:paraId="53099E15" w14:textId="1493BD20" w:rsidR="00ED458C" w:rsidRDefault="007E0CF9" w:rsidP="00ED458C">
      <w:pPr>
        <w:pStyle w:val="IOSbodytext2017"/>
        <w:rPr>
          <w:lang w:eastAsia="en-US"/>
        </w:rPr>
      </w:pPr>
      <w:r>
        <w:rPr>
          <w:lang w:eastAsia="en-US"/>
        </w:rPr>
        <w:t>List two</w:t>
      </w:r>
      <w:r w:rsidR="00ED458C">
        <w:rPr>
          <w:lang w:eastAsia="en-US"/>
        </w:rPr>
        <w:t xml:space="preserve"> strategies needed to be implemented when driving tractors so that safety is not jeopardized or roll overs caused</w:t>
      </w:r>
      <w:r>
        <w:rPr>
          <w:lang w:eastAsia="en-US"/>
        </w:rPr>
        <w:t>.</w:t>
      </w:r>
    </w:p>
    <w:p w14:paraId="33027055" w14:textId="77777777" w:rsidR="001C38C7" w:rsidRDefault="001C38C7" w:rsidP="001C38C7">
      <w:pPr>
        <w:pStyle w:val="IOSlines2017"/>
        <w:rPr>
          <w:lang w:eastAsia="en-US"/>
        </w:rPr>
      </w:pPr>
      <w:r>
        <w:rPr>
          <w:lang w:eastAsia="en-US"/>
        </w:rPr>
        <w:tab/>
      </w:r>
    </w:p>
    <w:p w14:paraId="7F9C4B83" w14:textId="77777777" w:rsidR="007E0CF9" w:rsidRDefault="007E0CF9" w:rsidP="007E0CF9">
      <w:pPr>
        <w:pStyle w:val="IOSbodytext2017"/>
        <w:rPr>
          <w:lang w:eastAsia="en-US"/>
        </w:rPr>
      </w:pPr>
      <w:r>
        <w:rPr>
          <w:lang w:eastAsia="en-US"/>
        </w:rPr>
        <w:t>What needs to be remembered about driving tractors near creek banks or irrigation ditches?</w:t>
      </w:r>
    </w:p>
    <w:p w14:paraId="2A09CA3E" w14:textId="77777777" w:rsidR="001C38C7" w:rsidRDefault="001C38C7" w:rsidP="001C38C7">
      <w:pPr>
        <w:pStyle w:val="IOSlines2017"/>
        <w:rPr>
          <w:lang w:eastAsia="en-US"/>
        </w:rPr>
      </w:pPr>
      <w:r>
        <w:rPr>
          <w:lang w:eastAsia="en-US"/>
        </w:rPr>
        <w:tab/>
      </w:r>
    </w:p>
    <w:p w14:paraId="54A0647E" w14:textId="02CB2D20" w:rsidR="007E0CF9" w:rsidRDefault="00106923" w:rsidP="007E0CF9">
      <w:pPr>
        <w:pStyle w:val="IOSbodytext2017"/>
        <w:rPr>
          <w:lang w:eastAsia="en-US"/>
        </w:rPr>
      </w:pPr>
      <w:r>
        <w:rPr>
          <w:lang w:eastAsia="en-US"/>
        </w:rPr>
        <w:t>W</w:t>
      </w:r>
      <w:r w:rsidR="007E0CF9">
        <w:rPr>
          <w:lang w:eastAsia="en-US"/>
        </w:rPr>
        <w:t>hen travel</w:t>
      </w:r>
      <w:r w:rsidR="00FD6D28">
        <w:rPr>
          <w:lang w:eastAsia="en-US"/>
        </w:rPr>
        <w:t>l</w:t>
      </w:r>
      <w:r w:rsidR="007E0CF9">
        <w:rPr>
          <w:lang w:eastAsia="en-US"/>
        </w:rPr>
        <w:t xml:space="preserve">ing </w:t>
      </w:r>
      <w:r w:rsidR="001C38C7">
        <w:rPr>
          <w:lang w:eastAsia="en-US"/>
        </w:rPr>
        <w:t>uphill</w:t>
      </w:r>
      <w:r w:rsidR="007E0CF9">
        <w:rPr>
          <w:lang w:eastAsia="en-US"/>
        </w:rPr>
        <w:t xml:space="preserve"> </w:t>
      </w:r>
      <w:r w:rsidR="00FD6D28">
        <w:rPr>
          <w:lang w:eastAsia="en-US"/>
        </w:rPr>
        <w:t xml:space="preserve">on a tractor, </w:t>
      </w:r>
      <w:r w:rsidR="007E0CF9">
        <w:rPr>
          <w:lang w:eastAsia="en-US"/>
        </w:rPr>
        <w:t>what gear needs to be selected?</w:t>
      </w:r>
    </w:p>
    <w:p w14:paraId="283C29EA" w14:textId="77777777" w:rsidR="001C38C7" w:rsidRDefault="001C38C7" w:rsidP="001C38C7">
      <w:pPr>
        <w:pStyle w:val="IOSlines2017"/>
        <w:rPr>
          <w:lang w:eastAsia="en-US"/>
        </w:rPr>
      </w:pPr>
      <w:r>
        <w:rPr>
          <w:lang w:eastAsia="en-US"/>
        </w:rPr>
        <w:tab/>
      </w:r>
    </w:p>
    <w:p w14:paraId="2720BE51" w14:textId="4DC5F1F7" w:rsidR="007E0CF9" w:rsidRDefault="007E0CF9" w:rsidP="007E0CF9">
      <w:pPr>
        <w:pStyle w:val="IOSbodytext2017"/>
        <w:rPr>
          <w:lang w:eastAsia="en-US"/>
        </w:rPr>
      </w:pPr>
      <w:r>
        <w:rPr>
          <w:lang w:eastAsia="en-US"/>
        </w:rPr>
        <w:t>If the slope is too steep</w:t>
      </w:r>
      <w:r w:rsidR="00FD6D28">
        <w:rPr>
          <w:lang w:eastAsia="en-US"/>
        </w:rPr>
        <w:t xml:space="preserve"> when driving a tractor,</w:t>
      </w:r>
      <w:r>
        <w:rPr>
          <w:lang w:eastAsia="en-US"/>
        </w:rPr>
        <w:t xml:space="preserve"> what other alternative can be adopted?</w:t>
      </w:r>
    </w:p>
    <w:p w14:paraId="2E31E7C4" w14:textId="77777777" w:rsidR="001C38C7" w:rsidRDefault="001C38C7" w:rsidP="001C38C7">
      <w:pPr>
        <w:pStyle w:val="IOSlines2017"/>
        <w:rPr>
          <w:lang w:eastAsia="en-US"/>
        </w:rPr>
      </w:pPr>
      <w:r>
        <w:rPr>
          <w:lang w:eastAsia="en-US"/>
        </w:rPr>
        <w:tab/>
      </w:r>
    </w:p>
    <w:p w14:paraId="4B9528D6" w14:textId="77777777" w:rsidR="007E0CF9" w:rsidRDefault="007E0CF9" w:rsidP="007E0CF9">
      <w:pPr>
        <w:pStyle w:val="IOSbodytext2017"/>
        <w:rPr>
          <w:lang w:eastAsia="en-US"/>
        </w:rPr>
      </w:pPr>
      <w:r>
        <w:rPr>
          <w:lang w:eastAsia="en-US"/>
        </w:rPr>
        <w:t>If your tractor gets stuck in a mud hole or swamp; what is the best solution to remove the tractor?</w:t>
      </w:r>
    </w:p>
    <w:p w14:paraId="344C8364" w14:textId="77777777" w:rsidR="001C38C7" w:rsidRDefault="001C38C7" w:rsidP="001C38C7">
      <w:pPr>
        <w:pStyle w:val="IOSlines2017"/>
        <w:rPr>
          <w:lang w:eastAsia="en-US"/>
        </w:rPr>
      </w:pPr>
      <w:r>
        <w:rPr>
          <w:lang w:eastAsia="en-US"/>
        </w:rPr>
        <w:tab/>
      </w:r>
    </w:p>
    <w:p w14:paraId="76597183" w14:textId="77777777" w:rsidR="007E0CF9" w:rsidRDefault="007E0CF9" w:rsidP="007E0CF9">
      <w:pPr>
        <w:pStyle w:val="IOSbodytext2017"/>
        <w:rPr>
          <w:lang w:eastAsia="en-US"/>
        </w:rPr>
      </w:pPr>
      <w:r w:rsidRPr="007E0CF9">
        <w:rPr>
          <w:lang w:eastAsia="en-US"/>
        </w:rPr>
        <w:t>What is the general reminder about passengers on tractors</w:t>
      </w:r>
      <w:r>
        <w:rPr>
          <w:lang w:eastAsia="en-US"/>
        </w:rPr>
        <w:t>?</w:t>
      </w:r>
    </w:p>
    <w:p w14:paraId="606494CA" w14:textId="77777777" w:rsidR="001C38C7" w:rsidRDefault="001C38C7" w:rsidP="001C38C7">
      <w:pPr>
        <w:pStyle w:val="IOSlines2017"/>
        <w:rPr>
          <w:lang w:eastAsia="en-US"/>
        </w:rPr>
      </w:pPr>
      <w:r>
        <w:rPr>
          <w:lang w:eastAsia="en-US"/>
        </w:rPr>
        <w:tab/>
      </w:r>
    </w:p>
    <w:p w14:paraId="0DAD004C" w14:textId="77777777" w:rsidR="007E0CF9" w:rsidRDefault="00106923" w:rsidP="007E0CF9">
      <w:pPr>
        <w:pStyle w:val="IOSbodytext2017"/>
        <w:rPr>
          <w:lang w:eastAsia="en-US"/>
        </w:rPr>
      </w:pPr>
      <w:r>
        <w:rPr>
          <w:lang w:eastAsia="en-US"/>
        </w:rPr>
        <w:t>How should</w:t>
      </w:r>
      <w:r w:rsidR="007E0CF9" w:rsidRPr="007E0CF9">
        <w:rPr>
          <w:lang w:eastAsia="en-US"/>
        </w:rPr>
        <w:t xml:space="preserve"> loads </w:t>
      </w:r>
      <w:r>
        <w:rPr>
          <w:lang w:eastAsia="en-US"/>
        </w:rPr>
        <w:t xml:space="preserve">be </w:t>
      </w:r>
      <w:r w:rsidR="007E0CF9" w:rsidRPr="007E0CF9">
        <w:rPr>
          <w:lang w:eastAsia="en-US"/>
        </w:rPr>
        <w:t>attached to the back of the tractor</w:t>
      </w:r>
      <w:r w:rsidR="007E0CF9">
        <w:rPr>
          <w:lang w:eastAsia="en-US"/>
        </w:rPr>
        <w:t>?</w:t>
      </w:r>
    </w:p>
    <w:p w14:paraId="40F12133" w14:textId="77777777" w:rsidR="001C38C7" w:rsidRDefault="001C38C7" w:rsidP="001C38C7">
      <w:pPr>
        <w:pStyle w:val="IOSlines2017"/>
        <w:rPr>
          <w:lang w:eastAsia="en-US"/>
        </w:rPr>
      </w:pPr>
      <w:r>
        <w:rPr>
          <w:lang w:eastAsia="en-US"/>
        </w:rPr>
        <w:tab/>
      </w:r>
    </w:p>
    <w:p w14:paraId="7D938734" w14:textId="77777777" w:rsidR="007E0CF9" w:rsidRDefault="007E0CF9" w:rsidP="007E0CF9">
      <w:pPr>
        <w:pStyle w:val="IOSbodytext2017"/>
        <w:rPr>
          <w:lang w:eastAsia="en-US"/>
        </w:rPr>
      </w:pPr>
      <w:r w:rsidRPr="007E0CF9">
        <w:rPr>
          <w:lang w:eastAsia="en-US"/>
        </w:rPr>
        <w:t>Where do we never hitch a load</w:t>
      </w:r>
      <w:r>
        <w:rPr>
          <w:lang w:eastAsia="en-US"/>
        </w:rPr>
        <w:t>? Why?</w:t>
      </w:r>
    </w:p>
    <w:p w14:paraId="1FB6C264" w14:textId="77777777" w:rsidR="001C38C7" w:rsidRDefault="001C38C7" w:rsidP="001C38C7">
      <w:pPr>
        <w:pStyle w:val="IOSlines2017"/>
        <w:rPr>
          <w:lang w:eastAsia="en-US"/>
        </w:rPr>
      </w:pPr>
      <w:r>
        <w:rPr>
          <w:lang w:eastAsia="en-US"/>
        </w:rPr>
        <w:tab/>
      </w:r>
    </w:p>
    <w:p w14:paraId="414C2A67" w14:textId="77777777" w:rsidR="007E0CF9" w:rsidRDefault="007E0CF9" w:rsidP="007E0CF9">
      <w:pPr>
        <w:pStyle w:val="IOSbodytext2017"/>
        <w:rPr>
          <w:lang w:eastAsia="en-US"/>
        </w:rPr>
      </w:pPr>
      <w:r w:rsidRPr="007E0CF9">
        <w:rPr>
          <w:lang w:eastAsia="en-US"/>
        </w:rPr>
        <w:t xml:space="preserve">How can </w:t>
      </w:r>
      <w:r>
        <w:rPr>
          <w:lang w:eastAsia="en-US"/>
        </w:rPr>
        <w:t>an</w:t>
      </w:r>
      <w:r w:rsidRPr="007E0CF9">
        <w:rPr>
          <w:lang w:eastAsia="en-US"/>
        </w:rPr>
        <w:t xml:space="preserve"> unbalanced tractor be weighted correctly</w:t>
      </w:r>
      <w:r>
        <w:rPr>
          <w:lang w:eastAsia="en-US"/>
        </w:rPr>
        <w:t>?</w:t>
      </w:r>
    </w:p>
    <w:p w14:paraId="2203947A" w14:textId="77777777" w:rsidR="001C38C7" w:rsidRDefault="001C38C7" w:rsidP="001C38C7">
      <w:pPr>
        <w:pStyle w:val="IOSlines2017"/>
        <w:rPr>
          <w:lang w:eastAsia="en-US"/>
        </w:rPr>
      </w:pPr>
      <w:r>
        <w:rPr>
          <w:lang w:eastAsia="en-US"/>
        </w:rPr>
        <w:tab/>
      </w:r>
    </w:p>
    <w:p w14:paraId="7E63C4BD" w14:textId="77777777" w:rsidR="007E0CF9" w:rsidRDefault="007E0CF9" w:rsidP="007E0CF9">
      <w:pPr>
        <w:pStyle w:val="IOSbodytext2017"/>
        <w:rPr>
          <w:lang w:eastAsia="en-US"/>
        </w:rPr>
      </w:pPr>
      <w:r w:rsidRPr="007E0CF9">
        <w:rPr>
          <w:lang w:eastAsia="en-US"/>
        </w:rPr>
        <w:t>Why can tractors tip over easily</w:t>
      </w:r>
      <w:r>
        <w:rPr>
          <w:lang w:eastAsia="en-US"/>
        </w:rPr>
        <w:t>?</w:t>
      </w:r>
    </w:p>
    <w:p w14:paraId="547F7E3F" w14:textId="77777777" w:rsidR="001C38C7" w:rsidRDefault="001C38C7" w:rsidP="001C38C7">
      <w:pPr>
        <w:pStyle w:val="IOSlines2017"/>
        <w:rPr>
          <w:lang w:eastAsia="en-US"/>
        </w:rPr>
      </w:pPr>
      <w:r>
        <w:rPr>
          <w:lang w:eastAsia="en-US"/>
        </w:rPr>
        <w:tab/>
      </w:r>
    </w:p>
    <w:p w14:paraId="3A1B0CD5" w14:textId="77777777" w:rsidR="007E0CF9" w:rsidRDefault="007E0CF9" w:rsidP="007E0CF9">
      <w:pPr>
        <w:pStyle w:val="IOSbodytext2017"/>
        <w:rPr>
          <w:lang w:eastAsia="en-US"/>
        </w:rPr>
      </w:pPr>
      <w:r w:rsidRPr="007E0CF9">
        <w:rPr>
          <w:lang w:eastAsia="en-US"/>
        </w:rPr>
        <w:t>How can this be overcome</w:t>
      </w:r>
      <w:r>
        <w:rPr>
          <w:lang w:eastAsia="en-US"/>
        </w:rPr>
        <w:t>?</w:t>
      </w:r>
    </w:p>
    <w:p w14:paraId="3AC807F8" w14:textId="77777777" w:rsidR="001C38C7" w:rsidRDefault="001C38C7" w:rsidP="001C38C7">
      <w:pPr>
        <w:pStyle w:val="IOSlines2017"/>
        <w:rPr>
          <w:lang w:eastAsia="en-US"/>
        </w:rPr>
      </w:pPr>
      <w:r>
        <w:rPr>
          <w:lang w:eastAsia="en-US"/>
        </w:rPr>
        <w:tab/>
      </w:r>
    </w:p>
    <w:p w14:paraId="26E67E9A" w14:textId="77777777" w:rsidR="00D90C7F" w:rsidRDefault="00D90C7F">
      <w:pPr>
        <w:spacing w:before="0" w:line="240" w:lineRule="auto"/>
        <w:rPr>
          <w:lang w:eastAsia="en-US"/>
        </w:rPr>
      </w:pPr>
      <w:r>
        <w:rPr>
          <w:lang w:eastAsia="en-US"/>
        </w:rPr>
        <w:br w:type="page"/>
      </w:r>
    </w:p>
    <w:p w14:paraId="739394B0" w14:textId="77777777" w:rsidR="007E0CF9" w:rsidRDefault="007E0CF9" w:rsidP="007E0CF9">
      <w:pPr>
        <w:pStyle w:val="IOSbodytext2017"/>
        <w:rPr>
          <w:lang w:eastAsia="en-US"/>
        </w:rPr>
      </w:pPr>
      <w:r>
        <w:rPr>
          <w:lang w:eastAsia="en-US"/>
        </w:rPr>
        <w:lastRenderedPageBreak/>
        <w:t>List the four procedures that an operator needs to do before you carry out any adjustment to the tractor.</w:t>
      </w:r>
    </w:p>
    <w:p w14:paraId="7FBC0D5C" w14:textId="77777777" w:rsidR="001C38C7" w:rsidRDefault="001C38C7" w:rsidP="001C38C7">
      <w:pPr>
        <w:pStyle w:val="IOSlines2017"/>
        <w:rPr>
          <w:lang w:eastAsia="en-US"/>
        </w:rPr>
      </w:pPr>
      <w:r>
        <w:rPr>
          <w:lang w:eastAsia="en-US"/>
        </w:rPr>
        <w:tab/>
      </w:r>
    </w:p>
    <w:p w14:paraId="6C597223" w14:textId="77777777" w:rsidR="00D90C7F" w:rsidRDefault="00D90C7F" w:rsidP="001C38C7">
      <w:pPr>
        <w:pStyle w:val="IOSlines2017"/>
        <w:rPr>
          <w:lang w:eastAsia="en-US"/>
        </w:rPr>
      </w:pPr>
      <w:r>
        <w:rPr>
          <w:lang w:eastAsia="en-US"/>
        </w:rPr>
        <w:tab/>
      </w:r>
    </w:p>
    <w:p w14:paraId="3E7CA253" w14:textId="77777777" w:rsidR="00D90C7F" w:rsidRDefault="00D90C7F" w:rsidP="001C38C7">
      <w:pPr>
        <w:pStyle w:val="IOSlines2017"/>
        <w:rPr>
          <w:lang w:eastAsia="en-US"/>
        </w:rPr>
      </w:pPr>
      <w:r>
        <w:rPr>
          <w:lang w:eastAsia="en-US"/>
        </w:rPr>
        <w:tab/>
      </w:r>
    </w:p>
    <w:p w14:paraId="4E6C1C7F" w14:textId="77777777" w:rsidR="00D90C7F" w:rsidRDefault="00D90C7F" w:rsidP="001C38C7">
      <w:pPr>
        <w:pStyle w:val="IOSlines2017"/>
        <w:rPr>
          <w:lang w:eastAsia="en-US"/>
        </w:rPr>
      </w:pPr>
      <w:r>
        <w:rPr>
          <w:lang w:eastAsia="en-US"/>
        </w:rPr>
        <w:tab/>
      </w:r>
    </w:p>
    <w:p w14:paraId="248E25E1" w14:textId="77777777" w:rsidR="007E0CF9" w:rsidRDefault="001C38C7" w:rsidP="007E0CF9">
      <w:pPr>
        <w:pStyle w:val="IOSbodytext2017"/>
        <w:rPr>
          <w:lang w:eastAsia="en-US"/>
        </w:rPr>
      </w:pPr>
      <w:r>
        <w:rPr>
          <w:lang w:eastAsia="en-US"/>
        </w:rPr>
        <w:t>What needs to be turned off w</w:t>
      </w:r>
      <w:r w:rsidR="007E0CF9">
        <w:rPr>
          <w:lang w:eastAsia="en-US"/>
        </w:rPr>
        <w:t>hen working around the PTO implements?</w:t>
      </w:r>
    </w:p>
    <w:p w14:paraId="7C4FF83C" w14:textId="77777777" w:rsidR="001C38C7" w:rsidRDefault="001C38C7" w:rsidP="001C38C7">
      <w:pPr>
        <w:pStyle w:val="IOSlines2017"/>
        <w:rPr>
          <w:lang w:eastAsia="en-US"/>
        </w:rPr>
      </w:pPr>
      <w:r>
        <w:rPr>
          <w:lang w:eastAsia="en-US"/>
        </w:rPr>
        <w:tab/>
      </w:r>
    </w:p>
    <w:p w14:paraId="22F30B49" w14:textId="77777777" w:rsidR="001C38C7" w:rsidRDefault="001C38C7" w:rsidP="001C38C7">
      <w:pPr>
        <w:pStyle w:val="IOSbodytext2017"/>
        <w:rPr>
          <w:lang w:eastAsia="en-US"/>
        </w:rPr>
      </w:pPr>
      <w:r>
        <w:rPr>
          <w:lang w:eastAsia="en-US"/>
        </w:rPr>
        <w:t xml:space="preserve">What does the operator need to know about safety </w:t>
      </w:r>
      <w:r w:rsidR="002E62F3">
        <w:rPr>
          <w:lang w:eastAsia="en-US"/>
        </w:rPr>
        <w:t>guards</w:t>
      </w:r>
      <w:r>
        <w:rPr>
          <w:lang w:eastAsia="en-US"/>
        </w:rPr>
        <w:t xml:space="preserve"> on tractors?</w:t>
      </w:r>
    </w:p>
    <w:p w14:paraId="6104C22A" w14:textId="77777777" w:rsidR="001C38C7" w:rsidRDefault="001C38C7" w:rsidP="001C38C7">
      <w:pPr>
        <w:pStyle w:val="IOSlines2017"/>
        <w:rPr>
          <w:lang w:eastAsia="en-US"/>
        </w:rPr>
      </w:pPr>
      <w:r>
        <w:rPr>
          <w:lang w:eastAsia="en-US"/>
        </w:rPr>
        <w:tab/>
      </w:r>
    </w:p>
    <w:p w14:paraId="0E99AC83" w14:textId="77777777" w:rsidR="001C38C7" w:rsidRDefault="001C38C7" w:rsidP="001C38C7">
      <w:pPr>
        <w:pStyle w:val="IOSbodytext2017"/>
        <w:rPr>
          <w:lang w:eastAsia="en-US"/>
        </w:rPr>
      </w:pPr>
      <w:r>
        <w:rPr>
          <w:lang w:eastAsia="en-US"/>
        </w:rPr>
        <w:t>When using the public road to transfer the tractor and implements from one property to another; what are three aspects of tractors that need to be checked?</w:t>
      </w:r>
    </w:p>
    <w:p w14:paraId="387BDC9B" w14:textId="77777777" w:rsidR="001C38C7" w:rsidRDefault="001C38C7" w:rsidP="001C38C7">
      <w:pPr>
        <w:pStyle w:val="IOSlines2017"/>
        <w:rPr>
          <w:lang w:eastAsia="en-US"/>
        </w:rPr>
      </w:pPr>
      <w:r>
        <w:rPr>
          <w:lang w:eastAsia="en-US"/>
        </w:rPr>
        <w:tab/>
      </w:r>
    </w:p>
    <w:p w14:paraId="02CAF6EF" w14:textId="77777777" w:rsidR="001C38C7" w:rsidRDefault="001C38C7" w:rsidP="001C38C7">
      <w:pPr>
        <w:pStyle w:val="IOSbodytext2017"/>
        <w:rPr>
          <w:lang w:eastAsia="en-US"/>
        </w:rPr>
      </w:pPr>
      <w:r>
        <w:rPr>
          <w:lang w:eastAsia="en-US"/>
        </w:rPr>
        <w:t>List two other checks which need to be made on tractors before using them for work.</w:t>
      </w:r>
    </w:p>
    <w:p w14:paraId="3F6FF362" w14:textId="77777777" w:rsidR="001C38C7" w:rsidRDefault="001C38C7" w:rsidP="001C38C7">
      <w:pPr>
        <w:pStyle w:val="IOSlines2017"/>
        <w:rPr>
          <w:lang w:eastAsia="en-US"/>
        </w:rPr>
      </w:pPr>
      <w:r>
        <w:rPr>
          <w:lang w:eastAsia="en-US"/>
        </w:rPr>
        <w:tab/>
      </w:r>
    </w:p>
    <w:p w14:paraId="44D8D829" w14:textId="77777777" w:rsidR="001C38C7" w:rsidRDefault="001C38C7" w:rsidP="007E0CF9">
      <w:pPr>
        <w:pStyle w:val="IOSbodytext2017"/>
        <w:rPr>
          <w:lang w:eastAsia="en-US"/>
        </w:rPr>
      </w:pPr>
      <w:r w:rsidRPr="001C38C7">
        <w:rPr>
          <w:lang w:eastAsia="en-US"/>
        </w:rPr>
        <w:t>On public roads</w:t>
      </w:r>
      <w:r>
        <w:rPr>
          <w:lang w:eastAsia="en-US"/>
        </w:rPr>
        <w:t>,</w:t>
      </w:r>
      <w:r w:rsidRPr="001C38C7">
        <w:rPr>
          <w:lang w:eastAsia="en-US"/>
        </w:rPr>
        <w:t xml:space="preserve"> what signage should be displayed on tractors</w:t>
      </w:r>
      <w:r>
        <w:rPr>
          <w:lang w:eastAsia="en-US"/>
        </w:rPr>
        <w:t>?</w:t>
      </w:r>
    </w:p>
    <w:p w14:paraId="4DE97A68" w14:textId="77777777" w:rsidR="001C38C7" w:rsidRDefault="001C38C7" w:rsidP="001C38C7">
      <w:pPr>
        <w:pStyle w:val="IOSlines2017"/>
        <w:rPr>
          <w:lang w:eastAsia="en-US"/>
        </w:rPr>
      </w:pPr>
      <w:r>
        <w:rPr>
          <w:lang w:eastAsia="en-US"/>
        </w:rPr>
        <w:tab/>
      </w:r>
    </w:p>
    <w:p w14:paraId="1109B5A3" w14:textId="77777777" w:rsidR="001C38C7" w:rsidRDefault="001C38C7" w:rsidP="001C38C7">
      <w:pPr>
        <w:pStyle w:val="IOSbodytext2017"/>
        <w:rPr>
          <w:lang w:eastAsia="en-US"/>
        </w:rPr>
      </w:pPr>
      <w:r>
        <w:rPr>
          <w:lang w:eastAsia="en-US"/>
        </w:rPr>
        <w:t>When dismounting or mounting a tractor what safety considerations need to be remembered?</w:t>
      </w:r>
    </w:p>
    <w:p w14:paraId="3C89D720" w14:textId="77777777" w:rsidR="001C38C7" w:rsidRDefault="001C38C7" w:rsidP="001C38C7">
      <w:pPr>
        <w:pStyle w:val="IOSlines2017"/>
        <w:rPr>
          <w:lang w:eastAsia="en-US"/>
        </w:rPr>
      </w:pPr>
      <w:r>
        <w:rPr>
          <w:lang w:eastAsia="en-US"/>
        </w:rPr>
        <w:tab/>
      </w:r>
    </w:p>
    <w:p w14:paraId="0F0EC736" w14:textId="651D57F1" w:rsidR="001C38C7" w:rsidRDefault="00DB1BEC" w:rsidP="001C38C7">
      <w:pPr>
        <w:pStyle w:val="IOSbodytext2017"/>
        <w:rPr>
          <w:lang w:eastAsia="en-US"/>
        </w:rPr>
      </w:pPr>
      <w:r>
        <w:rPr>
          <w:lang w:eastAsia="en-US"/>
        </w:rPr>
        <w:t>What needs to be used w</w:t>
      </w:r>
      <w:r w:rsidR="001C38C7" w:rsidRPr="001C38C7">
        <w:rPr>
          <w:lang w:eastAsia="en-US"/>
        </w:rPr>
        <w:t>hen working with other</w:t>
      </w:r>
      <w:r>
        <w:rPr>
          <w:lang w:eastAsia="en-US"/>
        </w:rPr>
        <w:t>s</w:t>
      </w:r>
      <w:r w:rsidR="001C38C7">
        <w:rPr>
          <w:lang w:eastAsia="en-US"/>
        </w:rPr>
        <w:t>?</w:t>
      </w:r>
    </w:p>
    <w:p w14:paraId="44FD1B43" w14:textId="77777777" w:rsidR="001C38C7" w:rsidRDefault="001C38C7" w:rsidP="001C38C7">
      <w:pPr>
        <w:pStyle w:val="IOSlines2017"/>
        <w:rPr>
          <w:lang w:eastAsia="en-US"/>
        </w:rPr>
      </w:pPr>
      <w:r>
        <w:rPr>
          <w:lang w:eastAsia="en-US"/>
        </w:rPr>
        <w:tab/>
      </w:r>
    </w:p>
    <w:p w14:paraId="3D0BBF78" w14:textId="77777777" w:rsidR="00AA2E68" w:rsidRDefault="00AA2E68">
      <w:pPr>
        <w:spacing w:before="0" w:line="240" w:lineRule="auto"/>
        <w:rPr>
          <w:lang w:eastAsia="en-US"/>
        </w:rPr>
      </w:pPr>
      <w:r>
        <w:rPr>
          <w:lang w:eastAsia="en-US"/>
        </w:rPr>
        <w:br w:type="page"/>
      </w:r>
    </w:p>
    <w:p w14:paraId="06BD282D" w14:textId="77777777" w:rsidR="002A047F" w:rsidRDefault="00DA571B" w:rsidP="00DA571B">
      <w:pPr>
        <w:pStyle w:val="IOSheading32017"/>
      </w:pPr>
      <w:r>
        <w:lastRenderedPageBreak/>
        <w:t>Summer crop enterprise</w:t>
      </w:r>
      <w:r w:rsidR="009C2919">
        <w:t xml:space="preserve"> - Research</w:t>
      </w:r>
    </w:p>
    <w:p w14:paraId="21BB0810" w14:textId="77777777" w:rsidR="004D0E05" w:rsidRDefault="004D0E05" w:rsidP="004D0E05">
      <w:pPr>
        <w:pStyle w:val="IOSbodytext2017"/>
        <w:rPr>
          <w:lang w:eastAsia="en-US"/>
        </w:rPr>
      </w:pPr>
      <w:r>
        <w:rPr>
          <w:noProof/>
          <w:lang w:eastAsia="en-AU"/>
        </w:rPr>
        <w:drawing>
          <wp:inline distT="0" distB="0" distL="0" distR="0" wp14:anchorId="02B53E04" wp14:editId="7BE114E1">
            <wp:extent cx="2752176" cy="4046855"/>
            <wp:effectExtent l="19050" t="19050" r="10160" b="10795"/>
            <wp:docPr id="475" name="Picture 475" descr="Front of sweet corn seed packet showing gener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20122017091119-0001.jpg"/>
                    <pic:cNvPicPr/>
                  </pic:nvPicPr>
                  <pic:blipFill>
                    <a:blip r:embed="rId38" cstate="print">
                      <a:extLst>
                        <a:ext uri="{28A0092B-C50C-407E-A947-70E740481C1C}">
                          <a14:useLocalDpi xmlns:a14="http://schemas.microsoft.com/office/drawing/2010/main"/>
                        </a:ext>
                      </a:extLst>
                    </a:blip>
                    <a:stretch>
                      <a:fillRect/>
                    </a:stretch>
                  </pic:blipFill>
                  <pic:spPr>
                    <a:xfrm>
                      <a:off x="0" y="0"/>
                      <a:ext cx="2754947" cy="4050930"/>
                    </a:xfrm>
                    <a:prstGeom prst="rect">
                      <a:avLst/>
                    </a:prstGeom>
                    <a:ln w="12700">
                      <a:solidFill>
                        <a:sysClr val="windowText" lastClr="000000"/>
                      </a:solidFill>
                    </a:ln>
                  </pic:spPr>
                </pic:pic>
              </a:graphicData>
            </a:graphic>
          </wp:inline>
        </w:drawing>
      </w:r>
      <w:r>
        <w:rPr>
          <w:lang w:eastAsia="en-US"/>
        </w:rPr>
        <w:t xml:space="preserve"> </w:t>
      </w:r>
      <w:r>
        <w:rPr>
          <w:noProof/>
          <w:lang w:eastAsia="en-AU"/>
        </w:rPr>
        <w:drawing>
          <wp:inline distT="0" distB="0" distL="0" distR="0" wp14:anchorId="18B44DE6" wp14:editId="7EF10CAC">
            <wp:extent cx="2785745" cy="4042745"/>
            <wp:effectExtent l="19050" t="19050" r="14605" b="15240"/>
            <wp:docPr id="476" name="Picture 476" descr="Back of sweet corn seed packet showing specific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20122017091058-0001.jpg"/>
                    <pic:cNvPicPr/>
                  </pic:nvPicPr>
                  <pic:blipFill>
                    <a:blip r:embed="rId39" cstate="print">
                      <a:extLst>
                        <a:ext uri="{28A0092B-C50C-407E-A947-70E740481C1C}">
                          <a14:useLocalDpi xmlns:a14="http://schemas.microsoft.com/office/drawing/2010/main"/>
                        </a:ext>
                      </a:extLst>
                    </a:blip>
                    <a:stretch>
                      <a:fillRect/>
                    </a:stretch>
                  </pic:blipFill>
                  <pic:spPr>
                    <a:xfrm>
                      <a:off x="0" y="0"/>
                      <a:ext cx="2794838" cy="4055941"/>
                    </a:xfrm>
                    <a:prstGeom prst="rect">
                      <a:avLst/>
                    </a:prstGeom>
                    <a:ln w="12700">
                      <a:solidFill>
                        <a:sysClr val="windowText" lastClr="000000"/>
                      </a:solidFill>
                    </a:ln>
                  </pic:spPr>
                </pic:pic>
              </a:graphicData>
            </a:graphic>
          </wp:inline>
        </w:drawing>
      </w:r>
    </w:p>
    <w:p w14:paraId="1F310CC1" w14:textId="77777777" w:rsidR="004D0E05" w:rsidRDefault="004D0E05" w:rsidP="003F4814">
      <w:pPr>
        <w:pStyle w:val="IOScaptiongraphics2017"/>
        <w:rPr>
          <w:lang w:eastAsia="en-US"/>
        </w:rPr>
      </w:pPr>
      <w:r w:rsidRPr="00716519">
        <w:rPr>
          <w:lang w:eastAsia="en-US"/>
        </w:rPr>
        <w:t>Image</w:t>
      </w:r>
      <w:r>
        <w:rPr>
          <w:lang w:eastAsia="en-US"/>
        </w:rPr>
        <w:t>s</w:t>
      </w:r>
      <w:r w:rsidRPr="00716519">
        <w:rPr>
          <w:lang w:eastAsia="en-US"/>
        </w:rPr>
        <w:t xml:space="preserve"> Courtesy of Yates</w:t>
      </w:r>
      <w:r>
        <w:rPr>
          <w:lang w:eastAsia="en-US"/>
        </w:rPr>
        <w:t>: DOC18/47291</w:t>
      </w:r>
    </w:p>
    <w:p w14:paraId="37C311C5" w14:textId="77777777" w:rsidR="00023A65" w:rsidRDefault="00AA2E68" w:rsidP="00DA571B">
      <w:pPr>
        <w:pStyle w:val="IOSbodytext2017"/>
        <w:rPr>
          <w:lang w:eastAsia="en-US"/>
        </w:rPr>
      </w:pPr>
      <w:r>
        <w:rPr>
          <w:lang w:eastAsia="en-US"/>
        </w:rPr>
        <w:t xml:space="preserve">Use information </w:t>
      </w:r>
      <w:r w:rsidR="003C59F5">
        <w:rPr>
          <w:lang w:eastAsia="en-US"/>
        </w:rPr>
        <w:t>from</w:t>
      </w:r>
      <w:r>
        <w:rPr>
          <w:lang w:eastAsia="en-US"/>
        </w:rPr>
        <w:t xml:space="preserve"> the </w:t>
      </w:r>
      <w:r w:rsidR="003F4814">
        <w:rPr>
          <w:lang w:eastAsia="en-US"/>
        </w:rPr>
        <w:t xml:space="preserve">seed packets above and the </w:t>
      </w:r>
      <w:r>
        <w:rPr>
          <w:lang w:eastAsia="en-US"/>
        </w:rPr>
        <w:t>Internet to answer the following questions.</w:t>
      </w:r>
    </w:p>
    <w:p w14:paraId="518D7B3F" w14:textId="77777777" w:rsidR="00AA2E68" w:rsidRDefault="00AA2E68" w:rsidP="00AA2E68">
      <w:pPr>
        <w:pStyle w:val="IOSheading42017"/>
      </w:pPr>
      <w:r>
        <w:t>Soil preparation</w:t>
      </w:r>
    </w:p>
    <w:p w14:paraId="3BBE0112" w14:textId="77777777" w:rsidR="00AA2E68" w:rsidRDefault="00AA2E68" w:rsidP="004D0E05">
      <w:pPr>
        <w:pStyle w:val="IOSbodytext2017"/>
        <w:rPr>
          <w:lang w:eastAsia="en-US"/>
        </w:rPr>
      </w:pPr>
      <w:r>
        <w:rPr>
          <w:lang w:eastAsia="en-US"/>
        </w:rPr>
        <w:t xml:space="preserve">How is the soil </w:t>
      </w:r>
      <w:r w:rsidRPr="004D0E05">
        <w:t>prepared</w:t>
      </w:r>
      <w:r>
        <w:rPr>
          <w:lang w:eastAsia="en-US"/>
        </w:rPr>
        <w:t xml:space="preserve"> for planting a sweet corn crop?</w:t>
      </w:r>
    </w:p>
    <w:p w14:paraId="033BD992" w14:textId="77777777" w:rsidR="00AA2E68" w:rsidRDefault="00AA2E68" w:rsidP="00AA2E68">
      <w:pPr>
        <w:pStyle w:val="IOSlines2017"/>
        <w:rPr>
          <w:lang w:eastAsia="en-US"/>
        </w:rPr>
      </w:pPr>
      <w:r>
        <w:rPr>
          <w:lang w:eastAsia="en-US"/>
        </w:rPr>
        <w:tab/>
      </w:r>
    </w:p>
    <w:p w14:paraId="2A167B33" w14:textId="77777777" w:rsidR="00AA2E68" w:rsidRDefault="00AA2E68" w:rsidP="004D0E05">
      <w:pPr>
        <w:pStyle w:val="IOSbodytext2017"/>
        <w:rPr>
          <w:lang w:eastAsia="en-US"/>
        </w:rPr>
      </w:pPr>
      <w:r>
        <w:rPr>
          <w:lang w:eastAsia="en-US"/>
        </w:rPr>
        <w:t>What machinery and implements are used in the soil preparation?</w:t>
      </w:r>
    </w:p>
    <w:p w14:paraId="3B81201B" w14:textId="77777777" w:rsidR="00AA2E68" w:rsidRDefault="00AA2E68" w:rsidP="00AA2E68">
      <w:pPr>
        <w:pStyle w:val="IOSlines2017"/>
        <w:rPr>
          <w:lang w:eastAsia="en-US"/>
        </w:rPr>
      </w:pPr>
      <w:r>
        <w:rPr>
          <w:lang w:eastAsia="en-US"/>
        </w:rPr>
        <w:tab/>
      </w:r>
    </w:p>
    <w:p w14:paraId="63B98EB6" w14:textId="77777777" w:rsidR="00601004" w:rsidRDefault="00601004" w:rsidP="00601004">
      <w:pPr>
        <w:pStyle w:val="IOSheading42017"/>
      </w:pPr>
      <w:r>
        <w:t>Fertiliser application</w:t>
      </w:r>
    </w:p>
    <w:p w14:paraId="60A4D354" w14:textId="77777777" w:rsidR="00601004" w:rsidRDefault="00601004" w:rsidP="004D0E05">
      <w:pPr>
        <w:pStyle w:val="IOSbodytext2017"/>
        <w:rPr>
          <w:lang w:eastAsia="en-US"/>
        </w:rPr>
      </w:pPr>
      <w:r>
        <w:rPr>
          <w:lang w:eastAsia="en-US"/>
        </w:rPr>
        <w:t>Name the fertilisers that can be used in sweet corn production.</w:t>
      </w:r>
    </w:p>
    <w:p w14:paraId="2E4C16FB" w14:textId="77777777" w:rsidR="00601004" w:rsidRDefault="00601004" w:rsidP="00AA2E68">
      <w:pPr>
        <w:pStyle w:val="IOSlines2017"/>
        <w:rPr>
          <w:lang w:eastAsia="en-US"/>
        </w:rPr>
      </w:pPr>
      <w:r>
        <w:rPr>
          <w:lang w:eastAsia="en-US"/>
        </w:rPr>
        <w:tab/>
      </w:r>
    </w:p>
    <w:p w14:paraId="381A7061" w14:textId="77777777" w:rsidR="00601004" w:rsidRDefault="00601004" w:rsidP="004D0E05">
      <w:pPr>
        <w:pStyle w:val="IOSbodytext2017"/>
        <w:rPr>
          <w:lang w:eastAsia="en-US"/>
        </w:rPr>
      </w:pPr>
      <w:r>
        <w:rPr>
          <w:lang w:eastAsia="en-US"/>
        </w:rPr>
        <w:t>What are the nutrients supplied by these fertilisers?</w:t>
      </w:r>
    </w:p>
    <w:p w14:paraId="695600DE" w14:textId="77777777" w:rsidR="00D87882" w:rsidRDefault="00601004" w:rsidP="00AA2E68">
      <w:pPr>
        <w:pStyle w:val="IOSlines2017"/>
        <w:rPr>
          <w:lang w:eastAsia="en-US"/>
        </w:rPr>
      </w:pPr>
      <w:r>
        <w:rPr>
          <w:lang w:eastAsia="en-US"/>
        </w:rPr>
        <w:tab/>
      </w:r>
    </w:p>
    <w:p w14:paraId="236C375E" w14:textId="77777777" w:rsidR="00D87882" w:rsidRDefault="00D87882" w:rsidP="00D87882">
      <w:pPr>
        <w:pStyle w:val="IOSbodytext2017"/>
        <w:rPr>
          <w:szCs w:val="24"/>
          <w:lang w:eastAsia="en-US"/>
        </w:rPr>
      </w:pPr>
      <w:r>
        <w:rPr>
          <w:lang w:eastAsia="en-US"/>
        </w:rPr>
        <w:br w:type="page"/>
      </w:r>
    </w:p>
    <w:p w14:paraId="0994C826" w14:textId="77777777" w:rsidR="00601004" w:rsidRDefault="00601004" w:rsidP="004D0E05">
      <w:pPr>
        <w:pStyle w:val="IOSbodytext2017"/>
        <w:rPr>
          <w:lang w:eastAsia="en-US"/>
        </w:rPr>
      </w:pPr>
      <w:r>
        <w:rPr>
          <w:lang w:eastAsia="en-US"/>
        </w:rPr>
        <w:lastRenderedPageBreak/>
        <w:t>How is the fertiliser applied?</w:t>
      </w:r>
    </w:p>
    <w:p w14:paraId="2BCF19B8" w14:textId="77777777" w:rsidR="00601004" w:rsidRDefault="00601004" w:rsidP="00AA2E68">
      <w:pPr>
        <w:pStyle w:val="IOSlines2017"/>
        <w:rPr>
          <w:lang w:eastAsia="en-US"/>
        </w:rPr>
      </w:pPr>
      <w:r>
        <w:rPr>
          <w:lang w:eastAsia="en-US"/>
        </w:rPr>
        <w:tab/>
      </w:r>
    </w:p>
    <w:p w14:paraId="431A7F5C" w14:textId="77777777" w:rsidR="00601004" w:rsidRDefault="00601004" w:rsidP="004D0E05">
      <w:pPr>
        <w:pStyle w:val="IOSbodytext2017"/>
        <w:rPr>
          <w:lang w:eastAsia="en-US"/>
        </w:rPr>
      </w:pPr>
      <w:r>
        <w:rPr>
          <w:lang w:eastAsia="en-US"/>
        </w:rPr>
        <w:t>When is the fertiliser applied to the paddock?</w:t>
      </w:r>
    </w:p>
    <w:p w14:paraId="6A94CC41" w14:textId="77777777" w:rsidR="00601004" w:rsidRDefault="00601004" w:rsidP="00AA2E68">
      <w:pPr>
        <w:pStyle w:val="IOSlines2017"/>
        <w:rPr>
          <w:lang w:eastAsia="en-US"/>
        </w:rPr>
      </w:pPr>
      <w:r>
        <w:rPr>
          <w:lang w:eastAsia="en-US"/>
        </w:rPr>
        <w:tab/>
      </w:r>
    </w:p>
    <w:p w14:paraId="696CBFAA" w14:textId="77777777" w:rsidR="00601004" w:rsidRDefault="00601004" w:rsidP="00601004">
      <w:pPr>
        <w:pStyle w:val="IOSheading42017"/>
      </w:pPr>
      <w:r>
        <w:t>Planting information</w:t>
      </w:r>
    </w:p>
    <w:p w14:paraId="0C01C5BC" w14:textId="63A14D81" w:rsidR="00601004" w:rsidRDefault="00DB1BEC" w:rsidP="004D0E05">
      <w:pPr>
        <w:pStyle w:val="IOSbodytext2017"/>
        <w:rPr>
          <w:lang w:eastAsia="en-US"/>
        </w:rPr>
      </w:pPr>
      <w:r>
        <w:rPr>
          <w:lang w:eastAsia="en-US"/>
        </w:rPr>
        <w:t>At what</w:t>
      </w:r>
      <w:r w:rsidR="00601004">
        <w:rPr>
          <w:lang w:eastAsia="en-US"/>
        </w:rPr>
        <w:t xml:space="preserve"> depth </w:t>
      </w:r>
      <w:r>
        <w:rPr>
          <w:lang w:eastAsia="en-US"/>
        </w:rPr>
        <w:t xml:space="preserve">should </w:t>
      </w:r>
      <w:r w:rsidR="00601004">
        <w:rPr>
          <w:lang w:eastAsia="en-US"/>
        </w:rPr>
        <w:t xml:space="preserve">the seed </w:t>
      </w:r>
      <w:r>
        <w:rPr>
          <w:lang w:eastAsia="en-US"/>
        </w:rPr>
        <w:t>be sown</w:t>
      </w:r>
      <w:r w:rsidR="00601004">
        <w:rPr>
          <w:lang w:eastAsia="en-US"/>
        </w:rPr>
        <w:t>?</w:t>
      </w:r>
    </w:p>
    <w:p w14:paraId="3B0B8321" w14:textId="77777777" w:rsidR="00601004" w:rsidRDefault="00601004" w:rsidP="00AA2E68">
      <w:pPr>
        <w:pStyle w:val="IOSlines2017"/>
        <w:rPr>
          <w:lang w:eastAsia="en-US"/>
        </w:rPr>
      </w:pPr>
      <w:r>
        <w:rPr>
          <w:lang w:eastAsia="en-US"/>
        </w:rPr>
        <w:tab/>
      </w:r>
    </w:p>
    <w:p w14:paraId="43B26DEB" w14:textId="77777777" w:rsidR="00601004" w:rsidRDefault="00601004" w:rsidP="004D0E05">
      <w:pPr>
        <w:pStyle w:val="IOSbodytext2017"/>
        <w:rPr>
          <w:lang w:eastAsia="en-US"/>
        </w:rPr>
      </w:pPr>
      <w:r>
        <w:rPr>
          <w:lang w:eastAsia="en-US"/>
        </w:rPr>
        <w:t>What is the ideal distance between rows?</w:t>
      </w:r>
    </w:p>
    <w:p w14:paraId="2F2F9D8C" w14:textId="77777777" w:rsidR="00601004" w:rsidRDefault="00601004" w:rsidP="00AA2E68">
      <w:pPr>
        <w:pStyle w:val="IOSlines2017"/>
        <w:rPr>
          <w:lang w:eastAsia="en-US"/>
        </w:rPr>
      </w:pPr>
      <w:r>
        <w:rPr>
          <w:lang w:eastAsia="en-US"/>
        </w:rPr>
        <w:tab/>
      </w:r>
    </w:p>
    <w:p w14:paraId="50BBE125" w14:textId="77777777" w:rsidR="00601004" w:rsidRDefault="00601004" w:rsidP="004D0E05">
      <w:pPr>
        <w:pStyle w:val="IOSbodytext2017"/>
        <w:rPr>
          <w:lang w:eastAsia="en-US"/>
        </w:rPr>
      </w:pPr>
      <w:r>
        <w:rPr>
          <w:lang w:eastAsia="en-US"/>
        </w:rPr>
        <w:t>What is the ideal distance between plants in each row?</w:t>
      </w:r>
    </w:p>
    <w:p w14:paraId="52B927C0" w14:textId="77777777" w:rsidR="00601004" w:rsidRDefault="00601004" w:rsidP="00AA2E68">
      <w:pPr>
        <w:pStyle w:val="IOSlines2017"/>
        <w:rPr>
          <w:lang w:eastAsia="en-US"/>
        </w:rPr>
      </w:pPr>
      <w:r>
        <w:rPr>
          <w:lang w:eastAsia="en-US"/>
        </w:rPr>
        <w:tab/>
      </w:r>
    </w:p>
    <w:p w14:paraId="2436CC64" w14:textId="77777777" w:rsidR="00601004" w:rsidRDefault="00601004" w:rsidP="00601004">
      <w:pPr>
        <w:pStyle w:val="IOSheading42017"/>
      </w:pPr>
      <w:r>
        <w:t>Irrigation information</w:t>
      </w:r>
    </w:p>
    <w:p w14:paraId="654BD16C" w14:textId="77777777" w:rsidR="00601004" w:rsidRDefault="00601004" w:rsidP="004D0E05">
      <w:pPr>
        <w:pStyle w:val="IOSbodytext2017"/>
        <w:rPr>
          <w:lang w:eastAsia="en-US"/>
        </w:rPr>
      </w:pPr>
      <w:r>
        <w:rPr>
          <w:lang w:eastAsia="en-US"/>
        </w:rPr>
        <w:t>Identify the methods of irrigation suitable for watering the sweet corn crop.</w:t>
      </w:r>
    </w:p>
    <w:p w14:paraId="28AE05CF" w14:textId="77777777" w:rsidR="00601004" w:rsidRDefault="00601004" w:rsidP="00AA2E68">
      <w:pPr>
        <w:pStyle w:val="IOSlines2017"/>
        <w:rPr>
          <w:lang w:eastAsia="en-US"/>
        </w:rPr>
      </w:pPr>
      <w:r>
        <w:rPr>
          <w:lang w:eastAsia="en-US"/>
        </w:rPr>
        <w:tab/>
      </w:r>
    </w:p>
    <w:p w14:paraId="3721AD6B" w14:textId="77777777" w:rsidR="00601004" w:rsidRDefault="00601004" w:rsidP="004D0E05">
      <w:pPr>
        <w:pStyle w:val="IOSbodytext2017"/>
        <w:rPr>
          <w:lang w:eastAsia="en-US"/>
        </w:rPr>
      </w:pPr>
      <w:r>
        <w:rPr>
          <w:lang w:eastAsia="en-US"/>
        </w:rPr>
        <w:t>When is the water applied?</w:t>
      </w:r>
    </w:p>
    <w:p w14:paraId="2206A5D5" w14:textId="77777777" w:rsidR="00601004" w:rsidRDefault="00601004" w:rsidP="00AA2E68">
      <w:pPr>
        <w:pStyle w:val="IOSlines2017"/>
        <w:rPr>
          <w:lang w:eastAsia="en-US"/>
        </w:rPr>
      </w:pPr>
      <w:r>
        <w:rPr>
          <w:lang w:eastAsia="en-US"/>
        </w:rPr>
        <w:tab/>
      </w:r>
    </w:p>
    <w:p w14:paraId="7414AC8D" w14:textId="77777777" w:rsidR="00601004" w:rsidRDefault="00601004" w:rsidP="00601004">
      <w:pPr>
        <w:pStyle w:val="IOSbodytext2017"/>
        <w:rPr>
          <w:lang w:eastAsia="en-US"/>
        </w:rPr>
      </w:pPr>
      <w:r>
        <w:rPr>
          <w:lang w:eastAsia="en-US"/>
        </w:rPr>
        <w:br w:type="page"/>
      </w:r>
    </w:p>
    <w:p w14:paraId="582C84B3" w14:textId="77777777" w:rsidR="00E06EA1" w:rsidRDefault="00E06EA1" w:rsidP="00E06EA1">
      <w:pPr>
        <w:pStyle w:val="IOSheading42017"/>
        <w:rPr>
          <w:szCs w:val="24"/>
        </w:rPr>
      </w:pPr>
      <w:r>
        <w:lastRenderedPageBreak/>
        <w:t>Sweet corn reproductive system</w:t>
      </w:r>
    </w:p>
    <w:p w14:paraId="3EEB9B06" w14:textId="77777777" w:rsidR="00AA157E" w:rsidRDefault="005E047E" w:rsidP="00AA2E68">
      <w:pPr>
        <w:pStyle w:val="IOSlines2017"/>
        <w:rPr>
          <w:lang w:eastAsia="en-US"/>
        </w:rPr>
      </w:pPr>
      <w:r>
        <w:rPr>
          <w:noProof/>
          <w:lang w:eastAsia="en-AU"/>
        </w:rPr>
        <w:drawing>
          <wp:inline distT="0" distB="0" distL="0" distR="0" wp14:anchorId="712FD63F" wp14:editId="61A0C4CA">
            <wp:extent cx="6840220" cy="4095115"/>
            <wp:effectExtent l="0" t="0" r="0" b="635"/>
            <wp:docPr id="474" name="Picture 474" descr="Reproductive parts of sweet cor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40220" cy="4095115"/>
                    </a:xfrm>
                    <a:prstGeom prst="rect">
                      <a:avLst/>
                    </a:prstGeom>
                  </pic:spPr>
                </pic:pic>
              </a:graphicData>
            </a:graphic>
          </wp:inline>
        </w:drawing>
      </w:r>
    </w:p>
    <w:p w14:paraId="6FA70068" w14:textId="77777777" w:rsidR="00E06EA1" w:rsidRDefault="00E06EA1" w:rsidP="00AA2E68">
      <w:pPr>
        <w:pStyle w:val="IOSlines2017"/>
        <w:rPr>
          <w:lang w:eastAsia="en-US"/>
        </w:rPr>
      </w:pPr>
    </w:p>
    <w:p w14:paraId="74C77DB4" w14:textId="77777777" w:rsidR="00E04323" w:rsidRDefault="00E06EA1" w:rsidP="00E04323">
      <w:pPr>
        <w:pStyle w:val="IOSbodytext2017"/>
        <w:rPr>
          <w:lang w:eastAsia="en-US"/>
        </w:rPr>
      </w:pPr>
      <w:r>
        <w:rPr>
          <w:lang w:eastAsia="en-US"/>
        </w:rPr>
        <w:t>Use the image above to help c</w:t>
      </w:r>
      <w:r w:rsidR="00E03FB9">
        <w:rPr>
          <w:lang w:eastAsia="en-US"/>
        </w:rPr>
        <w:t>omplete the table below.</w:t>
      </w:r>
    </w:p>
    <w:tbl>
      <w:tblPr>
        <w:tblStyle w:val="TableGrid"/>
        <w:tblW w:w="10762" w:type="dxa"/>
        <w:tblLook w:val="04A0" w:firstRow="1" w:lastRow="0" w:firstColumn="1" w:lastColumn="0" w:noHBand="0" w:noVBand="1"/>
        <w:tblDescription w:val="Complete the table by identifying the plant parts labelled in the images above."/>
      </w:tblPr>
      <w:tblGrid>
        <w:gridCol w:w="3505"/>
        <w:gridCol w:w="3628"/>
        <w:gridCol w:w="3629"/>
      </w:tblGrid>
      <w:tr w:rsidR="00E06EA1" w14:paraId="30204BF9" w14:textId="77777777" w:rsidTr="00294DD8">
        <w:trPr>
          <w:tblHeader/>
        </w:trPr>
        <w:tc>
          <w:tcPr>
            <w:tcW w:w="3505" w:type="dxa"/>
          </w:tcPr>
          <w:p w14:paraId="242E6032" w14:textId="77777777" w:rsidR="00E06EA1" w:rsidRDefault="00E06EA1" w:rsidP="00E04323">
            <w:pPr>
              <w:pStyle w:val="IOStableheading2017"/>
              <w:jc w:val="center"/>
              <w:rPr>
                <w:lang w:eastAsia="en-US"/>
              </w:rPr>
            </w:pPr>
            <w:r>
              <w:rPr>
                <w:lang w:eastAsia="en-US"/>
              </w:rPr>
              <w:t>Reproductive system parts</w:t>
            </w:r>
          </w:p>
        </w:tc>
        <w:tc>
          <w:tcPr>
            <w:tcW w:w="3628" w:type="dxa"/>
          </w:tcPr>
          <w:p w14:paraId="222D371B" w14:textId="77777777" w:rsidR="00E06EA1" w:rsidRDefault="00E06EA1" w:rsidP="00E06EA1">
            <w:pPr>
              <w:pStyle w:val="IOStableheading2017"/>
              <w:jc w:val="center"/>
              <w:rPr>
                <w:lang w:eastAsia="en-US"/>
              </w:rPr>
            </w:pPr>
            <w:r>
              <w:rPr>
                <w:lang w:eastAsia="en-US"/>
              </w:rPr>
              <w:t>Name of part</w:t>
            </w:r>
          </w:p>
        </w:tc>
        <w:tc>
          <w:tcPr>
            <w:tcW w:w="3629" w:type="dxa"/>
          </w:tcPr>
          <w:p w14:paraId="3BA7D196" w14:textId="77777777" w:rsidR="00E06EA1" w:rsidRDefault="00E06EA1" w:rsidP="00E06EA1">
            <w:pPr>
              <w:pStyle w:val="IOStableheading2017"/>
              <w:jc w:val="center"/>
              <w:rPr>
                <w:lang w:eastAsia="en-US"/>
              </w:rPr>
            </w:pPr>
            <w:r>
              <w:rPr>
                <w:lang w:eastAsia="en-US"/>
              </w:rPr>
              <w:t>Role or function</w:t>
            </w:r>
          </w:p>
        </w:tc>
      </w:tr>
      <w:tr w:rsidR="00E06EA1" w14:paraId="5F4A4E7E" w14:textId="77777777" w:rsidTr="00E06EA1">
        <w:trPr>
          <w:trHeight w:val="819"/>
        </w:trPr>
        <w:tc>
          <w:tcPr>
            <w:tcW w:w="3505" w:type="dxa"/>
          </w:tcPr>
          <w:p w14:paraId="620F592F" w14:textId="77777777" w:rsidR="00E06EA1" w:rsidRDefault="00E06EA1" w:rsidP="00E03FB9">
            <w:pPr>
              <w:pStyle w:val="IOStabletext2017"/>
              <w:rPr>
                <w:lang w:eastAsia="en-US"/>
              </w:rPr>
            </w:pPr>
            <w:r>
              <w:rPr>
                <w:lang w:eastAsia="en-US"/>
              </w:rPr>
              <w:t>M</w:t>
            </w:r>
            <w:r w:rsidRPr="00E03FB9">
              <w:rPr>
                <w:lang w:eastAsia="en-US"/>
              </w:rPr>
              <w:t>ale reproductive system</w:t>
            </w:r>
            <w:r>
              <w:rPr>
                <w:lang w:eastAsia="en-US"/>
              </w:rPr>
              <w:t xml:space="preserve"> (Part A)</w:t>
            </w:r>
          </w:p>
        </w:tc>
        <w:tc>
          <w:tcPr>
            <w:tcW w:w="3628" w:type="dxa"/>
          </w:tcPr>
          <w:p w14:paraId="01DD5617" w14:textId="77777777" w:rsidR="00E06EA1" w:rsidRDefault="00E06EA1" w:rsidP="00E03FB9">
            <w:pPr>
              <w:pStyle w:val="IOStabletext2017"/>
              <w:rPr>
                <w:lang w:eastAsia="en-US"/>
              </w:rPr>
            </w:pPr>
          </w:p>
        </w:tc>
        <w:tc>
          <w:tcPr>
            <w:tcW w:w="3629" w:type="dxa"/>
          </w:tcPr>
          <w:p w14:paraId="233C670E" w14:textId="77777777" w:rsidR="00E06EA1" w:rsidRDefault="00E06EA1" w:rsidP="00E03FB9">
            <w:pPr>
              <w:pStyle w:val="IOStabletext2017"/>
              <w:rPr>
                <w:lang w:eastAsia="en-US"/>
              </w:rPr>
            </w:pPr>
          </w:p>
        </w:tc>
      </w:tr>
      <w:tr w:rsidR="00E06EA1" w14:paraId="630C386C" w14:textId="77777777" w:rsidTr="00E06EA1">
        <w:trPr>
          <w:trHeight w:val="831"/>
        </w:trPr>
        <w:tc>
          <w:tcPr>
            <w:tcW w:w="3505" w:type="dxa"/>
          </w:tcPr>
          <w:p w14:paraId="40B2106A" w14:textId="77777777" w:rsidR="00E06EA1" w:rsidRDefault="00E06EA1" w:rsidP="00E03FB9">
            <w:pPr>
              <w:pStyle w:val="IOStabletext2017"/>
              <w:rPr>
                <w:lang w:eastAsia="en-US"/>
              </w:rPr>
            </w:pPr>
            <w:r w:rsidRPr="00E03FB9">
              <w:rPr>
                <w:lang w:eastAsia="en-US"/>
              </w:rPr>
              <w:t>Female reproductive system</w:t>
            </w:r>
            <w:r>
              <w:rPr>
                <w:lang w:eastAsia="en-US"/>
              </w:rPr>
              <w:t xml:space="preserve"> (Part B)</w:t>
            </w:r>
          </w:p>
        </w:tc>
        <w:tc>
          <w:tcPr>
            <w:tcW w:w="3628" w:type="dxa"/>
          </w:tcPr>
          <w:p w14:paraId="0A2C87C8" w14:textId="77777777" w:rsidR="00E06EA1" w:rsidRDefault="00E06EA1" w:rsidP="00E03FB9">
            <w:pPr>
              <w:pStyle w:val="IOStabletext2017"/>
              <w:rPr>
                <w:lang w:eastAsia="en-US"/>
              </w:rPr>
            </w:pPr>
          </w:p>
        </w:tc>
        <w:tc>
          <w:tcPr>
            <w:tcW w:w="3629" w:type="dxa"/>
          </w:tcPr>
          <w:p w14:paraId="6961ABE4" w14:textId="77777777" w:rsidR="00E06EA1" w:rsidRDefault="00E06EA1" w:rsidP="00E03FB9">
            <w:pPr>
              <w:pStyle w:val="IOStabletext2017"/>
              <w:rPr>
                <w:lang w:eastAsia="en-US"/>
              </w:rPr>
            </w:pPr>
          </w:p>
        </w:tc>
      </w:tr>
    </w:tbl>
    <w:p w14:paraId="66DD64F8" w14:textId="77777777" w:rsidR="00E06EA1" w:rsidRDefault="00E06EA1" w:rsidP="00E06EA1">
      <w:pPr>
        <w:pStyle w:val="IOSbodytext2017"/>
        <w:rPr>
          <w:lang w:eastAsia="en-US"/>
        </w:rPr>
        <w:sectPr w:rsidR="00E06EA1" w:rsidSect="00E06EA1">
          <w:type w:val="continuous"/>
          <w:pgSz w:w="11906" w:h="16838"/>
          <w:pgMar w:top="964" w:right="567" w:bottom="567" w:left="567" w:header="567" w:footer="567" w:gutter="0"/>
          <w:cols w:space="708"/>
          <w:docGrid w:linePitch="360"/>
        </w:sectPr>
      </w:pPr>
      <w:r>
        <w:rPr>
          <w:lang w:eastAsia="en-US"/>
        </w:rPr>
        <w:t>Draw a sweet corn plant</w:t>
      </w:r>
      <w:r w:rsidR="009C2919">
        <w:rPr>
          <w:lang w:eastAsia="en-US"/>
        </w:rPr>
        <w:t xml:space="preserve"> on the next page</w:t>
      </w:r>
      <w:r>
        <w:rPr>
          <w:lang w:eastAsia="en-US"/>
        </w:rPr>
        <w:t xml:space="preserve"> and label each of the parts listed below.</w:t>
      </w:r>
    </w:p>
    <w:p w14:paraId="567760D9" w14:textId="77777777" w:rsidR="00E06EA1" w:rsidRDefault="00E06EA1" w:rsidP="00E06EA1">
      <w:pPr>
        <w:pStyle w:val="IOSbodytext2017"/>
        <w:rPr>
          <w:lang w:eastAsia="en-US"/>
        </w:rPr>
      </w:pPr>
      <w:r>
        <w:rPr>
          <w:lang w:eastAsia="en-US"/>
        </w:rPr>
        <w:t>Leaf</w:t>
      </w:r>
    </w:p>
    <w:p w14:paraId="3CCB4E1B" w14:textId="77777777" w:rsidR="00E06EA1" w:rsidRDefault="00E06EA1" w:rsidP="00E06EA1">
      <w:pPr>
        <w:pStyle w:val="IOSbodytext2017"/>
        <w:rPr>
          <w:lang w:eastAsia="en-US"/>
        </w:rPr>
      </w:pPr>
      <w:r>
        <w:rPr>
          <w:lang w:eastAsia="en-US"/>
        </w:rPr>
        <w:t>Tassel</w:t>
      </w:r>
    </w:p>
    <w:p w14:paraId="5E804383" w14:textId="77777777" w:rsidR="00E06EA1" w:rsidRDefault="00E06EA1" w:rsidP="00E06EA1">
      <w:pPr>
        <w:pStyle w:val="IOSbodytext2017"/>
        <w:rPr>
          <w:lang w:eastAsia="en-US"/>
        </w:rPr>
      </w:pPr>
      <w:r>
        <w:rPr>
          <w:lang w:eastAsia="en-US"/>
        </w:rPr>
        <w:t>Husk</w:t>
      </w:r>
    </w:p>
    <w:p w14:paraId="79AAF365" w14:textId="77777777" w:rsidR="00E06EA1" w:rsidRDefault="00E06EA1" w:rsidP="00E06EA1">
      <w:pPr>
        <w:pStyle w:val="IOSbodytext2017"/>
        <w:rPr>
          <w:lang w:eastAsia="en-US"/>
        </w:rPr>
      </w:pPr>
      <w:r>
        <w:rPr>
          <w:lang w:eastAsia="en-US"/>
        </w:rPr>
        <w:t>Silks</w:t>
      </w:r>
    </w:p>
    <w:p w14:paraId="2E485EBB" w14:textId="77777777" w:rsidR="00E06EA1" w:rsidRDefault="00E06EA1" w:rsidP="00E06EA1">
      <w:pPr>
        <w:pStyle w:val="IOSbodytext2017"/>
        <w:rPr>
          <w:lang w:eastAsia="en-US"/>
        </w:rPr>
      </w:pPr>
      <w:r>
        <w:rPr>
          <w:lang w:eastAsia="en-US"/>
        </w:rPr>
        <w:t>Pollen</w:t>
      </w:r>
    </w:p>
    <w:p w14:paraId="2966FB49" w14:textId="77777777" w:rsidR="00E06EA1" w:rsidRDefault="00E06EA1" w:rsidP="00E06EA1">
      <w:pPr>
        <w:pStyle w:val="IOSbodytext2017"/>
        <w:rPr>
          <w:lang w:eastAsia="en-US"/>
        </w:rPr>
      </w:pPr>
      <w:r>
        <w:rPr>
          <w:lang w:eastAsia="en-US"/>
        </w:rPr>
        <w:t>Shoot System</w:t>
      </w:r>
    </w:p>
    <w:p w14:paraId="6EC2E0B4" w14:textId="77777777" w:rsidR="00E06EA1" w:rsidRDefault="00E06EA1" w:rsidP="00E06EA1">
      <w:pPr>
        <w:pStyle w:val="IOSbodytext2017"/>
        <w:rPr>
          <w:lang w:eastAsia="en-US"/>
        </w:rPr>
      </w:pPr>
      <w:r w:rsidRPr="00E03FB9">
        <w:rPr>
          <w:lang w:eastAsia="en-US"/>
        </w:rPr>
        <w:t xml:space="preserve">Blade leaf </w:t>
      </w:r>
    </w:p>
    <w:p w14:paraId="45335AA4" w14:textId="77777777" w:rsidR="00E06EA1" w:rsidRDefault="00E06EA1" w:rsidP="00E06EA1">
      <w:pPr>
        <w:pStyle w:val="IOSbodytext2017"/>
        <w:rPr>
          <w:lang w:eastAsia="en-US"/>
        </w:rPr>
      </w:pPr>
      <w:r w:rsidRPr="00E03FB9">
        <w:rPr>
          <w:lang w:eastAsia="en-US"/>
        </w:rPr>
        <w:t xml:space="preserve">Fibrous roots </w:t>
      </w:r>
    </w:p>
    <w:p w14:paraId="5E292C27" w14:textId="77777777" w:rsidR="00E06EA1" w:rsidRDefault="00E06EA1" w:rsidP="00E06EA1">
      <w:pPr>
        <w:pStyle w:val="IOSbodytext2017"/>
        <w:rPr>
          <w:lang w:eastAsia="en-US"/>
        </w:rPr>
      </w:pPr>
      <w:r w:rsidRPr="00E03FB9">
        <w:rPr>
          <w:lang w:eastAsia="en-US"/>
        </w:rPr>
        <w:t xml:space="preserve">Stalk </w:t>
      </w:r>
    </w:p>
    <w:p w14:paraId="6C8FC78E" w14:textId="77777777" w:rsidR="00E06EA1" w:rsidRDefault="00E06EA1" w:rsidP="00E06EA1">
      <w:pPr>
        <w:pStyle w:val="IOSbodytext2017"/>
        <w:rPr>
          <w:lang w:eastAsia="en-US"/>
        </w:rPr>
      </w:pPr>
      <w:r w:rsidRPr="00E03FB9">
        <w:rPr>
          <w:lang w:eastAsia="en-US"/>
        </w:rPr>
        <w:t xml:space="preserve">Root system </w:t>
      </w:r>
    </w:p>
    <w:p w14:paraId="62E7884C" w14:textId="77777777" w:rsidR="00E06EA1" w:rsidRDefault="00E06EA1" w:rsidP="00E06EA1">
      <w:pPr>
        <w:pStyle w:val="IOSbodytext2017"/>
        <w:rPr>
          <w:lang w:eastAsia="en-US"/>
        </w:rPr>
      </w:pPr>
      <w:r w:rsidRPr="00E03FB9">
        <w:rPr>
          <w:lang w:eastAsia="en-US"/>
        </w:rPr>
        <w:t xml:space="preserve">Ear of corn </w:t>
      </w:r>
    </w:p>
    <w:p w14:paraId="6764B33C" w14:textId="77777777" w:rsidR="00E06EA1" w:rsidRDefault="00E06EA1" w:rsidP="00E06EA1">
      <w:pPr>
        <w:pStyle w:val="IOSbodytext2017"/>
        <w:rPr>
          <w:lang w:eastAsia="en-US"/>
        </w:rPr>
      </w:pPr>
      <w:r w:rsidRPr="00E03FB9">
        <w:rPr>
          <w:lang w:eastAsia="en-US"/>
        </w:rPr>
        <w:t xml:space="preserve">Node </w:t>
      </w:r>
    </w:p>
    <w:p w14:paraId="1D3CE6A8" w14:textId="77777777" w:rsidR="00E06EA1" w:rsidRDefault="00E06EA1" w:rsidP="00E06EA1">
      <w:pPr>
        <w:pStyle w:val="IOSbodytext2017"/>
        <w:rPr>
          <w:lang w:eastAsia="en-US"/>
        </w:rPr>
        <w:sectPr w:rsidR="00E06EA1" w:rsidSect="00E03FB9">
          <w:type w:val="continuous"/>
          <w:pgSz w:w="11906" w:h="16838"/>
          <w:pgMar w:top="964" w:right="567" w:bottom="567" w:left="567" w:header="567" w:footer="567" w:gutter="0"/>
          <w:cols w:num="3" w:space="708"/>
          <w:docGrid w:linePitch="360"/>
        </w:sectPr>
      </w:pPr>
      <w:r w:rsidRPr="00E03FB9">
        <w:rPr>
          <w:lang w:eastAsia="en-US"/>
        </w:rPr>
        <w:t>Internode</w:t>
      </w:r>
    </w:p>
    <w:p w14:paraId="4469770D" w14:textId="77777777" w:rsidR="009C2919" w:rsidRDefault="009C2919">
      <w:pPr>
        <w:spacing w:before="0" w:line="240" w:lineRule="auto"/>
        <w:rPr>
          <w:szCs w:val="24"/>
          <w:lang w:eastAsia="en-US"/>
        </w:rPr>
      </w:pPr>
      <w:r>
        <w:rPr>
          <w:lang w:eastAsia="en-US"/>
        </w:rPr>
        <w:br w:type="page"/>
      </w:r>
    </w:p>
    <w:p w14:paraId="1D08F428" w14:textId="77777777" w:rsidR="009C2919" w:rsidRDefault="009C2919">
      <w:pPr>
        <w:spacing w:before="0" w:line="240" w:lineRule="auto"/>
        <w:rPr>
          <w:szCs w:val="24"/>
          <w:lang w:eastAsia="en-US"/>
        </w:rPr>
      </w:pPr>
      <w:r>
        <w:rPr>
          <w:lang w:eastAsia="en-US"/>
        </w:rPr>
        <w:lastRenderedPageBreak/>
        <w:br w:type="page"/>
      </w:r>
    </w:p>
    <w:p w14:paraId="7B8B727A" w14:textId="77777777" w:rsidR="009C2919" w:rsidRDefault="009C2919" w:rsidP="009C2919">
      <w:pPr>
        <w:pStyle w:val="IOSheading32017"/>
      </w:pPr>
      <w:r>
        <w:lastRenderedPageBreak/>
        <w:t>Summer crop enterprise - Practical</w:t>
      </w:r>
    </w:p>
    <w:p w14:paraId="2FB3AB42" w14:textId="77777777" w:rsidR="00AC28CE" w:rsidRDefault="00AC28CE" w:rsidP="00AC28CE">
      <w:pPr>
        <w:pStyle w:val="IOSheading42017"/>
      </w:pPr>
      <w:r>
        <w:t>Purpose</w:t>
      </w:r>
    </w:p>
    <w:p w14:paraId="1ABDBD0C" w14:textId="77777777" w:rsidR="00AC28CE" w:rsidRDefault="00AC28CE" w:rsidP="00AC28CE">
      <w:pPr>
        <w:pStyle w:val="IOSlist1bullet2017"/>
        <w:rPr>
          <w:lang w:eastAsia="en-US"/>
        </w:rPr>
      </w:pPr>
      <w:r w:rsidRPr="00E87F37">
        <w:t>Cultivate</w:t>
      </w:r>
      <w:r>
        <w:rPr>
          <w:lang w:eastAsia="en-US"/>
        </w:rPr>
        <w:t xml:space="preserve"> an area provided in the agriculture farm using the tractor and rotary tiller.</w:t>
      </w:r>
    </w:p>
    <w:p w14:paraId="7C0A466E" w14:textId="77777777" w:rsidR="00AC28CE" w:rsidRDefault="00AC28CE" w:rsidP="00AC28CE">
      <w:pPr>
        <w:pStyle w:val="IOSlist1bullet2017"/>
        <w:rPr>
          <w:lang w:eastAsia="en-US"/>
        </w:rPr>
      </w:pPr>
      <w:r>
        <w:rPr>
          <w:lang w:eastAsia="en-US"/>
        </w:rPr>
        <w:t>Use the machinery safely and your driving skills to complete the task</w:t>
      </w:r>
    </w:p>
    <w:p w14:paraId="313CD855" w14:textId="77777777" w:rsidR="00AC28CE" w:rsidRDefault="00AC28CE" w:rsidP="00AC28CE">
      <w:pPr>
        <w:pStyle w:val="IOSlist1bullet2017"/>
        <w:rPr>
          <w:lang w:eastAsia="en-US"/>
        </w:rPr>
      </w:pPr>
      <w:r>
        <w:rPr>
          <w:lang w:eastAsia="en-US"/>
        </w:rPr>
        <w:t>Sweet corn has a growing period of approximately 3 months. By planting Sweet Corn in the middle of November, your crop will be ready to harvest about mid-February when you return to school</w:t>
      </w:r>
      <w:r w:rsidRPr="00E87F37">
        <w:rPr>
          <w:lang w:eastAsia="en-US"/>
        </w:rPr>
        <w:t xml:space="preserve"> </w:t>
      </w:r>
      <w:r>
        <w:rPr>
          <w:lang w:eastAsia="en-US"/>
        </w:rPr>
        <w:t>in year 10 next year.</w:t>
      </w:r>
    </w:p>
    <w:p w14:paraId="0643FDCA" w14:textId="77777777" w:rsidR="003C59F5" w:rsidRDefault="003C59F5" w:rsidP="003C59F5">
      <w:pPr>
        <w:pStyle w:val="IOSbodytext2017"/>
        <w:rPr>
          <w:lang w:eastAsia="en-US"/>
        </w:rPr>
      </w:pPr>
      <w:r>
        <w:rPr>
          <w:noProof/>
          <w:lang w:eastAsia="en-AU"/>
        </w:rPr>
        <w:drawing>
          <wp:inline distT="0" distB="0" distL="0" distR="0" wp14:anchorId="20DAD37C" wp14:editId="77D0FAA3">
            <wp:extent cx="3128065" cy="4599570"/>
            <wp:effectExtent l="19050" t="19050" r="15240" b="10795"/>
            <wp:docPr id="472" name="Picture 472" descr="Front of sweet corn seed packet showing gener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20122017091119-0001.jpg"/>
                    <pic:cNvPicPr/>
                  </pic:nvPicPr>
                  <pic:blipFill>
                    <a:blip r:embed="rId41" cstate="print">
                      <a:extLst>
                        <a:ext uri="{28A0092B-C50C-407E-A947-70E740481C1C}">
                          <a14:useLocalDpi xmlns:a14="http://schemas.microsoft.com/office/drawing/2010/main"/>
                        </a:ext>
                      </a:extLst>
                    </a:blip>
                    <a:stretch>
                      <a:fillRect/>
                    </a:stretch>
                  </pic:blipFill>
                  <pic:spPr>
                    <a:xfrm>
                      <a:off x="0" y="0"/>
                      <a:ext cx="3129883" cy="4602243"/>
                    </a:xfrm>
                    <a:prstGeom prst="rect">
                      <a:avLst/>
                    </a:prstGeom>
                    <a:ln w="12700">
                      <a:solidFill>
                        <a:sysClr val="windowText" lastClr="000000"/>
                      </a:solidFill>
                    </a:ln>
                  </pic:spPr>
                </pic:pic>
              </a:graphicData>
            </a:graphic>
          </wp:inline>
        </w:drawing>
      </w:r>
      <w:r>
        <w:rPr>
          <w:lang w:eastAsia="en-US"/>
        </w:rPr>
        <w:t xml:space="preserve"> </w:t>
      </w:r>
      <w:r>
        <w:rPr>
          <w:noProof/>
          <w:lang w:eastAsia="en-AU"/>
        </w:rPr>
        <w:drawing>
          <wp:inline distT="0" distB="0" distL="0" distR="0" wp14:anchorId="61B34E9E" wp14:editId="077E2955">
            <wp:extent cx="3143548" cy="4583496"/>
            <wp:effectExtent l="19050" t="19050" r="19050" b="26670"/>
            <wp:docPr id="473" name="Picture 473" descr="Back of sweet corn seed packet showing detail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20122017091058-0001.jpg"/>
                    <pic:cNvPicPr/>
                  </pic:nvPicPr>
                  <pic:blipFill>
                    <a:blip r:embed="rId42" cstate="print">
                      <a:extLst>
                        <a:ext uri="{28A0092B-C50C-407E-A947-70E740481C1C}">
                          <a14:useLocalDpi xmlns:a14="http://schemas.microsoft.com/office/drawing/2010/main"/>
                        </a:ext>
                      </a:extLst>
                    </a:blip>
                    <a:stretch>
                      <a:fillRect/>
                    </a:stretch>
                  </pic:blipFill>
                  <pic:spPr>
                    <a:xfrm>
                      <a:off x="0" y="0"/>
                      <a:ext cx="3143548" cy="4583496"/>
                    </a:xfrm>
                    <a:prstGeom prst="rect">
                      <a:avLst/>
                    </a:prstGeom>
                    <a:ln w="12700">
                      <a:solidFill>
                        <a:sysClr val="windowText" lastClr="000000"/>
                      </a:solidFill>
                    </a:ln>
                  </pic:spPr>
                </pic:pic>
              </a:graphicData>
            </a:graphic>
          </wp:inline>
        </w:drawing>
      </w:r>
    </w:p>
    <w:p w14:paraId="796BD7BD" w14:textId="77777777" w:rsidR="003C59F5" w:rsidRDefault="003C59F5" w:rsidP="003C59F5">
      <w:pPr>
        <w:pStyle w:val="IOSbodytext2017"/>
        <w:rPr>
          <w:lang w:eastAsia="en-US"/>
        </w:rPr>
      </w:pPr>
      <w:r w:rsidRPr="00716519">
        <w:rPr>
          <w:lang w:eastAsia="en-US"/>
        </w:rPr>
        <w:t>Image</w:t>
      </w:r>
      <w:r>
        <w:rPr>
          <w:lang w:eastAsia="en-US"/>
        </w:rPr>
        <w:t>s</w:t>
      </w:r>
      <w:r w:rsidRPr="00716519">
        <w:rPr>
          <w:lang w:eastAsia="en-US"/>
        </w:rPr>
        <w:t xml:space="preserve"> Courtesy of Yates</w:t>
      </w:r>
      <w:r>
        <w:rPr>
          <w:lang w:eastAsia="en-US"/>
        </w:rPr>
        <w:t>: DOC18/47291</w:t>
      </w:r>
    </w:p>
    <w:p w14:paraId="3940780E" w14:textId="77777777" w:rsidR="00E87F37" w:rsidRDefault="00E87F37" w:rsidP="00E87F37">
      <w:pPr>
        <w:pStyle w:val="IOSbodytext2017"/>
        <w:rPr>
          <w:szCs w:val="24"/>
          <w:lang w:eastAsia="en-US"/>
        </w:rPr>
      </w:pPr>
      <w:r>
        <w:rPr>
          <w:lang w:eastAsia="en-US"/>
        </w:rPr>
        <w:br w:type="page"/>
      </w:r>
    </w:p>
    <w:p w14:paraId="794A7771" w14:textId="77777777" w:rsidR="005E047E" w:rsidRDefault="00E87F37" w:rsidP="00E87F37">
      <w:pPr>
        <w:pStyle w:val="IOSheading42017"/>
      </w:pPr>
      <w:r>
        <w:lastRenderedPageBreak/>
        <w:t>Method</w:t>
      </w:r>
    </w:p>
    <w:p w14:paraId="38D51965" w14:textId="77777777" w:rsidR="00E87F37" w:rsidRDefault="00E87F37" w:rsidP="00E87F37">
      <w:pPr>
        <w:pStyle w:val="IOSheading52017"/>
      </w:pPr>
      <w:r>
        <w:t>Prepare Site:</w:t>
      </w:r>
    </w:p>
    <w:p w14:paraId="623C0E88" w14:textId="77777777" w:rsidR="00E87F37" w:rsidRDefault="00E87F37" w:rsidP="007356C0">
      <w:pPr>
        <w:pStyle w:val="IOSlist1bullet2017"/>
        <w:rPr>
          <w:lang w:eastAsia="en-US"/>
        </w:rPr>
      </w:pPr>
      <w:r>
        <w:rPr>
          <w:lang w:eastAsia="en-US"/>
        </w:rPr>
        <w:t>Spray the area for weeds</w:t>
      </w:r>
    </w:p>
    <w:p w14:paraId="35066541" w14:textId="77777777" w:rsidR="00E87F37" w:rsidRDefault="00E87F37" w:rsidP="007356C0">
      <w:pPr>
        <w:pStyle w:val="IOSlist1bullet2017"/>
        <w:rPr>
          <w:lang w:eastAsia="en-US"/>
        </w:rPr>
      </w:pPr>
      <w:r>
        <w:rPr>
          <w:lang w:eastAsia="en-US"/>
        </w:rPr>
        <w:t>Add Lime to the area before cultivating</w:t>
      </w:r>
    </w:p>
    <w:p w14:paraId="51672D07" w14:textId="77777777" w:rsidR="007356C0" w:rsidRDefault="007356C0" w:rsidP="007356C0">
      <w:pPr>
        <w:pStyle w:val="IOSheading52017"/>
      </w:pPr>
      <w:r>
        <w:t>Irrigation:</w:t>
      </w:r>
    </w:p>
    <w:p w14:paraId="7E374B24" w14:textId="77777777" w:rsidR="007356C0" w:rsidRDefault="007356C0" w:rsidP="007356C0">
      <w:pPr>
        <w:pStyle w:val="IOSlist1bullet2017"/>
        <w:rPr>
          <w:lang w:eastAsia="en-US"/>
        </w:rPr>
      </w:pPr>
      <w:r>
        <w:rPr>
          <w:lang w:eastAsia="en-US"/>
        </w:rPr>
        <w:t xml:space="preserve">Ensure </w:t>
      </w:r>
      <w:r w:rsidRPr="007356C0">
        <w:t>the</w:t>
      </w:r>
      <w:r>
        <w:rPr>
          <w:lang w:eastAsia="en-US"/>
        </w:rPr>
        <w:t xml:space="preserve"> computerised irrigation system is programmed to water the sweet corn over the summer period</w:t>
      </w:r>
    </w:p>
    <w:p w14:paraId="2A4AAFF9" w14:textId="77777777" w:rsidR="007356C0" w:rsidRDefault="007356C0" w:rsidP="007356C0">
      <w:pPr>
        <w:pStyle w:val="IOSheading52017"/>
      </w:pPr>
      <w:r>
        <w:t>Fertilizer:</w:t>
      </w:r>
    </w:p>
    <w:p w14:paraId="0E4D9BBB" w14:textId="77777777" w:rsidR="007356C0" w:rsidRDefault="007356C0" w:rsidP="007356C0">
      <w:pPr>
        <w:pStyle w:val="IOSlist1bullet2017"/>
        <w:rPr>
          <w:lang w:eastAsia="en-US"/>
        </w:rPr>
      </w:pPr>
      <w:r>
        <w:rPr>
          <w:lang w:eastAsia="en-US"/>
        </w:rPr>
        <w:t>Superphosphate</w:t>
      </w:r>
    </w:p>
    <w:p w14:paraId="525C1838" w14:textId="77777777" w:rsidR="007356C0" w:rsidRDefault="007356C0" w:rsidP="007356C0">
      <w:pPr>
        <w:pStyle w:val="IOSlist1bullet2017"/>
        <w:rPr>
          <w:lang w:eastAsia="en-US"/>
        </w:rPr>
      </w:pPr>
      <w:r>
        <w:rPr>
          <w:lang w:eastAsia="en-US"/>
        </w:rPr>
        <w:t>Experiment with:</w:t>
      </w:r>
    </w:p>
    <w:p w14:paraId="3219FA88" w14:textId="77777777" w:rsidR="007356C0" w:rsidRDefault="007356C0" w:rsidP="007356C0">
      <w:pPr>
        <w:pStyle w:val="IOSlist2bullet2017"/>
        <w:rPr>
          <w:lang w:eastAsia="en-US"/>
        </w:rPr>
      </w:pPr>
      <w:r>
        <w:rPr>
          <w:lang w:eastAsia="en-US"/>
        </w:rPr>
        <w:t>Blood &amp; Bone</w:t>
      </w:r>
    </w:p>
    <w:p w14:paraId="29ACF33F" w14:textId="77777777" w:rsidR="007356C0" w:rsidRDefault="007356C0" w:rsidP="007356C0">
      <w:pPr>
        <w:pStyle w:val="IOSlist2bullet2017"/>
        <w:rPr>
          <w:lang w:eastAsia="en-US"/>
        </w:rPr>
      </w:pPr>
      <w:r>
        <w:rPr>
          <w:lang w:eastAsia="en-US"/>
        </w:rPr>
        <w:t>Multi Grow</w:t>
      </w:r>
    </w:p>
    <w:p w14:paraId="6AFC886F" w14:textId="77777777" w:rsidR="007356C0" w:rsidRDefault="007356C0" w:rsidP="007356C0">
      <w:pPr>
        <w:pStyle w:val="IOSlist2bullet2017"/>
        <w:rPr>
          <w:lang w:eastAsia="en-US"/>
        </w:rPr>
      </w:pPr>
      <w:r>
        <w:rPr>
          <w:lang w:eastAsia="en-US"/>
        </w:rPr>
        <w:t>Other</w:t>
      </w:r>
    </w:p>
    <w:p w14:paraId="750AEE47" w14:textId="77777777" w:rsidR="007356C0" w:rsidRDefault="007356C0" w:rsidP="007356C0">
      <w:pPr>
        <w:pStyle w:val="IOSlist1bullet2017"/>
        <w:rPr>
          <w:lang w:eastAsia="en-US"/>
        </w:rPr>
      </w:pPr>
      <w:r>
        <w:rPr>
          <w:lang w:eastAsia="en-US"/>
        </w:rPr>
        <w:t>You might trial the following:</w:t>
      </w:r>
    </w:p>
    <w:p w14:paraId="3F63FF9F" w14:textId="77777777" w:rsidR="007356C0" w:rsidRDefault="007356C0" w:rsidP="007356C0">
      <w:pPr>
        <w:pStyle w:val="IOSlist2bullet2017"/>
        <w:rPr>
          <w:lang w:eastAsia="en-US"/>
        </w:rPr>
      </w:pPr>
      <w:r>
        <w:rPr>
          <w:lang w:eastAsia="en-US"/>
        </w:rPr>
        <w:t>one row of each fertiliser</w:t>
      </w:r>
    </w:p>
    <w:p w14:paraId="7A524AE7" w14:textId="77777777" w:rsidR="007356C0" w:rsidRDefault="007356C0" w:rsidP="007356C0">
      <w:pPr>
        <w:pStyle w:val="IOSlist2bullet2017"/>
        <w:rPr>
          <w:lang w:eastAsia="en-US"/>
        </w:rPr>
      </w:pPr>
      <w:r>
        <w:rPr>
          <w:lang w:eastAsia="en-US"/>
        </w:rPr>
        <w:t>combined row</w:t>
      </w:r>
    </w:p>
    <w:p w14:paraId="42107F72" w14:textId="77777777" w:rsidR="007356C0" w:rsidRDefault="007356C0" w:rsidP="007356C0">
      <w:pPr>
        <w:pStyle w:val="IOSlist2bullet2017"/>
        <w:rPr>
          <w:lang w:eastAsia="en-US"/>
        </w:rPr>
      </w:pPr>
      <w:r>
        <w:rPr>
          <w:lang w:eastAsia="en-US"/>
        </w:rPr>
        <w:t>no fertilizer</w:t>
      </w:r>
    </w:p>
    <w:p w14:paraId="0DF61840" w14:textId="04B4164F" w:rsidR="007356C0" w:rsidRDefault="007356C0" w:rsidP="007356C0">
      <w:pPr>
        <w:pStyle w:val="IOSlist1bullet2017"/>
        <w:rPr>
          <w:lang w:eastAsia="en-US"/>
        </w:rPr>
      </w:pPr>
      <w:r>
        <w:rPr>
          <w:lang w:eastAsia="en-US"/>
        </w:rPr>
        <w:t>Record the cr</w:t>
      </w:r>
      <w:r w:rsidR="0091076A">
        <w:rPr>
          <w:lang w:eastAsia="en-US"/>
        </w:rPr>
        <w:t>op yield for each treatment. (W</w:t>
      </w:r>
      <w:r>
        <w:rPr>
          <w:lang w:eastAsia="en-US"/>
        </w:rPr>
        <w:t>eight and number of cobs).</w:t>
      </w:r>
    </w:p>
    <w:p w14:paraId="350D0EF1" w14:textId="77777777" w:rsidR="007356C0" w:rsidRDefault="007356C0" w:rsidP="007356C0">
      <w:pPr>
        <w:pStyle w:val="IOSheading52017"/>
      </w:pPr>
      <w:r>
        <w:t>Once cultivated</w:t>
      </w:r>
    </w:p>
    <w:p w14:paraId="5102F629" w14:textId="77777777" w:rsidR="007356C0" w:rsidRDefault="007356C0" w:rsidP="007356C0">
      <w:pPr>
        <w:pStyle w:val="IOSlist1bullet2017"/>
        <w:rPr>
          <w:lang w:eastAsia="en-US"/>
        </w:rPr>
      </w:pPr>
      <w:r>
        <w:rPr>
          <w:lang w:eastAsia="en-US"/>
        </w:rPr>
        <w:t>Use twine to mark out the rows</w:t>
      </w:r>
    </w:p>
    <w:p w14:paraId="79AA6F16" w14:textId="77777777" w:rsidR="007356C0" w:rsidRDefault="00C41F7F" w:rsidP="00333179">
      <w:pPr>
        <w:pStyle w:val="IOSlist1bullet2017"/>
        <w:rPr>
          <w:lang w:eastAsia="en-US"/>
        </w:rPr>
      </w:pPr>
      <w:r>
        <w:rPr>
          <w:lang w:eastAsia="en-US"/>
        </w:rPr>
        <w:t>Use rakes and</w:t>
      </w:r>
      <w:r w:rsidR="007356C0">
        <w:rPr>
          <w:lang w:eastAsia="en-US"/>
        </w:rPr>
        <w:t xml:space="preserve"> 'D' handle spades to form the rows</w:t>
      </w:r>
    </w:p>
    <w:p w14:paraId="1A74AA49" w14:textId="77777777" w:rsidR="007356C0" w:rsidRDefault="007356C0" w:rsidP="00333179">
      <w:pPr>
        <w:pStyle w:val="IOSlist1bullet2017"/>
        <w:rPr>
          <w:lang w:eastAsia="en-US"/>
        </w:rPr>
      </w:pPr>
      <w:r>
        <w:rPr>
          <w:lang w:eastAsia="en-US"/>
        </w:rPr>
        <w:t>Construct rows approximately 0.8</w:t>
      </w:r>
      <w:r w:rsidR="00DB1BEC">
        <w:rPr>
          <w:lang w:eastAsia="en-US"/>
        </w:rPr>
        <w:t xml:space="preserve"> </w:t>
      </w:r>
      <w:r>
        <w:rPr>
          <w:lang w:eastAsia="en-US"/>
        </w:rPr>
        <w:t>metres apart and 0.3</w:t>
      </w:r>
      <w:r w:rsidR="00DB1BEC">
        <w:rPr>
          <w:lang w:eastAsia="en-US"/>
        </w:rPr>
        <w:t xml:space="preserve"> </w:t>
      </w:r>
      <w:r>
        <w:rPr>
          <w:lang w:eastAsia="en-US"/>
        </w:rPr>
        <w:t>metres high</w:t>
      </w:r>
    </w:p>
    <w:p w14:paraId="08B57FC6" w14:textId="77777777" w:rsidR="007356C0" w:rsidRDefault="00333179" w:rsidP="00333179">
      <w:pPr>
        <w:pStyle w:val="IOSlist1bullet2017"/>
        <w:rPr>
          <w:lang w:eastAsia="en-US"/>
        </w:rPr>
      </w:pPr>
      <w:r>
        <w:rPr>
          <w:lang w:eastAsia="en-US"/>
        </w:rPr>
        <w:t>The number of ‘hills’</w:t>
      </w:r>
      <w:r w:rsidR="007356C0">
        <w:rPr>
          <w:lang w:eastAsia="en-US"/>
        </w:rPr>
        <w:t xml:space="preserve"> constructed will depend on the size of the area</w:t>
      </w:r>
      <w:r w:rsidR="00C41F7F">
        <w:rPr>
          <w:lang w:eastAsia="en-US"/>
        </w:rPr>
        <w:t xml:space="preserve"> </w:t>
      </w:r>
      <w:r w:rsidR="007356C0">
        <w:rPr>
          <w:lang w:eastAsia="en-US"/>
        </w:rPr>
        <w:t>cultivated</w:t>
      </w:r>
    </w:p>
    <w:p w14:paraId="35F38CD2" w14:textId="77777777" w:rsidR="007356C0" w:rsidRDefault="007356C0" w:rsidP="00333179">
      <w:pPr>
        <w:pStyle w:val="IOSlist1bullet2017"/>
        <w:rPr>
          <w:lang w:eastAsia="en-US"/>
        </w:rPr>
      </w:pPr>
      <w:r>
        <w:rPr>
          <w:lang w:eastAsia="en-US"/>
        </w:rPr>
        <w:t>Place the fertiliser approximately 10</w:t>
      </w:r>
      <w:r w:rsidR="00C41F7F">
        <w:rPr>
          <w:lang w:eastAsia="en-US"/>
        </w:rPr>
        <w:t>0m</w:t>
      </w:r>
      <w:r>
        <w:rPr>
          <w:lang w:eastAsia="en-US"/>
        </w:rPr>
        <w:t>m below the seed placing</w:t>
      </w:r>
    </w:p>
    <w:p w14:paraId="5B6E2F7A" w14:textId="77777777" w:rsidR="007356C0" w:rsidRDefault="007356C0" w:rsidP="00333179">
      <w:pPr>
        <w:pStyle w:val="IOSlist1bullet2017"/>
        <w:rPr>
          <w:lang w:eastAsia="en-US"/>
        </w:rPr>
      </w:pPr>
      <w:r>
        <w:rPr>
          <w:lang w:eastAsia="en-US"/>
        </w:rPr>
        <w:t>Follo</w:t>
      </w:r>
      <w:r w:rsidR="00C41F7F">
        <w:rPr>
          <w:lang w:eastAsia="en-US"/>
        </w:rPr>
        <w:t>w the directions of seed depth and</w:t>
      </w:r>
      <w:r>
        <w:rPr>
          <w:lang w:eastAsia="en-US"/>
        </w:rPr>
        <w:t xml:space="preserve"> seed placing within rows as per</w:t>
      </w:r>
      <w:r w:rsidR="00C41F7F">
        <w:rPr>
          <w:lang w:eastAsia="en-US"/>
        </w:rPr>
        <w:t xml:space="preserve"> </w:t>
      </w:r>
      <w:r>
        <w:rPr>
          <w:lang w:eastAsia="en-US"/>
        </w:rPr>
        <w:t>the packet</w:t>
      </w:r>
    </w:p>
    <w:p w14:paraId="2D203755" w14:textId="77777777" w:rsidR="007356C0" w:rsidRDefault="007356C0" w:rsidP="00333179">
      <w:pPr>
        <w:pStyle w:val="IOSlist1bullet2017"/>
        <w:rPr>
          <w:lang w:eastAsia="en-US"/>
        </w:rPr>
      </w:pPr>
      <w:r>
        <w:rPr>
          <w:lang w:eastAsia="en-US"/>
        </w:rPr>
        <w:t>You may place mulch or pea straw a</w:t>
      </w:r>
      <w:r w:rsidR="00C41F7F">
        <w:rPr>
          <w:lang w:eastAsia="en-US"/>
        </w:rPr>
        <w:t xml:space="preserve">long the rows to prevent weeds and </w:t>
      </w:r>
      <w:r>
        <w:rPr>
          <w:lang w:eastAsia="en-US"/>
        </w:rPr>
        <w:t>maintain the moisture</w:t>
      </w:r>
    </w:p>
    <w:p w14:paraId="47F793D1" w14:textId="77777777" w:rsidR="007356C0" w:rsidRDefault="007356C0" w:rsidP="00333179">
      <w:pPr>
        <w:pStyle w:val="IOSlist1bullet2017"/>
        <w:rPr>
          <w:lang w:eastAsia="en-US"/>
        </w:rPr>
      </w:pPr>
      <w:r>
        <w:rPr>
          <w:lang w:eastAsia="en-US"/>
        </w:rPr>
        <w:t xml:space="preserve">Use </w:t>
      </w:r>
      <w:r w:rsidR="00C41F7F">
        <w:rPr>
          <w:lang w:eastAsia="en-US"/>
        </w:rPr>
        <w:t>an</w:t>
      </w:r>
      <w:r>
        <w:rPr>
          <w:lang w:eastAsia="en-US"/>
        </w:rPr>
        <w:t xml:space="preserve"> electric fence to partition the area from the remainder of the</w:t>
      </w:r>
      <w:r w:rsidR="00C41F7F">
        <w:rPr>
          <w:lang w:eastAsia="en-US"/>
        </w:rPr>
        <w:t xml:space="preserve"> </w:t>
      </w:r>
      <w:r>
        <w:rPr>
          <w:lang w:eastAsia="en-US"/>
        </w:rPr>
        <w:t>gardens and animals over the holidays</w:t>
      </w:r>
    </w:p>
    <w:p w14:paraId="7FEE8DE4" w14:textId="77777777" w:rsidR="00333179" w:rsidRDefault="00333179">
      <w:pPr>
        <w:spacing w:before="0" w:line="240" w:lineRule="auto"/>
        <w:rPr>
          <w:szCs w:val="24"/>
          <w:lang w:eastAsia="en-US"/>
        </w:rPr>
      </w:pPr>
      <w:r>
        <w:rPr>
          <w:lang w:eastAsia="en-US"/>
        </w:rPr>
        <w:br w:type="page"/>
      </w:r>
    </w:p>
    <w:p w14:paraId="7DC66347" w14:textId="77777777" w:rsidR="00333179" w:rsidRDefault="00333179" w:rsidP="00333179">
      <w:pPr>
        <w:pStyle w:val="IOSheading52017"/>
      </w:pPr>
      <w:r>
        <w:lastRenderedPageBreak/>
        <w:t>Questions</w:t>
      </w:r>
    </w:p>
    <w:p w14:paraId="3EDB99F2" w14:textId="77777777" w:rsidR="00333179" w:rsidRDefault="00333179" w:rsidP="00333179">
      <w:pPr>
        <w:pStyle w:val="IOSbodytext2017"/>
      </w:pPr>
      <w:r>
        <w:t>Identify the seed company:</w:t>
      </w:r>
    </w:p>
    <w:p w14:paraId="09ADBC33" w14:textId="77777777" w:rsidR="00333179" w:rsidRDefault="00333179" w:rsidP="00333179">
      <w:pPr>
        <w:pStyle w:val="IOSlines2017"/>
      </w:pPr>
      <w:r>
        <w:tab/>
      </w:r>
    </w:p>
    <w:p w14:paraId="6919977D" w14:textId="77777777" w:rsidR="00333179" w:rsidRDefault="00333179" w:rsidP="008A26E9">
      <w:pPr>
        <w:pStyle w:val="IOSbodytext2017"/>
      </w:pPr>
      <w:r>
        <w:t xml:space="preserve">What is the variety </w:t>
      </w:r>
      <w:r w:rsidRPr="008A26E9">
        <w:t>of</w:t>
      </w:r>
      <w:r>
        <w:t xml:space="preserve"> sweet corn?</w:t>
      </w:r>
    </w:p>
    <w:p w14:paraId="15D581A3" w14:textId="77777777" w:rsidR="00333179" w:rsidRDefault="00333179" w:rsidP="00333179">
      <w:pPr>
        <w:pStyle w:val="IOSlines2017"/>
      </w:pPr>
      <w:r>
        <w:tab/>
      </w:r>
    </w:p>
    <w:p w14:paraId="3ADAFAEB" w14:textId="77777777" w:rsidR="00333179" w:rsidRDefault="00333179" w:rsidP="008A26E9">
      <w:pPr>
        <w:pStyle w:val="IOSbodytext2017"/>
      </w:pPr>
      <w:r>
        <w:t>Describe the care that is needed to grow sweet corn successfully:</w:t>
      </w:r>
    </w:p>
    <w:p w14:paraId="7DD8E5C1" w14:textId="77777777" w:rsidR="00333179" w:rsidRDefault="00333179" w:rsidP="00333179">
      <w:pPr>
        <w:pStyle w:val="IOSlines2017"/>
      </w:pPr>
      <w:r>
        <w:tab/>
      </w:r>
    </w:p>
    <w:p w14:paraId="04F31BE5" w14:textId="77777777" w:rsidR="00333179" w:rsidRDefault="00333179" w:rsidP="00333179">
      <w:pPr>
        <w:pStyle w:val="IOSlines2017"/>
      </w:pPr>
      <w:r>
        <w:tab/>
      </w:r>
    </w:p>
    <w:p w14:paraId="7D81E08D" w14:textId="77777777" w:rsidR="00333179" w:rsidRDefault="00333179" w:rsidP="00333179">
      <w:pPr>
        <w:pStyle w:val="IOSlines2017"/>
      </w:pPr>
      <w:r>
        <w:tab/>
      </w:r>
    </w:p>
    <w:p w14:paraId="7A90828C" w14:textId="77777777" w:rsidR="00333179" w:rsidRDefault="008A26E9" w:rsidP="008A26E9">
      <w:pPr>
        <w:pStyle w:val="IOSbodytext2017"/>
      </w:pPr>
      <w:r>
        <w:t>After harvest:</w:t>
      </w:r>
    </w:p>
    <w:p w14:paraId="14ED227C" w14:textId="77777777" w:rsidR="008A26E9" w:rsidRDefault="008A26E9" w:rsidP="008A26E9">
      <w:pPr>
        <w:pStyle w:val="IOSbodytext2017"/>
      </w:pPr>
      <w:r>
        <w:t>Were there different yields from each row?</w:t>
      </w:r>
    </w:p>
    <w:p w14:paraId="685098A1" w14:textId="77777777" w:rsidR="008A26E9" w:rsidRDefault="008A26E9" w:rsidP="00333179">
      <w:pPr>
        <w:pStyle w:val="IOSlines2017"/>
      </w:pPr>
      <w:r>
        <w:tab/>
      </w:r>
    </w:p>
    <w:p w14:paraId="76FC516B" w14:textId="77777777" w:rsidR="008A26E9" w:rsidRDefault="008A26E9" w:rsidP="008A26E9">
      <w:pPr>
        <w:pStyle w:val="IOSbodytext2017"/>
      </w:pPr>
      <w:r>
        <w:t>What could have caused any variations in yield? Consider the use of fertilisers, the position of each row in the paddock, the amount of water used, exposure to sun and any weather variations.</w:t>
      </w:r>
    </w:p>
    <w:p w14:paraId="48CC7C84" w14:textId="77777777" w:rsidR="008A26E9" w:rsidRDefault="008A26E9" w:rsidP="00333179">
      <w:pPr>
        <w:pStyle w:val="IOSlines2017"/>
      </w:pPr>
      <w:r>
        <w:tab/>
      </w:r>
    </w:p>
    <w:p w14:paraId="67D1BD86" w14:textId="77777777" w:rsidR="008A26E9" w:rsidRDefault="008A26E9" w:rsidP="00333179">
      <w:pPr>
        <w:pStyle w:val="IOSlines2017"/>
      </w:pPr>
      <w:r>
        <w:tab/>
      </w:r>
    </w:p>
    <w:p w14:paraId="7460BB42" w14:textId="77777777" w:rsidR="008A26E9" w:rsidRDefault="008A26E9" w:rsidP="00333179">
      <w:pPr>
        <w:pStyle w:val="IOSlines2017"/>
      </w:pPr>
      <w:r>
        <w:tab/>
      </w:r>
    </w:p>
    <w:p w14:paraId="3DFCBD4D" w14:textId="77777777" w:rsidR="008A26E9" w:rsidRDefault="008A26E9" w:rsidP="00333179">
      <w:pPr>
        <w:pStyle w:val="IOSlines2017"/>
      </w:pPr>
      <w:r>
        <w:tab/>
      </w:r>
    </w:p>
    <w:p w14:paraId="23F70339" w14:textId="77777777" w:rsidR="008A26E9" w:rsidRDefault="008A26E9" w:rsidP="00333179">
      <w:pPr>
        <w:pStyle w:val="IOSlines2017"/>
      </w:pPr>
      <w:r>
        <w:tab/>
      </w:r>
    </w:p>
    <w:p w14:paraId="564369C9" w14:textId="77777777" w:rsidR="008A26E9" w:rsidRDefault="008A26E9" w:rsidP="008A26E9">
      <w:pPr>
        <w:pStyle w:val="IOSbodytext2017"/>
      </w:pPr>
      <w:r>
        <w:t>Based on the results, how would you manage future sweet corn crops to maximise yield and minimise inputs?</w:t>
      </w:r>
    </w:p>
    <w:p w14:paraId="733E3A2E" w14:textId="77777777" w:rsidR="008A26E9" w:rsidRDefault="008A26E9" w:rsidP="00333179">
      <w:pPr>
        <w:pStyle w:val="IOSlines2017"/>
      </w:pPr>
      <w:r>
        <w:tab/>
      </w:r>
    </w:p>
    <w:p w14:paraId="354AE1B6" w14:textId="77777777" w:rsidR="008A26E9" w:rsidRDefault="008A26E9" w:rsidP="00333179">
      <w:pPr>
        <w:pStyle w:val="IOSlines2017"/>
      </w:pPr>
      <w:r>
        <w:tab/>
      </w:r>
    </w:p>
    <w:p w14:paraId="14C1C548" w14:textId="77777777" w:rsidR="008A26E9" w:rsidRDefault="008A26E9" w:rsidP="00333179">
      <w:pPr>
        <w:pStyle w:val="IOSlines2017"/>
      </w:pPr>
      <w:r>
        <w:tab/>
      </w:r>
    </w:p>
    <w:p w14:paraId="68BA1D8A" w14:textId="77777777" w:rsidR="008A26E9" w:rsidRDefault="008A26E9" w:rsidP="00333179">
      <w:pPr>
        <w:pStyle w:val="IOSlines2017"/>
      </w:pPr>
      <w:r>
        <w:tab/>
      </w:r>
    </w:p>
    <w:p w14:paraId="470C34CA" w14:textId="77777777" w:rsidR="008A26E9" w:rsidRDefault="008A26E9" w:rsidP="00333179">
      <w:pPr>
        <w:pStyle w:val="IOSlines2017"/>
      </w:pPr>
      <w:r>
        <w:tab/>
      </w:r>
    </w:p>
    <w:p w14:paraId="3A51F450" w14:textId="77777777" w:rsidR="008A26E9" w:rsidRDefault="008A26E9" w:rsidP="00333179">
      <w:pPr>
        <w:pStyle w:val="IOSlines2017"/>
      </w:pPr>
      <w:r>
        <w:tab/>
      </w:r>
    </w:p>
    <w:p w14:paraId="75166D1D" w14:textId="77777777" w:rsidR="008A26E9" w:rsidRPr="00333179" w:rsidRDefault="008A26E9" w:rsidP="00333179">
      <w:pPr>
        <w:pStyle w:val="IOSlines2017"/>
      </w:pPr>
      <w:r>
        <w:tab/>
      </w:r>
    </w:p>
    <w:sectPr w:rsidR="008A26E9" w:rsidRPr="00333179" w:rsidSect="00E03FB9">
      <w:type w:val="continuous"/>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6FDE39" w14:textId="77777777" w:rsidR="00922864" w:rsidRDefault="00922864" w:rsidP="00F247F6">
      <w:r>
        <w:separator/>
      </w:r>
    </w:p>
    <w:p w14:paraId="15AD0707" w14:textId="77777777" w:rsidR="00922864" w:rsidRDefault="00922864"/>
    <w:p w14:paraId="29F3549C" w14:textId="77777777" w:rsidR="00922864" w:rsidRDefault="00922864"/>
    <w:p w14:paraId="7701BFEE" w14:textId="77777777" w:rsidR="00922864" w:rsidRDefault="00922864"/>
  </w:endnote>
  <w:endnote w:type="continuationSeparator" w:id="0">
    <w:p w14:paraId="71D0B4B9" w14:textId="77777777" w:rsidR="00922864" w:rsidRDefault="00922864" w:rsidP="00F247F6">
      <w:r>
        <w:continuationSeparator/>
      </w:r>
    </w:p>
    <w:p w14:paraId="6EB21FE1" w14:textId="77777777" w:rsidR="00922864" w:rsidRDefault="00922864"/>
    <w:p w14:paraId="427DF28C" w14:textId="77777777" w:rsidR="00922864" w:rsidRDefault="00922864"/>
    <w:p w14:paraId="74CECFC7" w14:textId="77777777" w:rsidR="00922864" w:rsidRDefault="009228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E47DC" w14:textId="77777777" w:rsidR="009822A2" w:rsidRPr="0092025C" w:rsidRDefault="009822A2" w:rsidP="00876C04">
    <w:pPr>
      <w:pStyle w:val="IOSfooter2017"/>
      <w:tabs>
        <w:tab w:val="center" w:pos="5245"/>
      </w:tabs>
    </w:pPr>
    <w:r w:rsidRPr="004E338C">
      <w:tab/>
    </w:r>
    <w:r w:rsidRPr="004E338C">
      <w:fldChar w:fldCharType="begin"/>
    </w:r>
    <w:r w:rsidRPr="004E338C">
      <w:instrText xml:space="preserve"> PAGE </w:instrText>
    </w:r>
    <w:r w:rsidRPr="004E338C">
      <w:fldChar w:fldCharType="separate"/>
    </w:r>
    <w:r w:rsidR="00157EE5">
      <w:rPr>
        <w:noProof/>
      </w:rPr>
      <w:t>2</w:t>
    </w:r>
    <w:r w:rsidRPr="004E338C">
      <w:fldChar w:fldCharType="end"/>
    </w:r>
    <w:r>
      <w:tab/>
    </w:r>
    <w:r w:rsidRPr="0063602A">
      <w:t>© State of NS</w:t>
    </w:r>
    <w:r>
      <w:t>W, Department of Education,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E5C47" w14:textId="77777777" w:rsidR="009822A2" w:rsidRPr="00182340" w:rsidRDefault="009822A2" w:rsidP="00B12937">
    <w:pPr>
      <w:pStyle w:val="IOSfooter2017"/>
      <w:tabs>
        <w:tab w:val="center" w:pos="5245"/>
      </w:tabs>
    </w:pPr>
    <w:r>
      <w:tab/>
    </w:r>
    <w:r>
      <w:tab/>
    </w:r>
    <w:r w:rsidRPr="00B12937">
      <w:t>© State of NSW, Department of Education, 201</w:t>
    </w:r>
    <w:r>
      <w:t>8</w:t>
    </w:r>
    <w:r>
      <w:tab/>
    </w:r>
    <w:r w:rsidRPr="004E338C">
      <w:fldChar w:fldCharType="begin"/>
    </w:r>
    <w:r w:rsidRPr="004E338C">
      <w:instrText xml:space="preserve"> PAGE </w:instrText>
    </w:r>
    <w:r w:rsidRPr="004E338C">
      <w:fldChar w:fldCharType="separate"/>
    </w:r>
    <w:r w:rsidR="00157EE5">
      <w:rPr>
        <w:noProof/>
      </w:rPr>
      <w:t>1</w:t>
    </w:r>
    <w:r w:rsidRPr="004E338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4F4B8" w14:textId="77777777" w:rsidR="00922864" w:rsidRDefault="00922864" w:rsidP="00F247F6">
      <w:r>
        <w:separator/>
      </w:r>
    </w:p>
    <w:p w14:paraId="1A6D0692" w14:textId="77777777" w:rsidR="00922864" w:rsidRDefault="00922864"/>
    <w:p w14:paraId="63A1CCB4" w14:textId="77777777" w:rsidR="00922864" w:rsidRDefault="00922864"/>
    <w:p w14:paraId="51370209" w14:textId="77777777" w:rsidR="00922864" w:rsidRDefault="00922864"/>
  </w:footnote>
  <w:footnote w:type="continuationSeparator" w:id="0">
    <w:p w14:paraId="6BA3C3C1" w14:textId="77777777" w:rsidR="00922864" w:rsidRDefault="00922864" w:rsidP="00F247F6">
      <w:r>
        <w:continuationSeparator/>
      </w:r>
    </w:p>
    <w:p w14:paraId="0499A2A7" w14:textId="77777777" w:rsidR="00922864" w:rsidRDefault="00922864"/>
    <w:p w14:paraId="15018490" w14:textId="77777777" w:rsidR="00922864" w:rsidRDefault="00922864"/>
    <w:p w14:paraId="76473C03" w14:textId="77777777" w:rsidR="00922864" w:rsidRDefault="0092286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11E99"/>
    <w:multiLevelType w:val="hybridMultilevel"/>
    <w:tmpl w:val="7C60F66E"/>
    <w:lvl w:ilvl="0" w:tplc="940C2908">
      <w:start w:val="1"/>
      <w:numFmt w:val="decimal"/>
      <w:lvlText w:val="%1."/>
      <w:lvlJc w:val="left"/>
      <w:pPr>
        <w:ind w:left="320" w:hanging="360"/>
      </w:pPr>
      <w:rPr>
        <w:rFonts w:hint="default"/>
      </w:rPr>
    </w:lvl>
    <w:lvl w:ilvl="1" w:tplc="0C090019" w:tentative="1">
      <w:start w:val="1"/>
      <w:numFmt w:val="lowerLetter"/>
      <w:lvlText w:val="%2."/>
      <w:lvlJc w:val="left"/>
      <w:pPr>
        <w:ind w:left="1040" w:hanging="360"/>
      </w:pPr>
    </w:lvl>
    <w:lvl w:ilvl="2" w:tplc="0C09001B" w:tentative="1">
      <w:start w:val="1"/>
      <w:numFmt w:val="lowerRoman"/>
      <w:lvlText w:val="%3."/>
      <w:lvlJc w:val="right"/>
      <w:pPr>
        <w:ind w:left="1760" w:hanging="180"/>
      </w:pPr>
    </w:lvl>
    <w:lvl w:ilvl="3" w:tplc="0C09000F" w:tentative="1">
      <w:start w:val="1"/>
      <w:numFmt w:val="decimal"/>
      <w:lvlText w:val="%4."/>
      <w:lvlJc w:val="left"/>
      <w:pPr>
        <w:ind w:left="2480" w:hanging="360"/>
      </w:pPr>
    </w:lvl>
    <w:lvl w:ilvl="4" w:tplc="0C090019" w:tentative="1">
      <w:start w:val="1"/>
      <w:numFmt w:val="lowerLetter"/>
      <w:lvlText w:val="%5."/>
      <w:lvlJc w:val="left"/>
      <w:pPr>
        <w:ind w:left="3200" w:hanging="360"/>
      </w:pPr>
    </w:lvl>
    <w:lvl w:ilvl="5" w:tplc="0C09001B" w:tentative="1">
      <w:start w:val="1"/>
      <w:numFmt w:val="lowerRoman"/>
      <w:lvlText w:val="%6."/>
      <w:lvlJc w:val="right"/>
      <w:pPr>
        <w:ind w:left="3920" w:hanging="180"/>
      </w:pPr>
    </w:lvl>
    <w:lvl w:ilvl="6" w:tplc="0C09000F" w:tentative="1">
      <w:start w:val="1"/>
      <w:numFmt w:val="decimal"/>
      <w:lvlText w:val="%7."/>
      <w:lvlJc w:val="left"/>
      <w:pPr>
        <w:ind w:left="4640" w:hanging="360"/>
      </w:pPr>
    </w:lvl>
    <w:lvl w:ilvl="7" w:tplc="0C090019" w:tentative="1">
      <w:start w:val="1"/>
      <w:numFmt w:val="lowerLetter"/>
      <w:lvlText w:val="%8."/>
      <w:lvlJc w:val="left"/>
      <w:pPr>
        <w:ind w:left="5360" w:hanging="360"/>
      </w:pPr>
    </w:lvl>
    <w:lvl w:ilvl="8" w:tplc="0C09001B" w:tentative="1">
      <w:start w:val="1"/>
      <w:numFmt w:val="lowerRoman"/>
      <w:lvlText w:val="%9."/>
      <w:lvlJc w:val="right"/>
      <w:pPr>
        <w:ind w:left="6080" w:hanging="180"/>
      </w:pPr>
    </w:lvl>
  </w:abstractNum>
  <w:abstractNum w:abstractNumId="2"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5" w15:restartNumberingAfterBreak="0">
    <w:nsid w:val="1E526402"/>
    <w:multiLevelType w:val="hybridMultilevel"/>
    <w:tmpl w:val="1C66D4EC"/>
    <w:lvl w:ilvl="0" w:tplc="469080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8A1473"/>
    <w:multiLevelType w:val="hybridMultilevel"/>
    <w:tmpl w:val="8A86D128"/>
    <w:lvl w:ilvl="0" w:tplc="2F42798C">
      <w:start w:val="1"/>
      <w:numFmt w:val="decimal"/>
      <w:lvlText w:val="%1."/>
      <w:lvlJc w:val="left"/>
      <w:pPr>
        <w:ind w:left="320" w:hanging="360"/>
      </w:pPr>
      <w:rPr>
        <w:rFonts w:hint="default"/>
      </w:rPr>
    </w:lvl>
    <w:lvl w:ilvl="1" w:tplc="0C090019" w:tentative="1">
      <w:start w:val="1"/>
      <w:numFmt w:val="lowerLetter"/>
      <w:lvlText w:val="%2."/>
      <w:lvlJc w:val="left"/>
      <w:pPr>
        <w:ind w:left="1040" w:hanging="360"/>
      </w:pPr>
    </w:lvl>
    <w:lvl w:ilvl="2" w:tplc="0C09001B" w:tentative="1">
      <w:start w:val="1"/>
      <w:numFmt w:val="lowerRoman"/>
      <w:lvlText w:val="%3."/>
      <w:lvlJc w:val="right"/>
      <w:pPr>
        <w:ind w:left="1760" w:hanging="180"/>
      </w:pPr>
    </w:lvl>
    <w:lvl w:ilvl="3" w:tplc="0C09000F" w:tentative="1">
      <w:start w:val="1"/>
      <w:numFmt w:val="decimal"/>
      <w:lvlText w:val="%4."/>
      <w:lvlJc w:val="left"/>
      <w:pPr>
        <w:ind w:left="2480" w:hanging="360"/>
      </w:pPr>
    </w:lvl>
    <w:lvl w:ilvl="4" w:tplc="0C090019" w:tentative="1">
      <w:start w:val="1"/>
      <w:numFmt w:val="lowerLetter"/>
      <w:lvlText w:val="%5."/>
      <w:lvlJc w:val="left"/>
      <w:pPr>
        <w:ind w:left="3200" w:hanging="360"/>
      </w:pPr>
    </w:lvl>
    <w:lvl w:ilvl="5" w:tplc="0C09001B" w:tentative="1">
      <w:start w:val="1"/>
      <w:numFmt w:val="lowerRoman"/>
      <w:lvlText w:val="%6."/>
      <w:lvlJc w:val="right"/>
      <w:pPr>
        <w:ind w:left="3920" w:hanging="180"/>
      </w:pPr>
    </w:lvl>
    <w:lvl w:ilvl="6" w:tplc="0C09000F" w:tentative="1">
      <w:start w:val="1"/>
      <w:numFmt w:val="decimal"/>
      <w:lvlText w:val="%7."/>
      <w:lvlJc w:val="left"/>
      <w:pPr>
        <w:ind w:left="4640" w:hanging="360"/>
      </w:pPr>
    </w:lvl>
    <w:lvl w:ilvl="7" w:tplc="0C090019" w:tentative="1">
      <w:start w:val="1"/>
      <w:numFmt w:val="lowerLetter"/>
      <w:lvlText w:val="%8."/>
      <w:lvlJc w:val="left"/>
      <w:pPr>
        <w:ind w:left="5360" w:hanging="360"/>
      </w:pPr>
    </w:lvl>
    <w:lvl w:ilvl="8" w:tplc="0C09001B" w:tentative="1">
      <w:start w:val="1"/>
      <w:numFmt w:val="lowerRoman"/>
      <w:lvlText w:val="%9."/>
      <w:lvlJc w:val="right"/>
      <w:pPr>
        <w:ind w:left="6080" w:hanging="180"/>
      </w:pPr>
    </w:lvl>
  </w:abstractNum>
  <w:abstractNum w:abstractNumId="7"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314B00"/>
    <w:multiLevelType w:val="hybridMultilevel"/>
    <w:tmpl w:val="A09AE578"/>
    <w:lvl w:ilvl="0" w:tplc="B5C0F834">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2"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A005532"/>
    <w:multiLevelType w:val="hybridMultilevel"/>
    <w:tmpl w:val="AD8695C4"/>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4"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2"/>
  </w:num>
  <w:num w:numId="4">
    <w:abstractNumId w:val="0"/>
  </w:num>
  <w:num w:numId="5">
    <w:abstractNumId w:val="13"/>
    <w:lvlOverride w:ilvl="0">
      <w:startOverride w:val="1"/>
    </w:lvlOverride>
  </w:num>
  <w:num w:numId="6">
    <w:abstractNumId w:val="14"/>
    <w:lvlOverride w:ilvl="0">
      <w:startOverride w:val="1"/>
    </w:lvlOverride>
  </w:num>
  <w:num w:numId="7">
    <w:abstractNumId w:val="0"/>
    <w:lvlOverride w:ilvl="0">
      <w:startOverride w:val="1"/>
    </w:lvlOverride>
  </w:num>
  <w:num w:numId="8">
    <w:abstractNumId w:val="2"/>
    <w:lvlOverride w:ilvl="0">
      <w:startOverride w:val="1"/>
    </w:lvlOverride>
  </w:num>
  <w:num w:numId="9">
    <w:abstractNumId w:val="4"/>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12"/>
  </w:num>
  <w:num w:numId="14">
    <w:abstractNumId w:val="9"/>
  </w:num>
  <w:num w:numId="15">
    <w:abstractNumId w:val="13"/>
  </w:num>
  <w:num w:numId="16">
    <w:abstractNumId w:val="10"/>
  </w:num>
  <w:num w:numId="17">
    <w:abstractNumId w:val="3"/>
  </w:num>
  <w:num w:numId="18">
    <w:abstractNumId w:val="13"/>
    <w:lvlOverride w:ilvl="0">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13"/>
    <w:lvlOverride w:ilvl="0">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num>
  <w:num w:numId="33">
    <w:abstractNumId w:val="8"/>
  </w:num>
  <w:num w:numId="34">
    <w:abstractNumId w:val="8"/>
  </w:num>
  <w:num w:numId="35">
    <w:abstractNumId w:val="5"/>
  </w:num>
  <w:num w:numId="36">
    <w:abstractNumId w:val="5"/>
  </w:num>
  <w:num w:numId="37">
    <w:abstractNumId w:val="6"/>
  </w:num>
  <w:num w:numId="38">
    <w:abstractNumId w:val="1"/>
  </w:num>
  <w:num w:numId="39">
    <w:abstractNumId w:val="13"/>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AU" w:vendorID="2" w:dllVersion="6"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characterSpacingControl w:val="doNotCompress"/>
  <w:hdrShapeDefaults>
    <o:shapedefaults v:ext="edit" spidmax="2049"/>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AC6"/>
    <w:rsid w:val="00004A37"/>
    <w:rsid w:val="00005034"/>
    <w:rsid w:val="000078D5"/>
    <w:rsid w:val="0001358F"/>
    <w:rsid w:val="00013BE9"/>
    <w:rsid w:val="00014490"/>
    <w:rsid w:val="00020502"/>
    <w:rsid w:val="000208A3"/>
    <w:rsid w:val="00023A65"/>
    <w:rsid w:val="000310A5"/>
    <w:rsid w:val="0003343B"/>
    <w:rsid w:val="00033A52"/>
    <w:rsid w:val="00034D54"/>
    <w:rsid w:val="000359DF"/>
    <w:rsid w:val="00041459"/>
    <w:rsid w:val="0004317D"/>
    <w:rsid w:val="0004413D"/>
    <w:rsid w:val="00044CC7"/>
    <w:rsid w:val="00045D96"/>
    <w:rsid w:val="00046617"/>
    <w:rsid w:val="00046A69"/>
    <w:rsid w:val="00053493"/>
    <w:rsid w:val="000553CB"/>
    <w:rsid w:val="000569EC"/>
    <w:rsid w:val="00056B22"/>
    <w:rsid w:val="0005746E"/>
    <w:rsid w:val="00057848"/>
    <w:rsid w:val="00060D11"/>
    <w:rsid w:val="00061AFA"/>
    <w:rsid w:val="00061D10"/>
    <w:rsid w:val="00063C48"/>
    <w:rsid w:val="0006428C"/>
    <w:rsid w:val="000647A3"/>
    <w:rsid w:val="0006647F"/>
    <w:rsid w:val="000666AB"/>
    <w:rsid w:val="00071666"/>
    <w:rsid w:val="000744B9"/>
    <w:rsid w:val="000806C4"/>
    <w:rsid w:val="00080B5D"/>
    <w:rsid w:val="00080FE0"/>
    <w:rsid w:val="00081795"/>
    <w:rsid w:val="000817AC"/>
    <w:rsid w:val="000845FD"/>
    <w:rsid w:val="000873F3"/>
    <w:rsid w:val="00087A4E"/>
    <w:rsid w:val="00090EE3"/>
    <w:rsid w:val="0009315F"/>
    <w:rsid w:val="00094C91"/>
    <w:rsid w:val="00096490"/>
    <w:rsid w:val="00097B4E"/>
    <w:rsid w:val="000A42DB"/>
    <w:rsid w:val="000B10B4"/>
    <w:rsid w:val="000B1F25"/>
    <w:rsid w:val="000B27B2"/>
    <w:rsid w:val="000B414C"/>
    <w:rsid w:val="000B463F"/>
    <w:rsid w:val="000B507C"/>
    <w:rsid w:val="000B72D9"/>
    <w:rsid w:val="000B72E8"/>
    <w:rsid w:val="000B7BCD"/>
    <w:rsid w:val="000C0F21"/>
    <w:rsid w:val="000C126F"/>
    <w:rsid w:val="000C1356"/>
    <w:rsid w:val="000C27B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0F77F3"/>
    <w:rsid w:val="00100432"/>
    <w:rsid w:val="00101F03"/>
    <w:rsid w:val="0010424C"/>
    <w:rsid w:val="00104449"/>
    <w:rsid w:val="001061A7"/>
    <w:rsid w:val="00106923"/>
    <w:rsid w:val="001076C8"/>
    <w:rsid w:val="0011027C"/>
    <w:rsid w:val="00112739"/>
    <w:rsid w:val="00114A3F"/>
    <w:rsid w:val="00116F57"/>
    <w:rsid w:val="00122962"/>
    <w:rsid w:val="00122C48"/>
    <w:rsid w:val="0012307B"/>
    <w:rsid w:val="00124782"/>
    <w:rsid w:val="00124D03"/>
    <w:rsid w:val="00124D97"/>
    <w:rsid w:val="001256F7"/>
    <w:rsid w:val="00125790"/>
    <w:rsid w:val="00126A4D"/>
    <w:rsid w:val="00126DE2"/>
    <w:rsid w:val="00127AF4"/>
    <w:rsid w:val="00130237"/>
    <w:rsid w:val="00130AC6"/>
    <w:rsid w:val="00132CBC"/>
    <w:rsid w:val="00135C5F"/>
    <w:rsid w:val="00143DF0"/>
    <w:rsid w:val="00144708"/>
    <w:rsid w:val="00144A15"/>
    <w:rsid w:val="00144FD5"/>
    <w:rsid w:val="0015112D"/>
    <w:rsid w:val="00153186"/>
    <w:rsid w:val="00153D7B"/>
    <w:rsid w:val="00154457"/>
    <w:rsid w:val="001548CA"/>
    <w:rsid w:val="00155A70"/>
    <w:rsid w:val="00155D62"/>
    <w:rsid w:val="00157EE5"/>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2340"/>
    <w:rsid w:val="00183801"/>
    <w:rsid w:val="001840A5"/>
    <w:rsid w:val="00187328"/>
    <w:rsid w:val="001876C7"/>
    <w:rsid w:val="00192798"/>
    <w:rsid w:val="00192BDA"/>
    <w:rsid w:val="00192E3E"/>
    <w:rsid w:val="00195260"/>
    <w:rsid w:val="00195B59"/>
    <w:rsid w:val="00196EF2"/>
    <w:rsid w:val="001A3CFA"/>
    <w:rsid w:val="001A43B2"/>
    <w:rsid w:val="001A6625"/>
    <w:rsid w:val="001A6DEE"/>
    <w:rsid w:val="001B00FE"/>
    <w:rsid w:val="001B26A9"/>
    <w:rsid w:val="001B26E1"/>
    <w:rsid w:val="001B36B7"/>
    <w:rsid w:val="001B4AEB"/>
    <w:rsid w:val="001B5AE8"/>
    <w:rsid w:val="001C2230"/>
    <w:rsid w:val="001C2EB7"/>
    <w:rsid w:val="001C38C7"/>
    <w:rsid w:val="001D0D69"/>
    <w:rsid w:val="001D2146"/>
    <w:rsid w:val="001D2BB1"/>
    <w:rsid w:val="001D2BC6"/>
    <w:rsid w:val="001E03B3"/>
    <w:rsid w:val="001E20C7"/>
    <w:rsid w:val="001E365C"/>
    <w:rsid w:val="001E44CC"/>
    <w:rsid w:val="001E629F"/>
    <w:rsid w:val="001F0688"/>
    <w:rsid w:val="001F16BB"/>
    <w:rsid w:val="001F37DB"/>
    <w:rsid w:val="001F3AEF"/>
    <w:rsid w:val="001F5AE1"/>
    <w:rsid w:val="001F63A2"/>
    <w:rsid w:val="001F6630"/>
    <w:rsid w:val="001F741C"/>
    <w:rsid w:val="0020142B"/>
    <w:rsid w:val="00201FB9"/>
    <w:rsid w:val="002028FB"/>
    <w:rsid w:val="002077C3"/>
    <w:rsid w:val="00210481"/>
    <w:rsid w:val="0021219D"/>
    <w:rsid w:val="00214178"/>
    <w:rsid w:val="002146DC"/>
    <w:rsid w:val="0021679A"/>
    <w:rsid w:val="00216F7C"/>
    <w:rsid w:val="00217EA7"/>
    <w:rsid w:val="00224B21"/>
    <w:rsid w:val="00226257"/>
    <w:rsid w:val="00227BC4"/>
    <w:rsid w:val="00227CAC"/>
    <w:rsid w:val="00230F5C"/>
    <w:rsid w:val="00231AB4"/>
    <w:rsid w:val="00233AD0"/>
    <w:rsid w:val="00234CB6"/>
    <w:rsid w:val="00244134"/>
    <w:rsid w:val="00246D9F"/>
    <w:rsid w:val="002476D0"/>
    <w:rsid w:val="00247701"/>
    <w:rsid w:val="00253BE1"/>
    <w:rsid w:val="00262A70"/>
    <w:rsid w:val="00264518"/>
    <w:rsid w:val="00264688"/>
    <w:rsid w:val="00266BF8"/>
    <w:rsid w:val="0027017E"/>
    <w:rsid w:val="002726CD"/>
    <w:rsid w:val="00273693"/>
    <w:rsid w:val="0027549C"/>
    <w:rsid w:val="00276E86"/>
    <w:rsid w:val="00281009"/>
    <w:rsid w:val="0028208D"/>
    <w:rsid w:val="00287A91"/>
    <w:rsid w:val="00287BEF"/>
    <w:rsid w:val="00287F99"/>
    <w:rsid w:val="0029009D"/>
    <w:rsid w:val="002908A5"/>
    <w:rsid w:val="002913AE"/>
    <w:rsid w:val="00293398"/>
    <w:rsid w:val="00294DD8"/>
    <w:rsid w:val="002959FF"/>
    <w:rsid w:val="00297EB2"/>
    <w:rsid w:val="002A047F"/>
    <w:rsid w:val="002A0963"/>
    <w:rsid w:val="002A0E12"/>
    <w:rsid w:val="002A0EF4"/>
    <w:rsid w:val="002A1386"/>
    <w:rsid w:val="002A384C"/>
    <w:rsid w:val="002A43A4"/>
    <w:rsid w:val="002A5324"/>
    <w:rsid w:val="002A5592"/>
    <w:rsid w:val="002A5D7E"/>
    <w:rsid w:val="002A6D01"/>
    <w:rsid w:val="002A7064"/>
    <w:rsid w:val="002B14CE"/>
    <w:rsid w:val="002B51EB"/>
    <w:rsid w:val="002B64F9"/>
    <w:rsid w:val="002B7F40"/>
    <w:rsid w:val="002C1BD1"/>
    <w:rsid w:val="002C1F7D"/>
    <w:rsid w:val="002C1FE3"/>
    <w:rsid w:val="002C2FB4"/>
    <w:rsid w:val="002C49A6"/>
    <w:rsid w:val="002C584C"/>
    <w:rsid w:val="002C5A1E"/>
    <w:rsid w:val="002D32FA"/>
    <w:rsid w:val="002D4B2F"/>
    <w:rsid w:val="002D5107"/>
    <w:rsid w:val="002D67D3"/>
    <w:rsid w:val="002D6D82"/>
    <w:rsid w:val="002D76C2"/>
    <w:rsid w:val="002D76D7"/>
    <w:rsid w:val="002E3997"/>
    <w:rsid w:val="002E4622"/>
    <w:rsid w:val="002E62F3"/>
    <w:rsid w:val="002E6C1C"/>
    <w:rsid w:val="002F039B"/>
    <w:rsid w:val="002F35FB"/>
    <w:rsid w:val="002F659E"/>
    <w:rsid w:val="002F7C70"/>
    <w:rsid w:val="002F7CEF"/>
    <w:rsid w:val="00300EC8"/>
    <w:rsid w:val="00301D72"/>
    <w:rsid w:val="0030418B"/>
    <w:rsid w:val="00306862"/>
    <w:rsid w:val="00312B69"/>
    <w:rsid w:val="00312F49"/>
    <w:rsid w:val="0031334D"/>
    <w:rsid w:val="00314377"/>
    <w:rsid w:val="003172E1"/>
    <w:rsid w:val="00320618"/>
    <w:rsid w:val="003213C2"/>
    <w:rsid w:val="00323B36"/>
    <w:rsid w:val="00326486"/>
    <w:rsid w:val="00326BD4"/>
    <w:rsid w:val="00327DF8"/>
    <w:rsid w:val="00330076"/>
    <w:rsid w:val="00333179"/>
    <w:rsid w:val="00333513"/>
    <w:rsid w:val="00333589"/>
    <w:rsid w:val="00333CC0"/>
    <w:rsid w:val="003348D8"/>
    <w:rsid w:val="00334C4F"/>
    <w:rsid w:val="0033679A"/>
    <w:rsid w:val="00336C3A"/>
    <w:rsid w:val="003375C5"/>
    <w:rsid w:val="003403C1"/>
    <w:rsid w:val="00340CBD"/>
    <w:rsid w:val="00342074"/>
    <w:rsid w:val="003442A3"/>
    <w:rsid w:val="00344AC5"/>
    <w:rsid w:val="003515E0"/>
    <w:rsid w:val="00352517"/>
    <w:rsid w:val="0035297C"/>
    <w:rsid w:val="00352C0D"/>
    <w:rsid w:val="003531AD"/>
    <w:rsid w:val="00353964"/>
    <w:rsid w:val="00354A79"/>
    <w:rsid w:val="00361E9A"/>
    <w:rsid w:val="003623FF"/>
    <w:rsid w:val="003628AA"/>
    <w:rsid w:val="00362D23"/>
    <w:rsid w:val="0036408B"/>
    <w:rsid w:val="00371046"/>
    <w:rsid w:val="0037137E"/>
    <w:rsid w:val="00372D64"/>
    <w:rsid w:val="00373C7D"/>
    <w:rsid w:val="00373EB2"/>
    <w:rsid w:val="003743BE"/>
    <w:rsid w:val="003748D3"/>
    <w:rsid w:val="00376683"/>
    <w:rsid w:val="0037729D"/>
    <w:rsid w:val="00377815"/>
    <w:rsid w:val="00381721"/>
    <w:rsid w:val="00381EBA"/>
    <w:rsid w:val="00382886"/>
    <w:rsid w:val="00385DA6"/>
    <w:rsid w:val="00386437"/>
    <w:rsid w:val="00386C26"/>
    <w:rsid w:val="003900EA"/>
    <w:rsid w:val="003918BA"/>
    <w:rsid w:val="00392E68"/>
    <w:rsid w:val="00395FF8"/>
    <w:rsid w:val="00396B4E"/>
    <w:rsid w:val="00396C71"/>
    <w:rsid w:val="003A0513"/>
    <w:rsid w:val="003A1D67"/>
    <w:rsid w:val="003A230D"/>
    <w:rsid w:val="003A3D70"/>
    <w:rsid w:val="003A4D0A"/>
    <w:rsid w:val="003A4D57"/>
    <w:rsid w:val="003B0B56"/>
    <w:rsid w:val="003B1761"/>
    <w:rsid w:val="003B2018"/>
    <w:rsid w:val="003C10EC"/>
    <w:rsid w:val="003C2E3F"/>
    <w:rsid w:val="003C5573"/>
    <w:rsid w:val="003C59F5"/>
    <w:rsid w:val="003C795A"/>
    <w:rsid w:val="003D0C0A"/>
    <w:rsid w:val="003D1B79"/>
    <w:rsid w:val="003D1CB3"/>
    <w:rsid w:val="003D4C97"/>
    <w:rsid w:val="003D5CB3"/>
    <w:rsid w:val="003E27A4"/>
    <w:rsid w:val="003E2B73"/>
    <w:rsid w:val="003E33D3"/>
    <w:rsid w:val="003E52FB"/>
    <w:rsid w:val="003E6393"/>
    <w:rsid w:val="003E6398"/>
    <w:rsid w:val="003E67FD"/>
    <w:rsid w:val="003F18D5"/>
    <w:rsid w:val="003F2136"/>
    <w:rsid w:val="003F4814"/>
    <w:rsid w:val="003F525D"/>
    <w:rsid w:val="003F5CB8"/>
    <w:rsid w:val="003F683A"/>
    <w:rsid w:val="003F70D9"/>
    <w:rsid w:val="003F7AC5"/>
    <w:rsid w:val="0040274C"/>
    <w:rsid w:val="0040451C"/>
    <w:rsid w:val="0040519E"/>
    <w:rsid w:val="0040673B"/>
    <w:rsid w:val="00411E53"/>
    <w:rsid w:val="00412862"/>
    <w:rsid w:val="00412C09"/>
    <w:rsid w:val="00414739"/>
    <w:rsid w:val="00414985"/>
    <w:rsid w:val="004173E7"/>
    <w:rsid w:val="004238A6"/>
    <w:rsid w:val="00425249"/>
    <w:rsid w:val="00425E59"/>
    <w:rsid w:val="004278D9"/>
    <w:rsid w:val="00427B28"/>
    <w:rsid w:val="00432AFC"/>
    <w:rsid w:val="00433D91"/>
    <w:rsid w:val="00434D18"/>
    <w:rsid w:val="00435ED2"/>
    <w:rsid w:val="00435F3A"/>
    <w:rsid w:val="00441281"/>
    <w:rsid w:val="00443132"/>
    <w:rsid w:val="0044354A"/>
    <w:rsid w:val="0044367C"/>
    <w:rsid w:val="00450B1C"/>
    <w:rsid w:val="00457521"/>
    <w:rsid w:val="00461B5D"/>
    <w:rsid w:val="00462988"/>
    <w:rsid w:val="004637DD"/>
    <w:rsid w:val="00464051"/>
    <w:rsid w:val="0046487D"/>
    <w:rsid w:val="00466ED9"/>
    <w:rsid w:val="004670DE"/>
    <w:rsid w:val="004736AB"/>
    <w:rsid w:val="004829E9"/>
    <w:rsid w:val="00483630"/>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C00A3"/>
    <w:rsid w:val="004C0F2C"/>
    <w:rsid w:val="004C3651"/>
    <w:rsid w:val="004C365F"/>
    <w:rsid w:val="004C39BA"/>
    <w:rsid w:val="004C4383"/>
    <w:rsid w:val="004C6799"/>
    <w:rsid w:val="004D0E05"/>
    <w:rsid w:val="004D3A98"/>
    <w:rsid w:val="004D4C42"/>
    <w:rsid w:val="004D560F"/>
    <w:rsid w:val="004D57A9"/>
    <w:rsid w:val="004E080C"/>
    <w:rsid w:val="004E1D7D"/>
    <w:rsid w:val="004E1FA2"/>
    <w:rsid w:val="004E2AAE"/>
    <w:rsid w:val="004E4544"/>
    <w:rsid w:val="004E5440"/>
    <w:rsid w:val="004E562D"/>
    <w:rsid w:val="004E7707"/>
    <w:rsid w:val="004E7B6F"/>
    <w:rsid w:val="004E7DF8"/>
    <w:rsid w:val="004F3F99"/>
    <w:rsid w:val="004F52F4"/>
    <w:rsid w:val="004F5A67"/>
    <w:rsid w:val="004F5BB5"/>
    <w:rsid w:val="00504CA2"/>
    <w:rsid w:val="00505703"/>
    <w:rsid w:val="005072A6"/>
    <w:rsid w:val="0050731C"/>
    <w:rsid w:val="005108FF"/>
    <w:rsid w:val="0051750A"/>
    <w:rsid w:val="005215E7"/>
    <w:rsid w:val="00521800"/>
    <w:rsid w:val="00521C38"/>
    <w:rsid w:val="005231C1"/>
    <w:rsid w:val="005250C6"/>
    <w:rsid w:val="00527609"/>
    <w:rsid w:val="00527B1E"/>
    <w:rsid w:val="005305EF"/>
    <w:rsid w:val="00531332"/>
    <w:rsid w:val="00531D0E"/>
    <w:rsid w:val="00533818"/>
    <w:rsid w:val="00533A7B"/>
    <w:rsid w:val="00533BAC"/>
    <w:rsid w:val="0053486A"/>
    <w:rsid w:val="00534980"/>
    <w:rsid w:val="00535B10"/>
    <w:rsid w:val="005428B0"/>
    <w:rsid w:val="00542ED0"/>
    <w:rsid w:val="005438CC"/>
    <w:rsid w:val="0054443B"/>
    <w:rsid w:val="005450BF"/>
    <w:rsid w:val="00545AD0"/>
    <w:rsid w:val="005479DB"/>
    <w:rsid w:val="005501BA"/>
    <w:rsid w:val="00552754"/>
    <w:rsid w:val="0055306D"/>
    <w:rsid w:val="00555A8D"/>
    <w:rsid w:val="00556C4B"/>
    <w:rsid w:val="00557858"/>
    <w:rsid w:val="005638A2"/>
    <w:rsid w:val="00563911"/>
    <w:rsid w:val="0056468C"/>
    <w:rsid w:val="00565215"/>
    <w:rsid w:val="00565F2C"/>
    <w:rsid w:val="00566369"/>
    <w:rsid w:val="005668D0"/>
    <w:rsid w:val="00566DBF"/>
    <w:rsid w:val="00567CB3"/>
    <w:rsid w:val="00572F2D"/>
    <w:rsid w:val="00574AF8"/>
    <w:rsid w:val="005762C5"/>
    <w:rsid w:val="00577029"/>
    <w:rsid w:val="00577650"/>
    <w:rsid w:val="005778B3"/>
    <w:rsid w:val="00583C0E"/>
    <w:rsid w:val="005844B9"/>
    <w:rsid w:val="00592DC8"/>
    <w:rsid w:val="0059578E"/>
    <w:rsid w:val="005A0B77"/>
    <w:rsid w:val="005A2BE8"/>
    <w:rsid w:val="005A3B09"/>
    <w:rsid w:val="005A4056"/>
    <w:rsid w:val="005A4981"/>
    <w:rsid w:val="005A5D89"/>
    <w:rsid w:val="005B0D30"/>
    <w:rsid w:val="005B20DD"/>
    <w:rsid w:val="005B386C"/>
    <w:rsid w:val="005B50AD"/>
    <w:rsid w:val="005C29EB"/>
    <w:rsid w:val="005C3FAD"/>
    <w:rsid w:val="005C6593"/>
    <w:rsid w:val="005C6B9B"/>
    <w:rsid w:val="005C714A"/>
    <w:rsid w:val="005C7171"/>
    <w:rsid w:val="005C7E22"/>
    <w:rsid w:val="005D1156"/>
    <w:rsid w:val="005D1707"/>
    <w:rsid w:val="005D18B5"/>
    <w:rsid w:val="005D6163"/>
    <w:rsid w:val="005D6A81"/>
    <w:rsid w:val="005D7F42"/>
    <w:rsid w:val="005E047E"/>
    <w:rsid w:val="005E06FC"/>
    <w:rsid w:val="005E0EEE"/>
    <w:rsid w:val="005E20C6"/>
    <w:rsid w:val="005E2254"/>
    <w:rsid w:val="005E2711"/>
    <w:rsid w:val="005E4A25"/>
    <w:rsid w:val="005E4BA5"/>
    <w:rsid w:val="005E4C58"/>
    <w:rsid w:val="005E5C1C"/>
    <w:rsid w:val="005E7B03"/>
    <w:rsid w:val="005F1BCA"/>
    <w:rsid w:val="005F401E"/>
    <w:rsid w:val="00601004"/>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02A"/>
    <w:rsid w:val="006367DC"/>
    <w:rsid w:val="00641608"/>
    <w:rsid w:val="00641F62"/>
    <w:rsid w:val="00642593"/>
    <w:rsid w:val="00643675"/>
    <w:rsid w:val="0064399C"/>
    <w:rsid w:val="00645A37"/>
    <w:rsid w:val="00646480"/>
    <w:rsid w:val="006472E0"/>
    <w:rsid w:val="00647909"/>
    <w:rsid w:val="006525FD"/>
    <w:rsid w:val="00652A97"/>
    <w:rsid w:val="00653138"/>
    <w:rsid w:val="006538B8"/>
    <w:rsid w:val="006549CD"/>
    <w:rsid w:val="006557E4"/>
    <w:rsid w:val="00656F39"/>
    <w:rsid w:val="00657341"/>
    <w:rsid w:val="0066187E"/>
    <w:rsid w:val="00661DC9"/>
    <w:rsid w:val="0066275F"/>
    <w:rsid w:val="0066428B"/>
    <w:rsid w:val="006658C0"/>
    <w:rsid w:val="00667FEF"/>
    <w:rsid w:val="006702FF"/>
    <w:rsid w:val="0067272C"/>
    <w:rsid w:val="00675CF2"/>
    <w:rsid w:val="00680A33"/>
    <w:rsid w:val="00681262"/>
    <w:rsid w:val="0068151E"/>
    <w:rsid w:val="00681801"/>
    <w:rsid w:val="00684405"/>
    <w:rsid w:val="00686B5B"/>
    <w:rsid w:val="00691235"/>
    <w:rsid w:val="00693224"/>
    <w:rsid w:val="00693A28"/>
    <w:rsid w:val="0069602A"/>
    <w:rsid w:val="006A30D2"/>
    <w:rsid w:val="006A4683"/>
    <w:rsid w:val="006B092B"/>
    <w:rsid w:val="006B101F"/>
    <w:rsid w:val="006B5A13"/>
    <w:rsid w:val="006B746F"/>
    <w:rsid w:val="006C116B"/>
    <w:rsid w:val="006C2135"/>
    <w:rsid w:val="006C2483"/>
    <w:rsid w:val="006C2DE3"/>
    <w:rsid w:val="006C4A48"/>
    <w:rsid w:val="006C616D"/>
    <w:rsid w:val="006C6398"/>
    <w:rsid w:val="006C6B8B"/>
    <w:rsid w:val="006C72CB"/>
    <w:rsid w:val="006D2C8A"/>
    <w:rsid w:val="006D2D7A"/>
    <w:rsid w:val="006D3380"/>
    <w:rsid w:val="006D36F5"/>
    <w:rsid w:val="006E0C49"/>
    <w:rsid w:val="006E1124"/>
    <w:rsid w:val="006E1206"/>
    <w:rsid w:val="006E5631"/>
    <w:rsid w:val="006E618C"/>
    <w:rsid w:val="006E6486"/>
    <w:rsid w:val="006E7521"/>
    <w:rsid w:val="006F0DC3"/>
    <w:rsid w:val="006F329B"/>
    <w:rsid w:val="006F4219"/>
    <w:rsid w:val="006F51E7"/>
    <w:rsid w:val="006F6A94"/>
    <w:rsid w:val="00700EE9"/>
    <w:rsid w:val="007027A2"/>
    <w:rsid w:val="0070724D"/>
    <w:rsid w:val="00707BF1"/>
    <w:rsid w:val="00710BDE"/>
    <w:rsid w:val="0071386D"/>
    <w:rsid w:val="00716519"/>
    <w:rsid w:val="00717841"/>
    <w:rsid w:val="00717FE7"/>
    <w:rsid w:val="0072330F"/>
    <w:rsid w:val="00724411"/>
    <w:rsid w:val="00725F56"/>
    <w:rsid w:val="007305A6"/>
    <w:rsid w:val="007327D5"/>
    <w:rsid w:val="007336EE"/>
    <w:rsid w:val="00735302"/>
    <w:rsid w:val="007356C0"/>
    <w:rsid w:val="00736370"/>
    <w:rsid w:val="0073761F"/>
    <w:rsid w:val="00737918"/>
    <w:rsid w:val="0074025C"/>
    <w:rsid w:val="00744F25"/>
    <w:rsid w:val="00745115"/>
    <w:rsid w:val="00745AE9"/>
    <w:rsid w:val="007536F6"/>
    <w:rsid w:val="007554C8"/>
    <w:rsid w:val="00755761"/>
    <w:rsid w:val="007559D2"/>
    <w:rsid w:val="00756B8B"/>
    <w:rsid w:val="00756F52"/>
    <w:rsid w:val="00760616"/>
    <w:rsid w:val="0076139E"/>
    <w:rsid w:val="00761754"/>
    <w:rsid w:val="0076267D"/>
    <w:rsid w:val="00763562"/>
    <w:rsid w:val="00764927"/>
    <w:rsid w:val="00765142"/>
    <w:rsid w:val="007653A2"/>
    <w:rsid w:val="00766EE2"/>
    <w:rsid w:val="00771E81"/>
    <w:rsid w:val="007747B7"/>
    <w:rsid w:val="007805FB"/>
    <w:rsid w:val="0078259E"/>
    <w:rsid w:val="00783CE4"/>
    <w:rsid w:val="0078587F"/>
    <w:rsid w:val="00786AEE"/>
    <w:rsid w:val="00787A97"/>
    <w:rsid w:val="00790711"/>
    <w:rsid w:val="007910C7"/>
    <w:rsid w:val="00791D75"/>
    <w:rsid w:val="00793D53"/>
    <w:rsid w:val="00797098"/>
    <w:rsid w:val="007A4D88"/>
    <w:rsid w:val="007A6A83"/>
    <w:rsid w:val="007B3F18"/>
    <w:rsid w:val="007B6051"/>
    <w:rsid w:val="007B67E6"/>
    <w:rsid w:val="007C0895"/>
    <w:rsid w:val="007C1A43"/>
    <w:rsid w:val="007C4EDA"/>
    <w:rsid w:val="007C4EFC"/>
    <w:rsid w:val="007D249F"/>
    <w:rsid w:val="007D2605"/>
    <w:rsid w:val="007D39CC"/>
    <w:rsid w:val="007D4FCB"/>
    <w:rsid w:val="007E0CF9"/>
    <w:rsid w:val="007E1F34"/>
    <w:rsid w:val="007E47F7"/>
    <w:rsid w:val="007E5FEB"/>
    <w:rsid w:val="007E65A7"/>
    <w:rsid w:val="007E6B74"/>
    <w:rsid w:val="007F2243"/>
    <w:rsid w:val="007F3EF8"/>
    <w:rsid w:val="007F42E2"/>
    <w:rsid w:val="007F4D09"/>
    <w:rsid w:val="00805DA8"/>
    <w:rsid w:val="0081284B"/>
    <w:rsid w:val="0081354B"/>
    <w:rsid w:val="00813AAF"/>
    <w:rsid w:val="00815384"/>
    <w:rsid w:val="008153DB"/>
    <w:rsid w:val="0081627B"/>
    <w:rsid w:val="00817C02"/>
    <w:rsid w:val="0082144F"/>
    <w:rsid w:val="00830504"/>
    <w:rsid w:val="0083434F"/>
    <w:rsid w:val="0083461F"/>
    <w:rsid w:val="00835B47"/>
    <w:rsid w:val="008375D1"/>
    <w:rsid w:val="008378C0"/>
    <w:rsid w:val="0083795B"/>
    <w:rsid w:val="00837DA0"/>
    <w:rsid w:val="00840A44"/>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33B6"/>
    <w:rsid w:val="008645EE"/>
    <w:rsid w:val="00864B0B"/>
    <w:rsid w:val="00865042"/>
    <w:rsid w:val="00865907"/>
    <w:rsid w:val="00867DC2"/>
    <w:rsid w:val="00873B34"/>
    <w:rsid w:val="00873F92"/>
    <w:rsid w:val="00876C04"/>
    <w:rsid w:val="00877563"/>
    <w:rsid w:val="00882114"/>
    <w:rsid w:val="00884C91"/>
    <w:rsid w:val="008910FF"/>
    <w:rsid w:val="008926E7"/>
    <w:rsid w:val="008947CE"/>
    <w:rsid w:val="00895DF5"/>
    <w:rsid w:val="008A1D40"/>
    <w:rsid w:val="008A26E9"/>
    <w:rsid w:val="008A3DC4"/>
    <w:rsid w:val="008A4E89"/>
    <w:rsid w:val="008A590B"/>
    <w:rsid w:val="008A7533"/>
    <w:rsid w:val="008B24FF"/>
    <w:rsid w:val="008B58D9"/>
    <w:rsid w:val="008C0007"/>
    <w:rsid w:val="008C0D48"/>
    <w:rsid w:val="008C380D"/>
    <w:rsid w:val="008C571B"/>
    <w:rsid w:val="008C596A"/>
    <w:rsid w:val="008C5F87"/>
    <w:rsid w:val="008C6E84"/>
    <w:rsid w:val="008C764D"/>
    <w:rsid w:val="008D00CF"/>
    <w:rsid w:val="008D2F78"/>
    <w:rsid w:val="008D31C4"/>
    <w:rsid w:val="008D724C"/>
    <w:rsid w:val="008E127D"/>
    <w:rsid w:val="008E4334"/>
    <w:rsid w:val="008F0FAD"/>
    <w:rsid w:val="008F208C"/>
    <w:rsid w:val="008F534A"/>
    <w:rsid w:val="00900329"/>
    <w:rsid w:val="00901353"/>
    <w:rsid w:val="00902A95"/>
    <w:rsid w:val="00903227"/>
    <w:rsid w:val="0091053C"/>
    <w:rsid w:val="0091076A"/>
    <w:rsid w:val="0091173B"/>
    <w:rsid w:val="00916358"/>
    <w:rsid w:val="00917561"/>
    <w:rsid w:val="009177E8"/>
    <w:rsid w:val="0092025C"/>
    <w:rsid w:val="0092063C"/>
    <w:rsid w:val="00920F94"/>
    <w:rsid w:val="00921148"/>
    <w:rsid w:val="00921D1E"/>
    <w:rsid w:val="00922864"/>
    <w:rsid w:val="009240E4"/>
    <w:rsid w:val="00926437"/>
    <w:rsid w:val="009265D2"/>
    <w:rsid w:val="00927499"/>
    <w:rsid w:val="009326B8"/>
    <w:rsid w:val="009338F2"/>
    <w:rsid w:val="00934ADB"/>
    <w:rsid w:val="009358FB"/>
    <w:rsid w:val="00937DF6"/>
    <w:rsid w:val="0094208F"/>
    <w:rsid w:val="009426F9"/>
    <w:rsid w:val="00944DA7"/>
    <w:rsid w:val="0094644C"/>
    <w:rsid w:val="00951C9E"/>
    <w:rsid w:val="00953ABD"/>
    <w:rsid w:val="00954F1E"/>
    <w:rsid w:val="00955936"/>
    <w:rsid w:val="00956AE4"/>
    <w:rsid w:val="009639BE"/>
    <w:rsid w:val="00964D8D"/>
    <w:rsid w:val="009653F2"/>
    <w:rsid w:val="0096694E"/>
    <w:rsid w:val="0096707B"/>
    <w:rsid w:val="009672D9"/>
    <w:rsid w:val="00974536"/>
    <w:rsid w:val="00975398"/>
    <w:rsid w:val="00977162"/>
    <w:rsid w:val="009815C0"/>
    <w:rsid w:val="00981C1D"/>
    <w:rsid w:val="009822A2"/>
    <w:rsid w:val="009831DF"/>
    <w:rsid w:val="00984F80"/>
    <w:rsid w:val="009869FC"/>
    <w:rsid w:val="0099214B"/>
    <w:rsid w:val="009940DD"/>
    <w:rsid w:val="00995FA3"/>
    <w:rsid w:val="00996168"/>
    <w:rsid w:val="00997EA5"/>
    <w:rsid w:val="00997F69"/>
    <w:rsid w:val="009A0F36"/>
    <w:rsid w:val="009A1846"/>
    <w:rsid w:val="009A5752"/>
    <w:rsid w:val="009B176D"/>
    <w:rsid w:val="009B25CC"/>
    <w:rsid w:val="009B390A"/>
    <w:rsid w:val="009B6250"/>
    <w:rsid w:val="009B6ACD"/>
    <w:rsid w:val="009B7821"/>
    <w:rsid w:val="009C0A55"/>
    <w:rsid w:val="009C21CD"/>
    <w:rsid w:val="009C2612"/>
    <w:rsid w:val="009C2919"/>
    <w:rsid w:val="009C506A"/>
    <w:rsid w:val="009C533B"/>
    <w:rsid w:val="009C5D32"/>
    <w:rsid w:val="009C6C9B"/>
    <w:rsid w:val="009D014D"/>
    <w:rsid w:val="009D0FC8"/>
    <w:rsid w:val="009D1154"/>
    <w:rsid w:val="009D1DE3"/>
    <w:rsid w:val="009D3379"/>
    <w:rsid w:val="009D39B1"/>
    <w:rsid w:val="009D4078"/>
    <w:rsid w:val="009E072C"/>
    <w:rsid w:val="009E2CE6"/>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1E7"/>
    <w:rsid w:val="00A12652"/>
    <w:rsid w:val="00A13474"/>
    <w:rsid w:val="00A13953"/>
    <w:rsid w:val="00A14043"/>
    <w:rsid w:val="00A14500"/>
    <w:rsid w:val="00A148A2"/>
    <w:rsid w:val="00A1562B"/>
    <w:rsid w:val="00A15EB0"/>
    <w:rsid w:val="00A16761"/>
    <w:rsid w:val="00A17072"/>
    <w:rsid w:val="00A175CB"/>
    <w:rsid w:val="00A17BDF"/>
    <w:rsid w:val="00A21396"/>
    <w:rsid w:val="00A21978"/>
    <w:rsid w:val="00A221A3"/>
    <w:rsid w:val="00A225B4"/>
    <w:rsid w:val="00A2362D"/>
    <w:rsid w:val="00A245C0"/>
    <w:rsid w:val="00A25652"/>
    <w:rsid w:val="00A25E8B"/>
    <w:rsid w:val="00A30AF5"/>
    <w:rsid w:val="00A310D7"/>
    <w:rsid w:val="00A31151"/>
    <w:rsid w:val="00A316CF"/>
    <w:rsid w:val="00A360AB"/>
    <w:rsid w:val="00A4041D"/>
    <w:rsid w:val="00A4456B"/>
    <w:rsid w:val="00A5439E"/>
    <w:rsid w:val="00A5641A"/>
    <w:rsid w:val="00A57A7B"/>
    <w:rsid w:val="00A6201A"/>
    <w:rsid w:val="00A622E0"/>
    <w:rsid w:val="00A62CBD"/>
    <w:rsid w:val="00A64D28"/>
    <w:rsid w:val="00A65166"/>
    <w:rsid w:val="00A664AA"/>
    <w:rsid w:val="00A7063E"/>
    <w:rsid w:val="00A720AE"/>
    <w:rsid w:val="00A72B60"/>
    <w:rsid w:val="00A734E1"/>
    <w:rsid w:val="00A74544"/>
    <w:rsid w:val="00A74E75"/>
    <w:rsid w:val="00A75539"/>
    <w:rsid w:val="00A7575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57E"/>
    <w:rsid w:val="00AA1624"/>
    <w:rsid w:val="00AA1D29"/>
    <w:rsid w:val="00AA2E68"/>
    <w:rsid w:val="00AA2F10"/>
    <w:rsid w:val="00AA5307"/>
    <w:rsid w:val="00AA5428"/>
    <w:rsid w:val="00AB1902"/>
    <w:rsid w:val="00AB2382"/>
    <w:rsid w:val="00AB4CC5"/>
    <w:rsid w:val="00AC0DC2"/>
    <w:rsid w:val="00AC1249"/>
    <w:rsid w:val="00AC2077"/>
    <w:rsid w:val="00AC2104"/>
    <w:rsid w:val="00AC28CE"/>
    <w:rsid w:val="00AD00DC"/>
    <w:rsid w:val="00AD0361"/>
    <w:rsid w:val="00AD3F7E"/>
    <w:rsid w:val="00AD6F8D"/>
    <w:rsid w:val="00AD7172"/>
    <w:rsid w:val="00AD7603"/>
    <w:rsid w:val="00AE0A9E"/>
    <w:rsid w:val="00AE3390"/>
    <w:rsid w:val="00AE45F5"/>
    <w:rsid w:val="00AE49CC"/>
    <w:rsid w:val="00AE6BF7"/>
    <w:rsid w:val="00AE6C1A"/>
    <w:rsid w:val="00AF0927"/>
    <w:rsid w:val="00AF23FB"/>
    <w:rsid w:val="00AF2EC9"/>
    <w:rsid w:val="00AF37BB"/>
    <w:rsid w:val="00AF498E"/>
    <w:rsid w:val="00AF5D5E"/>
    <w:rsid w:val="00AF7C76"/>
    <w:rsid w:val="00AF7C8A"/>
    <w:rsid w:val="00B00209"/>
    <w:rsid w:val="00B009A2"/>
    <w:rsid w:val="00B019E1"/>
    <w:rsid w:val="00B025D5"/>
    <w:rsid w:val="00B05B25"/>
    <w:rsid w:val="00B11D08"/>
    <w:rsid w:val="00B12937"/>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4746"/>
    <w:rsid w:val="00B64FED"/>
    <w:rsid w:val="00B651B4"/>
    <w:rsid w:val="00B65549"/>
    <w:rsid w:val="00B6633C"/>
    <w:rsid w:val="00B671A6"/>
    <w:rsid w:val="00B70627"/>
    <w:rsid w:val="00B70FA4"/>
    <w:rsid w:val="00B721B8"/>
    <w:rsid w:val="00B732DD"/>
    <w:rsid w:val="00B76983"/>
    <w:rsid w:val="00B779E2"/>
    <w:rsid w:val="00B77DEB"/>
    <w:rsid w:val="00B77EA6"/>
    <w:rsid w:val="00B83919"/>
    <w:rsid w:val="00B86A0D"/>
    <w:rsid w:val="00B87258"/>
    <w:rsid w:val="00B928A2"/>
    <w:rsid w:val="00B942ED"/>
    <w:rsid w:val="00B94432"/>
    <w:rsid w:val="00BA024A"/>
    <w:rsid w:val="00BA6383"/>
    <w:rsid w:val="00BA6F75"/>
    <w:rsid w:val="00BA74B6"/>
    <w:rsid w:val="00BB21EB"/>
    <w:rsid w:val="00BB298A"/>
    <w:rsid w:val="00BB366E"/>
    <w:rsid w:val="00BB4A61"/>
    <w:rsid w:val="00BC040C"/>
    <w:rsid w:val="00BC0A6F"/>
    <w:rsid w:val="00BC1C1A"/>
    <w:rsid w:val="00BC253D"/>
    <w:rsid w:val="00BC2707"/>
    <w:rsid w:val="00BC355D"/>
    <w:rsid w:val="00BC494C"/>
    <w:rsid w:val="00BC550A"/>
    <w:rsid w:val="00BC5FBF"/>
    <w:rsid w:val="00BC71C4"/>
    <w:rsid w:val="00BD0D61"/>
    <w:rsid w:val="00BD2AD7"/>
    <w:rsid w:val="00BD321D"/>
    <w:rsid w:val="00BD5C7E"/>
    <w:rsid w:val="00BD619D"/>
    <w:rsid w:val="00BD696A"/>
    <w:rsid w:val="00BD7AB1"/>
    <w:rsid w:val="00BD7D63"/>
    <w:rsid w:val="00BD7EC9"/>
    <w:rsid w:val="00BE23C1"/>
    <w:rsid w:val="00BE5BF8"/>
    <w:rsid w:val="00BE6658"/>
    <w:rsid w:val="00BE6B3D"/>
    <w:rsid w:val="00BE7982"/>
    <w:rsid w:val="00BE7F4B"/>
    <w:rsid w:val="00BF02E5"/>
    <w:rsid w:val="00BF05E1"/>
    <w:rsid w:val="00BF2E16"/>
    <w:rsid w:val="00BF52AB"/>
    <w:rsid w:val="00BF57B4"/>
    <w:rsid w:val="00BF5A68"/>
    <w:rsid w:val="00BF6A19"/>
    <w:rsid w:val="00C05E16"/>
    <w:rsid w:val="00C06594"/>
    <w:rsid w:val="00C06997"/>
    <w:rsid w:val="00C075DA"/>
    <w:rsid w:val="00C075E4"/>
    <w:rsid w:val="00C07B95"/>
    <w:rsid w:val="00C109DE"/>
    <w:rsid w:val="00C12073"/>
    <w:rsid w:val="00C12AAE"/>
    <w:rsid w:val="00C13F11"/>
    <w:rsid w:val="00C160B1"/>
    <w:rsid w:val="00C17D7E"/>
    <w:rsid w:val="00C20B93"/>
    <w:rsid w:val="00C22702"/>
    <w:rsid w:val="00C2371B"/>
    <w:rsid w:val="00C23B2E"/>
    <w:rsid w:val="00C2541C"/>
    <w:rsid w:val="00C279B7"/>
    <w:rsid w:val="00C316CB"/>
    <w:rsid w:val="00C32E74"/>
    <w:rsid w:val="00C333B8"/>
    <w:rsid w:val="00C34AE5"/>
    <w:rsid w:val="00C353BC"/>
    <w:rsid w:val="00C35C31"/>
    <w:rsid w:val="00C36C7F"/>
    <w:rsid w:val="00C41F7F"/>
    <w:rsid w:val="00C4210F"/>
    <w:rsid w:val="00C4216B"/>
    <w:rsid w:val="00C44024"/>
    <w:rsid w:val="00C4780E"/>
    <w:rsid w:val="00C50D5E"/>
    <w:rsid w:val="00C510F5"/>
    <w:rsid w:val="00C51212"/>
    <w:rsid w:val="00C51574"/>
    <w:rsid w:val="00C52300"/>
    <w:rsid w:val="00C55E32"/>
    <w:rsid w:val="00C5710A"/>
    <w:rsid w:val="00C602F0"/>
    <w:rsid w:val="00C6036E"/>
    <w:rsid w:val="00C61323"/>
    <w:rsid w:val="00C620AA"/>
    <w:rsid w:val="00C66F9C"/>
    <w:rsid w:val="00C70824"/>
    <w:rsid w:val="00C7175E"/>
    <w:rsid w:val="00C77564"/>
    <w:rsid w:val="00C80359"/>
    <w:rsid w:val="00C904EC"/>
    <w:rsid w:val="00C9061A"/>
    <w:rsid w:val="00C91510"/>
    <w:rsid w:val="00C95B18"/>
    <w:rsid w:val="00C95D67"/>
    <w:rsid w:val="00C9617E"/>
    <w:rsid w:val="00C96692"/>
    <w:rsid w:val="00CA030E"/>
    <w:rsid w:val="00CA316B"/>
    <w:rsid w:val="00CA39DF"/>
    <w:rsid w:val="00CA4298"/>
    <w:rsid w:val="00CA6472"/>
    <w:rsid w:val="00CA7CEF"/>
    <w:rsid w:val="00CB1575"/>
    <w:rsid w:val="00CB2751"/>
    <w:rsid w:val="00CB2B77"/>
    <w:rsid w:val="00CB387D"/>
    <w:rsid w:val="00CB7A71"/>
    <w:rsid w:val="00CC134C"/>
    <w:rsid w:val="00CC1DBC"/>
    <w:rsid w:val="00CC20FA"/>
    <w:rsid w:val="00CC4DB3"/>
    <w:rsid w:val="00CC502B"/>
    <w:rsid w:val="00CC60A9"/>
    <w:rsid w:val="00CC7B3E"/>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5FB"/>
    <w:rsid w:val="00D06765"/>
    <w:rsid w:val="00D07F37"/>
    <w:rsid w:val="00D10702"/>
    <w:rsid w:val="00D11744"/>
    <w:rsid w:val="00D12C13"/>
    <w:rsid w:val="00D13D08"/>
    <w:rsid w:val="00D1635B"/>
    <w:rsid w:val="00D17A4C"/>
    <w:rsid w:val="00D17A94"/>
    <w:rsid w:val="00D21C88"/>
    <w:rsid w:val="00D227AA"/>
    <w:rsid w:val="00D23D6F"/>
    <w:rsid w:val="00D24B86"/>
    <w:rsid w:val="00D26A5E"/>
    <w:rsid w:val="00D313E2"/>
    <w:rsid w:val="00D3676A"/>
    <w:rsid w:val="00D433E7"/>
    <w:rsid w:val="00D45405"/>
    <w:rsid w:val="00D50368"/>
    <w:rsid w:val="00D558B7"/>
    <w:rsid w:val="00D56C2B"/>
    <w:rsid w:val="00D56D00"/>
    <w:rsid w:val="00D61C6D"/>
    <w:rsid w:val="00D635BE"/>
    <w:rsid w:val="00D647E6"/>
    <w:rsid w:val="00D64855"/>
    <w:rsid w:val="00D6625E"/>
    <w:rsid w:val="00D727F3"/>
    <w:rsid w:val="00D74026"/>
    <w:rsid w:val="00D74563"/>
    <w:rsid w:val="00D74EDB"/>
    <w:rsid w:val="00D811BB"/>
    <w:rsid w:val="00D8316F"/>
    <w:rsid w:val="00D834F3"/>
    <w:rsid w:val="00D87882"/>
    <w:rsid w:val="00D90C7F"/>
    <w:rsid w:val="00D90FC9"/>
    <w:rsid w:val="00D9150C"/>
    <w:rsid w:val="00D921B4"/>
    <w:rsid w:val="00D922DA"/>
    <w:rsid w:val="00D925AA"/>
    <w:rsid w:val="00D94F09"/>
    <w:rsid w:val="00D95B11"/>
    <w:rsid w:val="00D96697"/>
    <w:rsid w:val="00DA058B"/>
    <w:rsid w:val="00DA0745"/>
    <w:rsid w:val="00DA0E0C"/>
    <w:rsid w:val="00DA1213"/>
    <w:rsid w:val="00DA1635"/>
    <w:rsid w:val="00DA5049"/>
    <w:rsid w:val="00DA571B"/>
    <w:rsid w:val="00DB1BEC"/>
    <w:rsid w:val="00DB3860"/>
    <w:rsid w:val="00DB3E5F"/>
    <w:rsid w:val="00DB3EB5"/>
    <w:rsid w:val="00DB483D"/>
    <w:rsid w:val="00DB75F4"/>
    <w:rsid w:val="00DC1588"/>
    <w:rsid w:val="00DC24A5"/>
    <w:rsid w:val="00DC2892"/>
    <w:rsid w:val="00DC3626"/>
    <w:rsid w:val="00DC3FEC"/>
    <w:rsid w:val="00DC4B1D"/>
    <w:rsid w:val="00DC57E9"/>
    <w:rsid w:val="00DC6E26"/>
    <w:rsid w:val="00DC7D00"/>
    <w:rsid w:val="00DD0FD9"/>
    <w:rsid w:val="00DD231E"/>
    <w:rsid w:val="00DD2DBD"/>
    <w:rsid w:val="00DD4FA8"/>
    <w:rsid w:val="00DE0EC7"/>
    <w:rsid w:val="00DE0F46"/>
    <w:rsid w:val="00DE42C0"/>
    <w:rsid w:val="00DE4564"/>
    <w:rsid w:val="00DE61EF"/>
    <w:rsid w:val="00DE7C34"/>
    <w:rsid w:val="00DF0F3B"/>
    <w:rsid w:val="00DF10F6"/>
    <w:rsid w:val="00DF5924"/>
    <w:rsid w:val="00DF7DA8"/>
    <w:rsid w:val="00E03265"/>
    <w:rsid w:val="00E03FB9"/>
    <w:rsid w:val="00E04323"/>
    <w:rsid w:val="00E04E3D"/>
    <w:rsid w:val="00E06EA1"/>
    <w:rsid w:val="00E077BB"/>
    <w:rsid w:val="00E10736"/>
    <w:rsid w:val="00E107F2"/>
    <w:rsid w:val="00E13834"/>
    <w:rsid w:val="00E21542"/>
    <w:rsid w:val="00E2212F"/>
    <w:rsid w:val="00E22E9F"/>
    <w:rsid w:val="00E235DD"/>
    <w:rsid w:val="00E23E79"/>
    <w:rsid w:val="00E27824"/>
    <w:rsid w:val="00E30F8D"/>
    <w:rsid w:val="00E324BC"/>
    <w:rsid w:val="00E32CC8"/>
    <w:rsid w:val="00E32FAC"/>
    <w:rsid w:val="00E33FEF"/>
    <w:rsid w:val="00E358DD"/>
    <w:rsid w:val="00E407E9"/>
    <w:rsid w:val="00E41637"/>
    <w:rsid w:val="00E4200F"/>
    <w:rsid w:val="00E426E1"/>
    <w:rsid w:val="00E44FFA"/>
    <w:rsid w:val="00E466C4"/>
    <w:rsid w:val="00E471E6"/>
    <w:rsid w:val="00E51912"/>
    <w:rsid w:val="00E53F9A"/>
    <w:rsid w:val="00E545D3"/>
    <w:rsid w:val="00E55800"/>
    <w:rsid w:val="00E55810"/>
    <w:rsid w:val="00E604D8"/>
    <w:rsid w:val="00E6203D"/>
    <w:rsid w:val="00E63A25"/>
    <w:rsid w:val="00E6765B"/>
    <w:rsid w:val="00E7006F"/>
    <w:rsid w:val="00E712EC"/>
    <w:rsid w:val="00E71B62"/>
    <w:rsid w:val="00E73604"/>
    <w:rsid w:val="00E73ECF"/>
    <w:rsid w:val="00E748AF"/>
    <w:rsid w:val="00E770FF"/>
    <w:rsid w:val="00E82717"/>
    <w:rsid w:val="00E87059"/>
    <w:rsid w:val="00E87F37"/>
    <w:rsid w:val="00E90126"/>
    <w:rsid w:val="00E90FE8"/>
    <w:rsid w:val="00E930E3"/>
    <w:rsid w:val="00E93A4D"/>
    <w:rsid w:val="00E94A2C"/>
    <w:rsid w:val="00E97D0C"/>
    <w:rsid w:val="00EA1CE0"/>
    <w:rsid w:val="00EA1FAB"/>
    <w:rsid w:val="00EA36D6"/>
    <w:rsid w:val="00EA4479"/>
    <w:rsid w:val="00EA7A86"/>
    <w:rsid w:val="00EB0523"/>
    <w:rsid w:val="00EB086D"/>
    <w:rsid w:val="00EB09B9"/>
    <w:rsid w:val="00EB0C70"/>
    <w:rsid w:val="00EB0E82"/>
    <w:rsid w:val="00EB3362"/>
    <w:rsid w:val="00EB4191"/>
    <w:rsid w:val="00EB594B"/>
    <w:rsid w:val="00EB7316"/>
    <w:rsid w:val="00EC039F"/>
    <w:rsid w:val="00EC11F5"/>
    <w:rsid w:val="00EC21FF"/>
    <w:rsid w:val="00EC3C7A"/>
    <w:rsid w:val="00EC3F5F"/>
    <w:rsid w:val="00EC5077"/>
    <w:rsid w:val="00EC60EA"/>
    <w:rsid w:val="00EC66E8"/>
    <w:rsid w:val="00EC74C7"/>
    <w:rsid w:val="00ED458C"/>
    <w:rsid w:val="00ED5D2F"/>
    <w:rsid w:val="00ED7791"/>
    <w:rsid w:val="00ED7AFF"/>
    <w:rsid w:val="00EE2058"/>
    <w:rsid w:val="00EE5BC7"/>
    <w:rsid w:val="00EE6875"/>
    <w:rsid w:val="00EE7519"/>
    <w:rsid w:val="00EF171B"/>
    <w:rsid w:val="00EF205D"/>
    <w:rsid w:val="00EF21AE"/>
    <w:rsid w:val="00EF21C4"/>
    <w:rsid w:val="00EF28E0"/>
    <w:rsid w:val="00EF30FA"/>
    <w:rsid w:val="00EF3D9A"/>
    <w:rsid w:val="00EF3DB4"/>
    <w:rsid w:val="00EF429B"/>
    <w:rsid w:val="00EF593A"/>
    <w:rsid w:val="00EF5EAE"/>
    <w:rsid w:val="00EF615A"/>
    <w:rsid w:val="00EF67F4"/>
    <w:rsid w:val="00F00DEE"/>
    <w:rsid w:val="00F018F3"/>
    <w:rsid w:val="00F0200B"/>
    <w:rsid w:val="00F02948"/>
    <w:rsid w:val="00F13CF1"/>
    <w:rsid w:val="00F144DA"/>
    <w:rsid w:val="00F15692"/>
    <w:rsid w:val="00F1606A"/>
    <w:rsid w:val="00F20FF3"/>
    <w:rsid w:val="00F2117C"/>
    <w:rsid w:val="00F22076"/>
    <w:rsid w:val="00F2401B"/>
    <w:rsid w:val="00F2425F"/>
    <w:rsid w:val="00F247F6"/>
    <w:rsid w:val="00F26818"/>
    <w:rsid w:val="00F30FD1"/>
    <w:rsid w:val="00F31EF7"/>
    <w:rsid w:val="00F32692"/>
    <w:rsid w:val="00F33BC5"/>
    <w:rsid w:val="00F3566F"/>
    <w:rsid w:val="00F37139"/>
    <w:rsid w:val="00F414BB"/>
    <w:rsid w:val="00F42ACD"/>
    <w:rsid w:val="00F45405"/>
    <w:rsid w:val="00F45745"/>
    <w:rsid w:val="00F45ECC"/>
    <w:rsid w:val="00F474B5"/>
    <w:rsid w:val="00F527E5"/>
    <w:rsid w:val="00F57B2A"/>
    <w:rsid w:val="00F600CD"/>
    <w:rsid w:val="00F601C7"/>
    <w:rsid w:val="00F63061"/>
    <w:rsid w:val="00F73E2B"/>
    <w:rsid w:val="00F7772F"/>
    <w:rsid w:val="00F8178F"/>
    <w:rsid w:val="00F81945"/>
    <w:rsid w:val="00F82889"/>
    <w:rsid w:val="00F85B5F"/>
    <w:rsid w:val="00F86D45"/>
    <w:rsid w:val="00F86E14"/>
    <w:rsid w:val="00F90113"/>
    <w:rsid w:val="00F90627"/>
    <w:rsid w:val="00F91161"/>
    <w:rsid w:val="00F92675"/>
    <w:rsid w:val="00F939A1"/>
    <w:rsid w:val="00F94A19"/>
    <w:rsid w:val="00F966A0"/>
    <w:rsid w:val="00FA1C1A"/>
    <w:rsid w:val="00FA256F"/>
    <w:rsid w:val="00FA32C3"/>
    <w:rsid w:val="00FA52AA"/>
    <w:rsid w:val="00FA6BFF"/>
    <w:rsid w:val="00FB0E59"/>
    <w:rsid w:val="00FB4F85"/>
    <w:rsid w:val="00FB7980"/>
    <w:rsid w:val="00FC4D89"/>
    <w:rsid w:val="00FC6BD8"/>
    <w:rsid w:val="00FC7959"/>
    <w:rsid w:val="00FC7B6A"/>
    <w:rsid w:val="00FD4A78"/>
    <w:rsid w:val="00FD6101"/>
    <w:rsid w:val="00FD6D28"/>
    <w:rsid w:val="00FD7ED6"/>
    <w:rsid w:val="00FE156E"/>
    <w:rsid w:val="00FE2143"/>
    <w:rsid w:val="00FE3AB4"/>
    <w:rsid w:val="00FE6434"/>
    <w:rsid w:val="00FE79A9"/>
    <w:rsid w:val="00FF0F9A"/>
    <w:rsid w:val="00FF1BB1"/>
    <w:rsid w:val="00FF26E1"/>
    <w:rsid w:val="00FF58B6"/>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44B89A"/>
  <w15:docId w15:val="{968C5D25-4384-4065-A37D-7B75B1D23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425E59"/>
    <w:pPr>
      <w:numPr>
        <w:numId w:val="4"/>
      </w:numPr>
      <w:tabs>
        <w:tab w:val="clear" w:pos="567"/>
        <w:tab w:val="left" w:pos="652"/>
      </w:tabs>
      <w:spacing w:after="40" w:line="240" w:lineRule="atLeast"/>
      <w:ind w:left="538" w:hanging="340"/>
    </w:pPr>
  </w:style>
  <w:style w:type="paragraph" w:customStyle="1" w:styleId="IOStablelist2numbered2017">
    <w:name w:val="IOS table list 2 numbered 2017"/>
    <w:basedOn w:val="IOStablelist1numbered2017"/>
    <w:qFormat/>
    <w:rsid w:val="00E23E79"/>
    <w:pPr>
      <w:numPr>
        <w:numId w:val="3"/>
      </w:numPr>
      <w:ind w:left="879" w:hanging="340"/>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1B36B7"/>
    <w:pPr>
      <w:tabs>
        <w:tab w:val="left" w:pos="3969"/>
        <w:tab w:val="left" w:pos="4536"/>
        <w:tab w:val="left" w:pos="5103"/>
      </w:tabs>
    </w:pPr>
  </w:style>
  <w:style w:type="paragraph" w:styleId="Header">
    <w:name w:val="header"/>
    <w:basedOn w:val="Normal"/>
    <w:link w:val="HeaderChar"/>
    <w:uiPriority w:val="99"/>
    <w:unhideWhenUsed/>
    <w:rsid w:val="00E324B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324BC"/>
    <w:rPr>
      <w:rFonts w:ascii="Arial" w:hAnsi="Arial"/>
      <w:szCs w:val="22"/>
      <w:lang w:eastAsia="zh-CN"/>
    </w:rPr>
  </w:style>
  <w:style w:type="paragraph" w:styleId="Footer">
    <w:name w:val="footer"/>
    <w:basedOn w:val="Normal"/>
    <w:link w:val="FooterChar"/>
    <w:uiPriority w:val="99"/>
    <w:unhideWhenUsed/>
    <w:rsid w:val="00E324B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E324BC"/>
    <w:rPr>
      <w:rFonts w:ascii="Arial" w:hAnsi="Arial"/>
      <w:szCs w:val="22"/>
      <w:lang w:eastAsia="zh-CN"/>
    </w:rPr>
  </w:style>
  <w:style w:type="paragraph" w:styleId="ListParagraph">
    <w:name w:val="List Paragraph"/>
    <w:basedOn w:val="Normal"/>
    <w:uiPriority w:val="34"/>
    <w:qFormat/>
    <w:rsid w:val="00FB0E59"/>
    <w:pPr>
      <w:ind w:left="720"/>
      <w:contextualSpacing/>
    </w:pPr>
  </w:style>
  <w:style w:type="table" w:styleId="TableGrid">
    <w:name w:val="Table Grid"/>
    <w:basedOn w:val="TableNormal"/>
    <w:uiPriority w:val="59"/>
    <w:rsid w:val="00BD6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65166"/>
    <w:rPr>
      <w:color w:val="800080" w:themeColor="followedHyperlink"/>
      <w:u w:val="single"/>
    </w:rPr>
  </w:style>
  <w:style w:type="character" w:styleId="IntenseEmphasis">
    <w:name w:val="Intense Emphasis"/>
    <w:basedOn w:val="DefaultParagraphFont"/>
    <w:uiPriority w:val="21"/>
    <w:qFormat/>
    <w:rsid w:val="00214178"/>
    <w:rPr>
      <w:i/>
      <w:iCs/>
      <w:color w:val="4F81BD" w:themeColor="accent1"/>
    </w:rPr>
  </w:style>
  <w:style w:type="character" w:styleId="Emphasis">
    <w:name w:val="Emphasis"/>
    <w:basedOn w:val="DefaultParagraphFont"/>
    <w:uiPriority w:val="20"/>
    <w:qFormat/>
    <w:rsid w:val="00214178"/>
    <w:rPr>
      <w:i/>
      <w:iCs/>
    </w:rPr>
  </w:style>
  <w:style w:type="paragraph" w:styleId="BalloonText">
    <w:name w:val="Balloon Text"/>
    <w:basedOn w:val="Normal"/>
    <w:link w:val="BalloonTextChar"/>
    <w:uiPriority w:val="99"/>
    <w:semiHidden/>
    <w:unhideWhenUsed/>
    <w:rsid w:val="006E648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486"/>
    <w:rPr>
      <w:rFonts w:ascii="Segoe UI" w:hAnsi="Segoe UI" w:cs="Segoe UI"/>
      <w:sz w:val="18"/>
      <w:szCs w:val="18"/>
      <w:lang w:eastAsia="zh-CN"/>
    </w:rPr>
  </w:style>
  <w:style w:type="paragraph" w:styleId="FootnoteText">
    <w:name w:val="footnote text"/>
    <w:basedOn w:val="Normal"/>
    <w:link w:val="FootnoteTextChar"/>
    <w:uiPriority w:val="99"/>
    <w:semiHidden/>
    <w:unhideWhenUsed/>
    <w:rsid w:val="0071386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1386D"/>
    <w:rPr>
      <w:rFonts w:ascii="Arial" w:hAnsi="Arial"/>
      <w:sz w:val="20"/>
      <w:szCs w:val="20"/>
      <w:lang w:eastAsia="zh-CN"/>
    </w:rPr>
  </w:style>
  <w:style w:type="character" w:styleId="FootnoteReference">
    <w:name w:val="footnote reference"/>
    <w:basedOn w:val="DefaultParagraphFont"/>
    <w:uiPriority w:val="99"/>
    <w:semiHidden/>
    <w:unhideWhenUsed/>
    <w:rsid w:val="0071386D"/>
    <w:rPr>
      <w:vertAlign w:val="superscript"/>
    </w:rPr>
  </w:style>
  <w:style w:type="character" w:styleId="Strong">
    <w:name w:val="Strong"/>
    <w:basedOn w:val="DefaultParagraphFont"/>
    <w:uiPriority w:val="22"/>
    <w:qFormat/>
    <w:rsid w:val="00227C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armsafe.org.au/Staying-Safe-On-Australian-Farms"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hyperlink" Target="https://farmsafe.org.au/"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oter" Target="footer2.xml"/><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key-learning-areas/tas/s4-5/resources" TargetMode="External"/><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image" Target="media/image22.jpe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keo-cms.appspot.com.storage.googleapis.com/sites/farmsafe/assets/51450096-bbeb-4e85-8be6-650727eaa483.pdf"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jpg"/><Relationship Id="rId10" Type="http://schemas.openxmlformats.org/officeDocument/2006/relationships/hyperlink" Target="http://www.educationstandards.nsw.edu.au/wps/wcm/connect/44ba8fc9-9519-41ef-b2d8-3259d2f05be4/ag_tech_710_syl.pdf?MOD=AJPERES&amp;CVID=Technology%20(Mandatory)%207-10%20Syllabus%20%C2%A9%202003%20Copyright%20Board%20of%20Studies%20NSW%20for%20and%20on%20behalf%20of%20the%20Crown%20in%20right%20of%20the%20State%20of%20New%20South%20Wales." TargetMode="Externa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armsafe.org.au/Tractor-and-Machinery-Safety"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jp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ytmeister\Documents\_Admin\Accessibility\IOS-annotated-V10-template-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955F3-AB50-4F6F-B53D-F3F1EF784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IOS-annotated-V10-template-2017</Template>
  <TotalTime>3</TotalTime>
  <Pages>32</Pages>
  <Words>2382</Words>
  <Characters>13578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Sweet Corn and tractor operation</vt:lpstr>
    </vt:vector>
  </TitlesOfParts>
  <Manager/>
  <Company>NSW Department of Education</Company>
  <LinksUpToDate>false</LinksUpToDate>
  <CharactersWithSpaces>15929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crop and tractor operation</dc:title>
  <dc:subject/>
  <dc:creator>Rytmeister, Dan</dc:creator>
  <cp:keywords/>
  <dc:description/>
  <cp:lastModifiedBy>Rytmeister, Dan</cp:lastModifiedBy>
  <cp:revision>8</cp:revision>
  <cp:lastPrinted>2018-01-24T01:14:00Z</cp:lastPrinted>
  <dcterms:created xsi:type="dcterms:W3CDTF">2018-01-31T23:23:00Z</dcterms:created>
  <dcterms:modified xsi:type="dcterms:W3CDTF">2018-02-02T00:42:00Z</dcterms:modified>
  <cp:category/>
</cp:coreProperties>
</file>